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95907" w14:textId="77777777" w:rsidR="005E74F3" w:rsidRDefault="00E81AFF" w:rsidP="008C7AE4">
      <w:r>
        <w:rPr>
          <w:noProof/>
          <w:sz w:val="16"/>
          <w:szCs w:val="16"/>
        </w:rPr>
        <w:drawing>
          <wp:inline distT="0" distB="0" distL="0" distR="0" wp14:anchorId="7092B203" wp14:editId="09E8DE10">
            <wp:extent cx="6300470" cy="4160520"/>
            <wp:effectExtent l="0" t="0" r="0" b="5080"/>
            <wp:docPr id="940850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50064" name="Picture 940850064"/>
                    <pic:cNvPicPr/>
                  </pic:nvPicPr>
                  <pic:blipFill rotWithShape="1">
                    <a:blip r:embed="rId10">
                      <a:extLst>
                        <a:ext uri="{28A0092B-C50C-407E-A947-70E740481C1C}">
                          <a14:useLocalDpi xmlns:a14="http://schemas.microsoft.com/office/drawing/2010/main" val="0"/>
                        </a:ext>
                      </a:extLst>
                    </a:blip>
                    <a:srcRect b="53336"/>
                    <a:stretch/>
                  </pic:blipFill>
                  <pic:spPr bwMode="auto">
                    <a:xfrm>
                      <a:off x="0" y="0"/>
                      <a:ext cx="6300470" cy="4160520"/>
                    </a:xfrm>
                    <a:prstGeom prst="rect">
                      <a:avLst/>
                    </a:prstGeom>
                    <a:ln>
                      <a:noFill/>
                    </a:ln>
                    <a:extLst>
                      <a:ext uri="{53640926-AAD7-44D8-BBD7-CCE9431645EC}">
                        <a14:shadowObscured xmlns:a14="http://schemas.microsoft.com/office/drawing/2010/main"/>
                      </a:ext>
                    </a:extLst>
                  </pic:spPr>
                </pic:pic>
              </a:graphicData>
            </a:graphic>
          </wp:inline>
        </w:drawing>
      </w:r>
    </w:p>
    <w:p w14:paraId="39994EB5" w14:textId="77777777" w:rsidR="005E74F3" w:rsidRDefault="005E74F3" w:rsidP="008C7AE4"/>
    <w:p w14:paraId="2FC731B4" w14:textId="06C621BF" w:rsidR="0061474C" w:rsidRDefault="000164AC" w:rsidP="001B521B">
      <w:r w:rsidRPr="000164AC">
        <w:t xml:space="preserve">2024 </w:t>
      </w:r>
      <w:r w:rsidR="00AE0A44">
        <w:t>was</w:t>
      </w:r>
      <w:r w:rsidRPr="000164AC">
        <w:t xml:space="preserve"> a big year for WDV’s Community Inclusion and Women’s Empowerment (CIWE) team. </w:t>
      </w:r>
      <w:r w:rsidR="00AE0A44">
        <w:t>There were</w:t>
      </w:r>
      <w:r w:rsidRPr="000164AC">
        <w:t xml:space="preserve"> some lows and many incredible highs.</w:t>
      </w:r>
      <w:r w:rsidR="00585A41">
        <w:t xml:space="preserve"> It was a year we celebrated ten years of </w:t>
      </w:r>
      <w:r w:rsidR="00B319C1">
        <w:t>the Enabling Women Leadership Program</w:t>
      </w:r>
      <w:r w:rsidR="008F53B8">
        <w:t xml:space="preserve">, we </w:t>
      </w:r>
      <w:r w:rsidR="00380741">
        <w:t>held youth and general stat</w:t>
      </w:r>
      <w:r w:rsidR="00066C3A">
        <w:t>e</w:t>
      </w:r>
      <w:r w:rsidR="00380741">
        <w:t xml:space="preserve">wide </w:t>
      </w:r>
      <w:r w:rsidR="008B151A">
        <w:t>programs;</w:t>
      </w:r>
      <w:r w:rsidR="00380741">
        <w:t xml:space="preserve"> our Hubs </w:t>
      </w:r>
      <w:r w:rsidR="00544796">
        <w:t xml:space="preserve">embraced new members and took on issues </w:t>
      </w:r>
      <w:r w:rsidR="00066C3A">
        <w:t>with expertise</w:t>
      </w:r>
      <w:r w:rsidR="00366FA0">
        <w:t xml:space="preserve"> and our Youth Experts continued their </w:t>
      </w:r>
      <w:r w:rsidR="00FE0BF3">
        <w:t>v</w:t>
      </w:r>
      <w:r w:rsidR="00B7480D">
        <w:t xml:space="preserve">ital advocacy. </w:t>
      </w:r>
    </w:p>
    <w:p w14:paraId="019D3E31" w14:textId="77777777" w:rsidR="0061474C" w:rsidRDefault="0061474C" w:rsidP="00331AB6"/>
    <w:p w14:paraId="40C10E70" w14:textId="06E31B8E" w:rsidR="00585A41" w:rsidRDefault="00331AB6" w:rsidP="00331AB6">
      <w:pPr>
        <w:rPr>
          <w:lang w:val="en-GB"/>
        </w:rPr>
      </w:pPr>
      <w:r>
        <w:t>The</w:t>
      </w:r>
      <w:r w:rsidR="00585A41">
        <w:rPr>
          <w:lang w:val="en-GB"/>
        </w:rPr>
        <w:t xml:space="preserve"> CIWE team begins 2025 with enthusiasm and passion for our work, but once again the Program is looking down the barrel of funding cuts. </w:t>
      </w:r>
      <w:r w:rsidR="0038109D">
        <w:rPr>
          <w:lang w:val="en-GB"/>
        </w:rPr>
        <w:t xml:space="preserve">We </w:t>
      </w:r>
      <w:r w:rsidR="00B73538">
        <w:rPr>
          <w:lang w:val="en-GB"/>
        </w:rPr>
        <w:t>th</w:t>
      </w:r>
      <w:r w:rsidR="00B67C5B">
        <w:rPr>
          <w:lang w:val="en-GB"/>
        </w:rPr>
        <w:t xml:space="preserve">ank our </w:t>
      </w:r>
      <w:r w:rsidR="00E13307">
        <w:rPr>
          <w:lang w:val="en-GB"/>
        </w:rPr>
        <w:t>community</w:t>
      </w:r>
      <w:r w:rsidR="00B67C5B">
        <w:rPr>
          <w:lang w:val="en-GB"/>
        </w:rPr>
        <w:t xml:space="preserve"> for their continued </w:t>
      </w:r>
      <w:r w:rsidR="00E13307">
        <w:rPr>
          <w:lang w:val="en-GB"/>
        </w:rPr>
        <w:t>support</w:t>
      </w:r>
      <w:r w:rsidR="00B67C5B">
        <w:rPr>
          <w:lang w:val="en-GB"/>
        </w:rPr>
        <w:t xml:space="preserve"> and </w:t>
      </w:r>
      <w:r w:rsidR="0038109D">
        <w:rPr>
          <w:lang w:val="en-GB"/>
        </w:rPr>
        <w:t>encourage those with the power and privilege t</w:t>
      </w:r>
      <w:r w:rsidR="00B73538">
        <w:rPr>
          <w:lang w:val="en-GB"/>
        </w:rPr>
        <w:t xml:space="preserve">o make a positive impact on women and non-binary people with disability </w:t>
      </w:r>
      <w:r w:rsidR="00011A67">
        <w:rPr>
          <w:lang w:val="en-GB"/>
        </w:rPr>
        <w:t xml:space="preserve">to </w:t>
      </w:r>
      <w:r w:rsidR="00956781">
        <w:rPr>
          <w:lang w:val="en-GB"/>
        </w:rPr>
        <w:t xml:space="preserve">do so </w:t>
      </w:r>
      <w:r w:rsidR="00011A67">
        <w:rPr>
          <w:lang w:val="en-GB"/>
        </w:rPr>
        <w:t xml:space="preserve">this year </w:t>
      </w:r>
      <w:r w:rsidR="00956781">
        <w:rPr>
          <w:lang w:val="en-GB"/>
        </w:rPr>
        <w:t xml:space="preserve">by </w:t>
      </w:r>
      <w:r w:rsidR="009836FB">
        <w:rPr>
          <w:lang w:val="en-GB"/>
        </w:rPr>
        <w:t xml:space="preserve">following and </w:t>
      </w:r>
      <w:r w:rsidR="00DF4D36">
        <w:rPr>
          <w:lang w:val="en-GB"/>
        </w:rPr>
        <w:t>amplifying</w:t>
      </w:r>
      <w:r w:rsidR="009836FB">
        <w:rPr>
          <w:lang w:val="en-GB"/>
        </w:rPr>
        <w:t xml:space="preserve"> WDV’s Community Inclusion and Women’s </w:t>
      </w:r>
      <w:r w:rsidR="00DF4D36">
        <w:rPr>
          <w:lang w:val="en-GB"/>
        </w:rPr>
        <w:t>Empowerment</w:t>
      </w:r>
      <w:r w:rsidR="009836FB">
        <w:rPr>
          <w:lang w:val="en-GB"/>
        </w:rPr>
        <w:t xml:space="preserve"> </w:t>
      </w:r>
      <w:r w:rsidR="00DF4D36">
        <w:rPr>
          <w:lang w:val="en-GB"/>
        </w:rPr>
        <w:t xml:space="preserve">team. </w:t>
      </w:r>
    </w:p>
    <w:p w14:paraId="31581845" w14:textId="15BE04B2" w:rsidR="00707177" w:rsidRDefault="00707177" w:rsidP="008C7AE4">
      <w:pPr>
        <w:pStyle w:val="Heading3"/>
      </w:pPr>
    </w:p>
    <w:p w14:paraId="12C187EA" w14:textId="77777777" w:rsidR="00707177" w:rsidRDefault="00707177" w:rsidP="008C7AE4">
      <w:pPr>
        <w:pStyle w:val="Heading3"/>
      </w:pPr>
    </w:p>
    <w:p w14:paraId="67ADE884" w14:textId="77777777" w:rsidR="00707177" w:rsidRDefault="00707177" w:rsidP="008C7AE4">
      <w:pPr>
        <w:pStyle w:val="Heading3"/>
      </w:pPr>
    </w:p>
    <w:p w14:paraId="3F01C8C3" w14:textId="3C6287D7" w:rsidR="001B521B" w:rsidRPr="001B521B" w:rsidRDefault="00C94868" w:rsidP="00C94868">
      <w:pPr>
        <w:pStyle w:val="Heading3"/>
      </w:pPr>
      <w:r>
        <w:t>January</w:t>
      </w:r>
      <w:r w:rsidR="008C7AE4">
        <w:t xml:space="preserve"> 2024</w:t>
      </w:r>
    </w:p>
    <w:p w14:paraId="439BA22B" w14:textId="62317D55" w:rsidR="008C7AE4" w:rsidRDefault="008C7AE4" w:rsidP="008C7AE4">
      <w:pPr>
        <w:rPr>
          <w:b/>
          <w:bCs/>
        </w:rPr>
      </w:pPr>
      <w:r>
        <w:t>CIWE kicked off the new year</w:t>
      </w:r>
      <w:r w:rsidR="00F16DAC">
        <w:t xml:space="preserve"> </w:t>
      </w:r>
      <w:r>
        <w:t>at</w:t>
      </w:r>
      <w:r w:rsidR="00F16DAC">
        <w:t xml:space="preserve"> </w:t>
      </w:r>
      <w:r w:rsidR="00F16DAC" w:rsidRPr="006924A7">
        <w:rPr>
          <w:b/>
          <w:bCs/>
        </w:rPr>
        <w:t>Midsumma Carnival</w:t>
      </w:r>
      <w:r w:rsidR="00B72E49">
        <w:rPr>
          <w:b/>
          <w:bCs/>
        </w:rPr>
        <w:t xml:space="preserve"> </w:t>
      </w:r>
      <w:r w:rsidR="00B72E49" w:rsidRPr="00B72E49">
        <w:t>with members of WDV’s Operations and Health teams celebrating disability, gender and queer pride.</w:t>
      </w:r>
      <w:r w:rsidR="00B72E49">
        <w:rPr>
          <w:b/>
          <w:bCs/>
        </w:rPr>
        <w:t xml:space="preserve"> </w:t>
      </w:r>
    </w:p>
    <w:p w14:paraId="2157E7A3" w14:textId="1FA2062A" w:rsidR="00B72E49" w:rsidRDefault="00B03500" w:rsidP="008C7AE4">
      <w:pPr>
        <w:rPr>
          <w:b/>
          <w:bCs/>
        </w:rPr>
      </w:pPr>
      <w:r w:rsidRPr="006924A7">
        <w:rPr>
          <w:noProof/>
        </w:rPr>
        <w:drawing>
          <wp:anchor distT="0" distB="0" distL="114300" distR="114300" simplePos="0" relativeHeight="251658240" behindDoc="1" locked="0" layoutInCell="1" allowOverlap="1" wp14:anchorId="72F07DD5" wp14:editId="53E45640">
            <wp:simplePos x="0" y="0"/>
            <wp:positionH relativeFrom="column">
              <wp:posOffset>4196715</wp:posOffset>
            </wp:positionH>
            <wp:positionV relativeFrom="paragraph">
              <wp:posOffset>45085</wp:posOffset>
            </wp:positionV>
            <wp:extent cx="2068195" cy="1949450"/>
            <wp:effectExtent l="0" t="0" r="1905" b="6350"/>
            <wp:wrapTight wrapText="bothSides">
              <wp:wrapPolygon edited="0">
                <wp:start x="0" y="0"/>
                <wp:lineTo x="0" y="21530"/>
                <wp:lineTo x="21487" y="21530"/>
                <wp:lineTo x="21487" y="0"/>
                <wp:lineTo x="0" y="0"/>
              </wp:wrapPolygon>
            </wp:wrapTight>
            <wp:docPr id="915351458" name="Picture 4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51458" name="Picture 498"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8195" cy="194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C1432" w14:textId="09977097" w:rsidR="00B72E49" w:rsidRPr="00B03500" w:rsidRDefault="00B72E49" w:rsidP="00B72E49">
      <w:pPr>
        <w:rPr>
          <w:i/>
          <w:iCs/>
        </w:rPr>
      </w:pPr>
      <w:r w:rsidRPr="00B03500">
        <w:rPr>
          <w:i/>
          <w:iCs/>
        </w:rPr>
        <w:t xml:space="preserve">Image </w:t>
      </w:r>
      <w:r w:rsidR="00B03500" w:rsidRPr="00B03500">
        <w:rPr>
          <w:i/>
          <w:iCs/>
        </w:rPr>
        <w:t>Description</w:t>
      </w:r>
      <w:r w:rsidRPr="00B03500">
        <w:rPr>
          <w:i/>
          <w:iCs/>
        </w:rPr>
        <w:t xml:space="preserve">: </w:t>
      </w:r>
      <w:r w:rsidR="00B03500" w:rsidRPr="00B03500">
        <w:rPr>
          <w:i/>
          <w:iCs/>
        </w:rPr>
        <w:t>S</w:t>
      </w:r>
      <w:r w:rsidRPr="00B03500">
        <w:rPr>
          <w:i/>
          <w:iCs/>
        </w:rPr>
        <w:t xml:space="preserve">ome of the WDV Midsumma stall crew. Staff members from left to right, Vanessa Davis, Libby Price, Julie Dickson, Elysia Johnston, and Melissa Jolley, are standing within the stall with big, happy smiles. They are facing the camera, standing on grass, in front of the rainbow wall.  </w:t>
      </w:r>
    </w:p>
    <w:p w14:paraId="3644365F" w14:textId="6794527A" w:rsidR="00B72E49" w:rsidRDefault="00B72E49" w:rsidP="00B72E49">
      <w:r>
        <w:rPr>
          <w:noProof/>
        </w:rPr>
        <w:drawing>
          <wp:anchor distT="0" distB="0" distL="114300" distR="114300" simplePos="0" relativeHeight="251658241" behindDoc="1" locked="0" layoutInCell="1" allowOverlap="1" wp14:anchorId="402D0ABB" wp14:editId="448AC7F0">
            <wp:simplePos x="0" y="0"/>
            <wp:positionH relativeFrom="column">
              <wp:posOffset>4167505</wp:posOffset>
            </wp:positionH>
            <wp:positionV relativeFrom="paragraph">
              <wp:posOffset>274320</wp:posOffset>
            </wp:positionV>
            <wp:extent cx="2034540" cy="2529840"/>
            <wp:effectExtent l="0" t="0" r="0" b="0"/>
            <wp:wrapTight wrapText="bothSides">
              <wp:wrapPolygon edited="0">
                <wp:start x="0" y="0"/>
                <wp:lineTo x="0" y="21470"/>
                <wp:lineTo x="21438" y="21470"/>
                <wp:lineTo x="21438" y="0"/>
                <wp:lineTo x="0" y="0"/>
              </wp:wrapPolygon>
            </wp:wrapTight>
            <wp:docPr id="741876669" name="Picture 13" descr="Above: Selfie photo of WDV Midsumma stall crew members Libby Price and Bridget stone, they are standing in front of the rainbow streamers of the stall and smiling at the camera. Bridget is wearing sunglasses and Libby has a rainbow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76669" name="Picture 13" descr="Above: Selfie photo of WDV Midsumma stall crew members Libby Price and Bridget stone, they are standing in front of the rainbow streamers of the stall and smiling at the camera. Bridget is wearing sunglasses and Libby has a rainbow badge."/>
                    <pic:cNvPicPr/>
                  </pic:nvPicPr>
                  <pic:blipFill rotWithShape="1">
                    <a:blip r:embed="rId12" cstate="print">
                      <a:extLst>
                        <a:ext uri="{28A0092B-C50C-407E-A947-70E740481C1C}">
                          <a14:useLocalDpi xmlns:a14="http://schemas.microsoft.com/office/drawing/2010/main" val="0"/>
                        </a:ext>
                      </a:extLst>
                    </a:blip>
                    <a:srcRect t="6720"/>
                    <a:stretch/>
                  </pic:blipFill>
                  <pic:spPr bwMode="auto">
                    <a:xfrm>
                      <a:off x="0" y="0"/>
                      <a:ext cx="2034540" cy="252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95A3E" w14:textId="77777777" w:rsidR="00B72E49" w:rsidRDefault="00B72E49" w:rsidP="00B72E49"/>
    <w:p w14:paraId="61678510" w14:textId="77777777" w:rsidR="004C7385" w:rsidRDefault="004C7385" w:rsidP="00B72E49"/>
    <w:p w14:paraId="11A21EF3" w14:textId="36248A85" w:rsidR="00B72E49" w:rsidRPr="004C7385" w:rsidRDefault="00B72E49" w:rsidP="00B72E49">
      <w:pPr>
        <w:rPr>
          <w:i/>
          <w:iCs/>
        </w:rPr>
      </w:pPr>
      <w:r w:rsidRPr="004C7385">
        <w:rPr>
          <w:i/>
          <w:iCs/>
        </w:rPr>
        <w:t xml:space="preserve">Image </w:t>
      </w:r>
      <w:r w:rsidR="006A4547" w:rsidRPr="004C7385">
        <w:rPr>
          <w:i/>
          <w:iCs/>
        </w:rPr>
        <w:t>Description</w:t>
      </w:r>
      <w:r w:rsidRPr="004C7385">
        <w:rPr>
          <w:i/>
          <w:iCs/>
        </w:rPr>
        <w:t xml:space="preserve">: Selfie photo of WDV Midsumma stall crew members Libby Price and Brigitte Stone, they are standing in front of the rainbow streamers of the stall and smiling at the camera. </w:t>
      </w:r>
    </w:p>
    <w:p w14:paraId="1C09FDE8" w14:textId="77777777" w:rsidR="00B72E49" w:rsidRPr="006924A7" w:rsidRDefault="00B72E49" w:rsidP="00B72E49"/>
    <w:p w14:paraId="1DE09C75" w14:textId="77777777" w:rsidR="00B72E49" w:rsidRDefault="00B72E49" w:rsidP="008C7AE4">
      <w:pPr>
        <w:rPr>
          <w:b/>
          <w:bCs/>
        </w:rPr>
      </w:pPr>
    </w:p>
    <w:p w14:paraId="44B6E3CB" w14:textId="77777777" w:rsidR="00C85EB3" w:rsidRDefault="00C85EB3" w:rsidP="008C7AE4">
      <w:pPr>
        <w:rPr>
          <w:b/>
          <w:bCs/>
        </w:rPr>
      </w:pPr>
    </w:p>
    <w:p w14:paraId="623A315B" w14:textId="77777777" w:rsidR="004C7385" w:rsidRDefault="004C7385" w:rsidP="008C7AE4">
      <w:pPr>
        <w:rPr>
          <w:b/>
          <w:bCs/>
        </w:rPr>
      </w:pPr>
    </w:p>
    <w:tbl>
      <w:tblPr>
        <w:tblW w:w="5000" w:type="pct"/>
        <w:tblCellMar>
          <w:left w:w="0" w:type="dxa"/>
          <w:right w:w="0" w:type="dxa"/>
        </w:tblCellMar>
        <w:tblLook w:val="04A0" w:firstRow="1" w:lastRow="0" w:firstColumn="1" w:lastColumn="0" w:noHBand="0" w:noVBand="1"/>
      </w:tblPr>
      <w:tblGrid>
        <w:gridCol w:w="9922"/>
      </w:tblGrid>
      <w:tr w:rsidR="00B72E49" w:rsidRPr="006924A7" w14:paraId="3291F0E0" w14:textId="77777777" w:rsidTr="00B72E49">
        <w:tc>
          <w:tcPr>
            <w:tcW w:w="0" w:type="auto"/>
            <w:vAlign w:val="center"/>
          </w:tcPr>
          <w:p w14:paraId="30B7AA22" w14:textId="515DE2F6" w:rsidR="00B72E49" w:rsidRDefault="00B72E49" w:rsidP="00B72E49">
            <w:pPr>
              <w:spacing w:after="120" w:line="276" w:lineRule="auto"/>
            </w:pPr>
            <w:r>
              <w:t>The</w:t>
            </w:r>
            <w:r w:rsidRPr="00B72E49">
              <w:t xml:space="preserve"> CIWE team </w:t>
            </w:r>
            <w:r w:rsidR="00396DA8">
              <w:t xml:space="preserve">completed </w:t>
            </w:r>
            <w:r w:rsidR="00396DA8" w:rsidRPr="00643000">
              <w:rPr>
                <w:b/>
                <w:bCs/>
              </w:rPr>
              <w:t xml:space="preserve">Essentials of Engagement </w:t>
            </w:r>
            <w:r w:rsidR="00396DA8">
              <w:t xml:space="preserve">training receiving their </w:t>
            </w:r>
            <w:r w:rsidR="00396DA8" w:rsidRPr="009F36B6">
              <w:rPr>
                <w:b/>
                <w:bCs/>
              </w:rPr>
              <w:t>IAP2 Australasia’s</w:t>
            </w:r>
            <w:r w:rsidR="00396DA8">
              <w:t xml:space="preserve"> Certificate of Engagement.</w:t>
            </w:r>
          </w:p>
          <w:p w14:paraId="497DAA7F" w14:textId="05B65508" w:rsidR="00B72E49" w:rsidRDefault="00BF15F4" w:rsidP="00B72E49">
            <w:pPr>
              <w:spacing w:after="120" w:line="276" w:lineRule="auto"/>
            </w:pPr>
            <w:r w:rsidRPr="00BF15F4">
              <w:rPr>
                <w:i/>
                <w:iCs/>
                <w:noProof/>
              </w:rPr>
              <w:drawing>
                <wp:anchor distT="0" distB="0" distL="114300" distR="114300" simplePos="0" relativeHeight="251658242" behindDoc="1" locked="0" layoutInCell="1" allowOverlap="1" wp14:anchorId="2E93C7C8" wp14:editId="60DC50EC">
                  <wp:simplePos x="0" y="0"/>
                  <wp:positionH relativeFrom="column">
                    <wp:posOffset>0</wp:posOffset>
                  </wp:positionH>
                  <wp:positionV relativeFrom="paragraph">
                    <wp:posOffset>292735</wp:posOffset>
                  </wp:positionV>
                  <wp:extent cx="3569970" cy="1988820"/>
                  <wp:effectExtent l="0" t="0" r="0" b="5080"/>
                  <wp:wrapTight wrapText="bothSides">
                    <wp:wrapPolygon edited="0">
                      <wp:start x="0" y="0"/>
                      <wp:lineTo x="0" y="21517"/>
                      <wp:lineTo x="21515" y="21517"/>
                      <wp:lineTo x="21515" y="0"/>
                      <wp:lineTo x="0" y="0"/>
                    </wp:wrapPolygon>
                  </wp:wrapTight>
                  <wp:docPr id="914281319" name="Picture 4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92108" name="Picture 483"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997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33D3A" w14:textId="77EACC8E" w:rsidR="00B72E49" w:rsidRDefault="00B72E49" w:rsidP="00B72E49">
            <w:pPr>
              <w:spacing w:after="120" w:line="276" w:lineRule="auto"/>
            </w:pPr>
            <w:r>
              <w:t xml:space="preserve">While the </w:t>
            </w:r>
            <w:r w:rsidRPr="00B72E49">
              <w:rPr>
                <w:b/>
                <w:bCs/>
              </w:rPr>
              <w:t>Bendigo Hub</w:t>
            </w:r>
            <w:r>
              <w:t xml:space="preserve"> farewelled the</w:t>
            </w:r>
            <w:r w:rsidR="00643000">
              <w:t xml:space="preserve"> </w:t>
            </w:r>
            <w:r>
              <w:t>Hub</w:t>
            </w:r>
            <w:r w:rsidR="00643000">
              <w:t>’s first ever</w:t>
            </w:r>
            <w:r>
              <w:t xml:space="preserve"> Liaison Officer, Emma Klemm</w:t>
            </w:r>
            <w:r w:rsidR="00643000">
              <w:t xml:space="preserve"> as she set out after </w:t>
            </w:r>
            <w:r w:rsidR="007B36C7">
              <w:t xml:space="preserve">some </w:t>
            </w:r>
            <w:r w:rsidR="00643000">
              <w:t xml:space="preserve">exciting opportunities. </w:t>
            </w:r>
          </w:p>
          <w:p w14:paraId="01DA20A4" w14:textId="73721D37" w:rsidR="00BF15F4" w:rsidRDefault="00BF15F4" w:rsidP="00B72E49">
            <w:pPr>
              <w:spacing w:after="120" w:line="276" w:lineRule="auto"/>
            </w:pPr>
            <w:r w:rsidRPr="00BF15F4">
              <w:rPr>
                <w:i/>
                <w:iCs/>
              </w:rPr>
              <w:t>Image Description: Bendigo Hub members with smiles are standing and sitting at a café.</w:t>
            </w:r>
          </w:p>
          <w:p w14:paraId="20B749AB" w14:textId="1642417E" w:rsidR="00B72E49" w:rsidRPr="006924A7" w:rsidRDefault="00B72E49" w:rsidP="00B72E49">
            <w:pPr>
              <w:spacing w:after="120" w:line="276" w:lineRule="auto"/>
            </w:pPr>
            <w:r w:rsidRPr="006924A7">
              <w:lastRenderedPageBreak/>
              <w:t xml:space="preserve"> </w:t>
            </w:r>
          </w:p>
        </w:tc>
      </w:tr>
      <w:tr w:rsidR="006924A7" w:rsidRPr="006924A7" w14:paraId="6A2C37B9" w14:textId="77777777" w:rsidTr="006924A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6924A7" w:rsidRPr="00BF15F4" w14:paraId="503FCEEA" w14:textId="77777777">
              <w:trPr>
                <w:jc w:val="center"/>
              </w:trPr>
              <w:tc>
                <w:tcPr>
                  <w:tcW w:w="8400" w:type="dxa"/>
                  <w:vAlign w:val="center"/>
                  <w:hideMark/>
                </w:tcPr>
                <w:p w14:paraId="7CB8952D" w14:textId="3A733177" w:rsidR="006924A7" w:rsidRPr="00BF15F4" w:rsidRDefault="00C06FEC" w:rsidP="006924A7">
                  <w:pPr>
                    <w:rPr>
                      <w:i/>
                      <w:iCs/>
                    </w:rPr>
                  </w:pPr>
                  <w:r w:rsidRPr="00BF15F4">
                    <w:rPr>
                      <w:i/>
                      <w:iCs/>
                    </w:rPr>
                    <w:lastRenderedPageBreak/>
                    <w:fldChar w:fldCharType="begin"/>
                  </w:r>
                  <w:r w:rsidRPr="00BF15F4">
                    <w:rPr>
                      <w:i/>
                      <w:iCs/>
                    </w:rPr>
                    <w:instrText xml:space="preserve"> INCLUDEPICTURE "/Users/brigittestone/Library/Group Containers/UBF8T346G9.ms/WebArchiveCopyPasteTempFiles/com.microsoft.Word/Jan%20Hub%20Meeting%20-%20Em%20Farewell.jpg" \* MERGEFORMATINET </w:instrText>
                  </w:r>
                  <w:r w:rsidRPr="00BF15F4">
                    <w:rPr>
                      <w:i/>
                      <w:iCs/>
                    </w:rPr>
                    <w:fldChar w:fldCharType="separate"/>
                  </w:r>
                  <w:r w:rsidRPr="00BF15F4">
                    <w:rPr>
                      <w:i/>
                      <w:iCs/>
                    </w:rPr>
                    <w:fldChar w:fldCharType="end"/>
                  </w:r>
                </w:p>
              </w:tc>
            </w:tr>
          </w:tbl>
          <w:p w14:paraId="3AF1D2AE" w14:textId="77777777" w:rsidR="006924A7" w:rsidRPr="00BF15F4" w:rsidRDefault="006924A7" w:rsidP="006924A7">
            <w:pPr>
              <w:rPr>
                <w:i/>
                <w:iCs/>
              </w:rPr>
            </w:pPr>
          </w:p>
        </w:tc>
      </w:tr>
      <w:tr w:rsidR="006924A7" w:rsidRPr="006924A7" w14:paraId="0B5D181A" w14:textId="77777777" w:rsidTr="006924A7">
        <w:tc>
          <w:tcPr>
            <w:tcW w:w="0" w:type="auto"/>
            <w:vAlign w:val="center"/>
            <w:hideMark/>
          </w:tcPr>
          <w:p w14:paraId="3D629E3B" w14:textId="67D23F82" w:rsidR="006924A7" w:rsidRPr="00BF15F4" w:rsidRDefault="006924A7" w:rsidP="006924A7">
            <w:pPr>
              <w:rPr>
                <w:i/>
                <w:iCs/>
              </w:rPr>
            </w:pPr>
          </w:p>
        </w:tc>
      </w:tr>
    </w:tbl>
    <w:p w14:paraId="4562F61D" w14:textId="7B84C5AB" w:rsidR="008C7AE4" w:rsidRDefault="008C7AE4" w:rsidP="008C7AE4">
      <w:pPr>
        <w:pStyle w:val="Heading3"/>
      </w:pPr>
      <w:r>
        <w:t>February 2024</w:t>
      </w:r>
    </w:p>
    <w:p w14:paraId="6909707C" w14:textId="5823CE50" w:rsidR="00F16DAC" w:rsidRDefault="009D2ADA" w:rsidP="009D2ADA">
      <w:r>
        <w:t xml:space="preserve">For the second year running the CIWE team headed down the highway to the </w:t>
      </w:r>
      <w:r w:rsidR="00DA10D3" w:rsidRPr="00643000">
        <w:rPr>
          <w:b/>
          <w:bCs/>
        </w:rPr>
        <w:t>Having a Say</w:t>
      </w:r>
      <w:r w:rsidRPr="00643000">
        <w:rPr>
          <w:b/>
          <w:bCs/>
        </w:rPr>
        <w:t xml:space="preserve"> </w:t>
      </w:r>
      <w:r w:rsidR="00643000">
        <w:rPr>
          <w:b/>
          <w:bCs/>
        </w:rPr>
        <w:t>C</w:t>
      </w:r>
      <w:r w:rsidRPr="00643000">
        <w:rPr>
          <w:b/>
          <w:bCs/>
        </w:rPr>
        <w:t>onference</w:t>
      </w:r>
      <w:r>
        <w:t xml:space="preserve"> in Geelong. </w:t>
      </w:r>
      <w:r w:rsidR="00643000">
        <w:t>Women’s Empowerment Officer</w:t>
      </w:r>
      <w:r w:rsidR="00084D0C">
        <w:t xml:space="preserve"> (WEO)</w:t>
      </w:r>
      <w:r w:rsidR="00643000">
        <w:t xml:space="preserve"> Brigitte </w:t>
      </w:r>
      <w:r w:rsidR="00C066D0">
        <w:t xml:space="preserve">Stone </w:t>
      </w:r>
      <w:r w:rsidR="00643000">
        <w:t>joined Hub Liaison Officers</w:t>
      </w:r>
      <w:r w:rsidR="00084D0C">
        <w:t xml:space="preserve"> (HLO)</w:t>
      </w:r>
      <w:r w:rsidR="00643000">
        <w:t xml:space="preserve"> </w:t>
      </w:r>
      <w:r w:rsidR="00F16DAC" w:rsidRPr="00F16DAC">
        <w:t>Libby</w:t>
      </w:r>
      <w:r w:rsidR="00C066D0">
        <w:t xml:space="preserve"> Price</w:t>
      </w:r>
      <w:r w:rsidR="00F16DAC" w:rsidRPr="00F16DAC">
        <w:t xml:space="preserve"> </w:t>
      </w:r>
      <w:r w:rsidR="00643000">
        <w:t xml:space="preserve">and Jenny </w:t>
      </w:r>
      <w:r w:rsidR="00C066D0">
        <w:t xml:space="preserve">Godwin </w:t>
      </w:r>
      <w:r w:rsidR="00643000">
        <w:t xml:space="preserve">in </w:t>
      </w:r>
      <w:r w:rsidR="00F16DAC" w:rsidRPr="00F16DAC">
        <w:t>present</w:t>
      </w:r>
      <w:r w:rsidR="00643000">
        <w:t>ing</w:t>
      </w:r>
      <w:r w:rsidR="00F16DAC" w:rsidRPr="00F16DAC">
        <w:t> an interactive workshop</w:t>
      </w:r>
      <w:r>
        <w:t>.</w:t>
      </w:r>
      <w:r w:rsidR="00643000">
        <w:t xml:space="preserve"> While</w:t>
      </w:r>
      <w:r>
        <w:t xml:space="preserve"> </w:t>
      </w:r>
      <w:r w:rsidR="00F16DAC" w:rsidRPr="00F16DAC">
        <w:t>Bridget</w:t>
      </w:r>
      <w:r w:rsidR="00C066D0">
        <w:t xml:space="preserve"> Jolley</w:t>
      </w:r>
      <w:r w:rsidR="00084D0C">
        <w:t xml:space="preserve"> (WEO – Youth and Leadership Programs)</w:t>
      </w:r>
      <w:r w:rsidR="00F16DAC" w:rsidRPr="00F16DAC">
        <w:t xml:space="preserve">, </w:t>
      </w:r>
      <w:r w:rsidR="00643000" w:rsidRPr="00F16DAC">
        <w:t>Sar</w:t>
      </w:r>
      <w:r w:rsidR="00643000">
        <w:t>a</w:t>
      </w:r>
      <w:r w:rsidR="00C066D0">
        <w:t xml:space="preserve"> Franzoni</w:t>
      </w:r>
      <w:r w:rsidR="00643000">
        <w:t xml:space="preserve"> </w:t>
      </w:r>
      <w:r w:rsidR="00084D0C">
        <w:t>(L</w:t>
      </w:r>
      <w:r w:rsidR="6D039BD4">
        <w:t>eadership</w:t>
      </w:r>
      <w:r w:rsidR="00084D0C">
        <w:t xml:space="preserve"> Hub Coordinator) </w:t>
      </w:r>
      <w:r w:rsidR="00643000">
        <w:t xml:space="preserve">and </w:t>
      </w:r>
      <w:r w:rsidR="00643000" w:rsidRPr="00F16DAC">
        <w:t>Liz</w:t>
      </w:r>
      <w:r w:rsidR="00C066D0">
        <w:t xml:space="preserve"> Wright</w:t>
      </w:r>
      <w:r w:rsidR="00F16DAC" w:rsidRPr="00F16DAC">
        <w:t xml:space="preserve"> </w:t>
      </w:r>
      <w:r w:rsidR="00084D0C">
        <w:t xml:space="preserve">(Manager) </w:t>
      </w:r>
      <w:r>
        <w:t>looked after the WDV</w:t>
      </w:r>
      <w:r w:rsidR="00F16DAC" w:rsidRPr="00F16DAC">
        <w:t xml:space="preserve"> </w:t>
      </w:r>
      <w:r>
        <w:t xml:space="preserve">stall answering questions and </w:t>
      </w:r>
      <w:r w:rsidR="00F16DAC" w:rsidRPr="00F16DAC">
        <w:t xml:space="preserve">making our now famous </w:t>
      </w:r>
      <w:r w:rsidR="00643000">
        <w:t xml:space="preserve">disability pride </w:t>
      </w:r>
      <w:r w:rsidR="00F16DAC" w:rsidRPr="00F16DAC">
        <w:t xml:space="preserve">badges for the passing </w:t>
      </w:r>
      <w:r>
        <w:t xml:space="preserve">conference delegates and guests of the </w:t>
      </w:r>
      <w:r w:rsidRPr="00643000">
        <w:rPr>
          <w:b/>
          <w:bCs/>
        </w:rPr>
        <w:t>Our Choice Expo</w:t>
      </w:r>
      <w:r w:rsidR="00F16DAC" w:rsidRPr="00F16DAC">
        <w:t xml:space="preserve">. </w:t>
      </w:r>
    </w:p>
    <w:p w14:paraId="172076FA" w14:textId="5C931A10" w:rsidR="0009786D" w:rsidRPr="000C4BC1" w:rsidRDefault="000C4BC1" w:rsidP="0009786D">
      <w:pPr>
        <w:rPr>
          <w:i/>
          <w:iCs/>
        </w:rPr>
      </w:pPr>
      <w:r w:rsidRPr="000C4BC1">
        <w:rPr>
          <w:i/>
          <w:iCs/>
        </w:rPr>
        <w:t xml:space="preserve">Image Description: WDV information table at the Our Choice Expo. Liz, Sara, Libby and Jenny smile at camera. </w:t>
      </w:r>
      <w:r w:rsidR="0009786D" w:rsidRPr="000C4BC1">
        <w:rPr>
          <w:i/>
          <w:iCs/>
        </w:rPr>
        <w:fldChar w:fldCharType="begin"/>
      </w:r>
      <w:r w:rsidR="0009786D" w:rsidRPr="000C4BC1">
        <w:rPr>
          <w:i/>
          <w:iCs/>
        </w:rPr>
        <w:instrText xml:space="preserve"> INCLUDEPICTURE "/Users/brigittestone/Library/Group Containers/UBF8T346G9.ms/WebArchiveCopyPasteTempFiles/com.microsoft.Word/VrhIbZ+DMAAAAASUVORK5CYII=" \* MERGEFORMATINET </w:instrText>
      </w:r>
      <w:r w:rsidR="0009786D" w:rsidRPr="000C4BC1">
        <w:rPr>
          <w:i/>
          <w:iCs/>
        </w:rPr>
        <w:fldChar w:fldCharType="separate"/>
      </w:r>
      <w:r w:rsidR="0009786D" w:rsidRPr="000C4BC1">
        <w:rPr>
          <w:i/>
          <w:iCs/>
          <w:noProof/>
        </w:rPr>
        <w:drawing>
          <wp:anchor distT="0" distB="0" distL="114300" distR="114300" simplePos="0" relativeHeight="251658243" behindDoc="1" locked="0" layoutInCell="1" allowOverlap="1" wp14:anchorId="41A5F7CE" wp14:editId="4079A186">
            <wp:simplePos x="0" y="0"/>
            <wp:positionH relativeFrom="column">
              <wp:posOffset>2540</wp:posOffset>
            </wp:positionH>
            <wp:positionV relativeFrom="paragraph">
              <wp:posOffset>2540</wp:posOffset>
            </wp:positionV>
            <wp:extent cx="2811780" cy="2101850"/>
            <wp:effectExtent l="0" t="0" r="0" b="6350"/>
            <wp:wrapTight wrapText="bothSides">
              <wp:wrapPolygon edited="0">
                <wp:start x="0" y="0"/>
                <wp:lineTo x="0" y="21535"/>
                <wp:lineTo x="21463" y="21535"/>
                <wp:lineTo x="21463" y="0"/>
                <wp:lineTo x="0" y="0"/>
              </wp:wrapPolygon>
            </wp:wrapTight>
            <wp:docPr id="1842829122" name="Picture 132" descr="WDV staff at the 2023 Our Rights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WDV staff at the 2023 Our Rights exp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78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86D" w:rsidRPr="000C4BC1">
        <w:rPr>
          <w:i/>
          <w:iCs/>
        </w:rPr>
        <w:fldChar w:fldCharType="end"/>
      </w:r>
    </w:p>
    <w:p w14:paraId="60F10327" w14:textId="77777777" w:rsidR="00643000" w:rsidRDefault="00643000" w:rsidP="009D2ADA"/>
    <w:p w14:paraId="63509E9D" w14:textId="77777777" w:rsidR="000C4BC1" w:rsidRDefault="000C4BC1" w:rsidP="009D2ADA"/>
    <w:p w14:paraId="40E77668" w14:textId="77777777" w:rsidR="000C4BC1" w:rsidRDefault="000C4BC1" w:rsidP="009D2ADA"/>
    <w:p w14:paraId="0DFDA7C0" w14:textId="77777777" w:rsidR="000C4BC1" w:rsidRDefault="000C4BC1" w:rsidP="009D2ADA"/>
    <w:p w14:paraId="78F7691A" w14:textId="77777777" w:rsidR="000C4BC1" w:rsidRDefault="000C4BC1" w:rsidP="009D2ADA"/>
    <w:p w14:paraId="6D71C403" w14:textId="77777777" w:rsidR="000C4BC1" w:rsidRDefault="000C4BC1" w:rsidP="009D2ADA"/>
    <w:p w14:paraId="3E7413DA" w14:textId="243D2A04" w:rsidR="006924A7" w:rsidRDefault="00643000" w:rsidP="00DA10D3">
      <w:r>
        <w:t xml:space="preserve">With the </w:t>
      </w:r>
      <w:r w:rsidR="0009786D" w:rsidRPr="0009786D">
        <w:rPr>
          <w:b/>
          <w:bCs/>
        </w:rPr>
        <w:t>t</w:t>
      </w:r>
      <w:r w:rsidRPr="0009786D">
        <w:rPr>
          <w:b/>
          <w:bCs/>
        </w:rPr>
        <w:t>enth anniversary</w:t>
      </w:r>
      <w:r>
        <w:t xml:space="preserve"> of the </w:t>
      </w:r>
      <w:r w:rsidRPr="0009786D">
        <w:rPr>
          <w:b/>
          <w:bCs/>
        </w:rPr>
        <w:t>Enabling Women Leadership Program</w:t>
      </w:r>
      <w:r>
        <w:t xml:space="preserve"> marked on the</w:t>
      </w:r>
      <w:r w:rsidR="004E337B">
        <w:t xml:space="preserve"> 2024 calendar</w:t>
      </w:r>
      <w:r>
        <w:t xml:space="preserve"> </w:t>
      </w:r>
      <w:r w:rsidR="004E337B">
        <w:t>the team got to work planning a multi-modal celebration</w:t>
      </w:r>
      <w:r w:rsidR="00933549">
        <w:t>. I</w:t>
      </w:r>
      <w:r w:rsidR="007B36C7">
        <w:t>ncluding an event, a magazine and film</w:t>
      </w:r>
      <w:r w:rsidR="00B52F69">
        <w:t xml:space="preserve"> our plans were </w:t>
      </w:r>
      <w:r w:rsidR="00213D43">
        <w:t>ambitious ones</w:t>
      </w:r>
      <w:r w:rsidR="00272B00">
        <w:t>!</w:t>
      </w:r>
      <w:r w:rsidR="004E337B">
        <w:t xml:space="preserve"> Filming and production began on the EW10 Magazine and video with </w:t>
      </w:r>
      <w:r w:rsidR="009D397A">
        <w:t xml:space="preserve">content </w:t>
      </w:r>
      <w:r w:rsidR="004E337B">
        <w:t xml:space="preserve">creator Jessica Dean. </w:t>
      </w:r>
    </w:p>
    <w:p w14:paraId="61C97038" w14:textId="77777777" w:rsidR="00DA10D3" w:rsidRDefault="00DA10D3" w:rsidP="00DA10D3"/>
    <w:p w14:paraId="6C5B60B9" w14:textId="48A80F42" w:rsidR="008C7AE4" w:rsidRDefault="008C7AE4" w:rsidP="0009786D">
      <w:pPr>
        <w:pStyle w:val="Heading3"/>
      </w:pPr>
      <w:r>
        <w:t>March 2024</w:t>
      </w:r>
    </w:p>
    <w:tbl>
      <w:tblPr>
        <w:tblW w:w="5000" w:type="pct"/>
        <w:tblCellMar>
          <w:left w:w="0" w:type="dxa"/>
          <w:right w:w="0" w:type="dxa"/>
        </w:tblCellMar>
        <w:tblLook w:val="04A0" w:firstRow="1" w:lastRow="0" w:firstColumn="1" w:lastColumn="0" w:noHBand="0" w:noVBand="1"/>
      </w:tblPr>
      <w:tblGrid>
        <w:gridCol w:w="9922"/>
      </w:tblGrid>
      <w:tr w:rsidR="00505A53" w:rsidRPr="00505A53" w14:paraId="5D95078F" w14:textId="77777777" w:rsidTr="00505A53">
        <w:tc>
          <w:tcPr>
            <w:tcW w:w="0" w:type="auto"/>
            <w:vAlign w:val="center"/>
            <w:hideMark/>
          </w:tcPr>
          <w:p w14:paraId="181C06B8" w14:textId="525ACEA3" w:rsidR="00505A53" w:rsidRPr="00505A53" w:rsidRDefault="0009786D" w:rsidP="00505A53">
            <w:r w:rsidRPr="0009786D">
              <w:t>Members of the</w:t>
            </w:r>
            <w:r>
              <w:rPr>
                <w:b/>
                <w:bCs/>
              </w:rPr>
              <w:t xml:space="preserve"> </w:t>
            </w:r>
            <w:r w:rsidRPr="0009786D">
              <w:t xml:space="preserve">CIWE </w:t>
            </w:r>
            <w:r w:rsidR="00A70525">
              <w:t xml:space="preserve">and </w:t>
            </w:r>
            <w:r w:rsidR="00A70525" w:rsidRPr="005B7CD4">
              <w:rPr>
                <w:b/>
                <w:bCs/>
              </w:rPr>
              <w:t>Youth Experts</w:t>
            </w:r>
            <w:r w:rsidR="00A70525">
              <w:t xml:space="preserve"> </w:t>
            </w:r>
            <w:r w:rsidRPr="0009786D">
              <w:t>team</w:t>
            </w:r>
            <w:r w:rsidR="00A70525">
              <w:t>s</w:t>
            </w:r>
            <w:r w:rsidRPr="0009786D">
              <w:t xml:space="preserve">, </w:t>
            </w:r>
            <w:r w:rsidR="00A70525">
              <w:t>joined</w:t>
            </w:r>
            <w:r w:rsidRPr="0009786D">
              <w:t xml:space="preserve"> with the </w:t>
            </w:r>
            <w:r w:rsidR="00A70525">
              <w:t>other programs of WDV</w:t>
            </w:r>
            <w:r w:rsidRPr="0009786D">
              <w:t xml:space="preserve"> </w:t>
            </w:r>
            <w:r w:rsidRPr="00A70525">
              <w:t xml:space="preserve">to deliver </w:t>
            </w:r>
            <w:r w:rsidR="00A70525">
              <w:t xml:space="preserve">the </w:t>
            </w:r>
            <w:r w:rsidRPr="00A70525">
              <w:rPr>
                <w:b/>
                <w:bCs/>
              </w:rPr>
              <w:t xml:space="preserve">International Women’s Day </w:t>
            </w:r>
            <w:r w:rsidRPr="00A70525">
              <w:t xml:space="preserve">event </w:t>
            </w:r>
            <w:r w:rsidR="00505A53" w:rsidRPr="00505A53">
              <w:rPr>
                <w:b/>
                <w:bCs/>
              </w:rPr>
              <w:t>Count Us In: Accelerating Gender Equality</w:t>
            </w:r>
            <w:r w:rsidR="00505A53" w:rsidRPr="00505A53">
              <w:t xml:space="preserve"> </w:t>
            </w:r>
            <w:r w:rsidR="00505A53" w:rsidRPr="00505A53">
              <w:rPr>
                <w:b/>
                <w:bCs/>
              </w:rPr>
              <w:t>for Women with Disabilities Through Economic Empowerment</w:t>
            </w:r>
            <w:r w:rsidR="00505A53" w:rsidRPr="00505A53">
              <w:t>.</w:t>
            </w:r>
            <w:r w:rsidR="00A70525">
              <w:t xml:space="preserve"> Youth Expert Husna </w:t>
            </w:r>
            <w:r w:rsidR="00C066D0">
              <w:t xml:space="preserve">Amani </w:t>
            </w:r>
            <w:r w:rsidR="007B36C7">
              <w:t xml:space="preserve">was </w:t>
            </w:r>
            <w:r w:rsidR="00A70525">
              <w:t>a featured speaker on the day</w:t>
            </w:r>
            <w:r w:rsidR="00C066D0">
              <w:t xml:space="preserve">, delighting guests with her strength, compassion and curiosity. </w:t>
            </w:r>
          </w:p>
          <w:p w14:paraId="33F51E38" w14:textId="77777777" w:rsidR="00505A53" w:rsidRPr="00505A53" w:rsidRDefault="00505A53" w:rsidP="00A70525"/>
        </w:tc>
      </w:tr>
      <w:tr w:rsidR="00505A53" w:rsidRPr="00505A53" w14:paraId="2A04631D"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48A3A68B" w14:textId="77777777">
              <w:trPr>
                <w:jc w:val="center"/>
              </w:trPr>
              <w:tc>
                <w:tcPr>
                  <w:tcW w:w="8400" w:type="dxa"/>
                  <w:vAlign w:val="center"/>
                  <w:hideMark/>
                </w:tcPr>
                <w:p w14:paraId="394FE226" w14:textId="686DA59E" w:rsidR="00505A53" w:rsidRPr="00505A53" w:rsidRDefault="00505A53" w:rsidP="00505A53"/>
              </w:tc>
            </w:tr>
          </w:tbl>
          <w:p w14:paraId="4938FB10" w14:textId="77777777" w:rsidR="00505A53" w:rsidRPr="00505A53" w:rsidRDefault="00505A53" w:rsidP="00505A53"/>
        </w:tc>
      </w:tr>
      <w:tr w:rsidR="00505A53" w:rsidRPr="00505A53" w14:paraId="0A164737"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143E05D6" w14:textId="77777777">
              <w:trPr>
                <w:jc w:val="center"/>
              </w:trPr>
              <w:tc>
                <w:tcPr>
                  <w:tcW w:w="8400" w:type="dxa"/>
                  <w:vAlign w:val="center"/>
                  <w:hideMark/>
                </w:tcPr>
                <w:p w14:paraId="055B2243" w14:textId="1049C607" w:rsidR="00505A53" w:rsidRPr="00505A53" w:rsidRDefault="00505A53" w:rsidP="00505A53"/>
              </w:tc>
            </w:tr>
          </w:tbl>
          <w:p w14:paraId="2A729DA3" w14:textId="77777777" w:rsidR="00505A53" w:rsidRPr="00505A53" w:rsidRDefault="00505A53" w:rsidP="00505A53"/>
        </w:tc>
      </w:tr>
      <w:tr w:rsidR="00505A53" w:rsidRPr="00505A53" w14:paraId="215E0697"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6670EEC4" w14:textId="77777777">
              <w:trPr>
                <w:jc w:val="center"/>
              </w:trPr>
              <w:tc>
                <w:tcPr>
                  <w:tcW w:w="8400" w:type="dxa"/>
                  <w:vAlign w:val="center"/>
                  <w:hideMark/>
                </w:tcPr>
                <w:p w14:paraId="13B6CA05" w14:textId="793EC6BE" w:rsidR="00505A53" w:rsidRPr="00505A53" w:rsidRDefault="00505A53" w:rsidP="00505A53"/>
              </w:tc>
            </w:tr>
          </w:tbl>
          <w:p w14:paraId="1584C3F3" w14:textId="77777777" w:rsidR="00505A53" w:rsidRPr="00505A53" w:rsidRDefault="00505A53" w:rsidP="00505A53"/>
        </w:tc>
      </w:tr>
      <w:tr w:rsidR="00505A53" w:rsidRPr="00505A53" w14:paraId="65AB0115"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4CC1A763" w14:textId="77777777">
              <w:trPr>
                <w:jc w:val="center"/>
              </w:trPr>
              <w:tc>
                <w:tcPr>
                  <w:tcW w:w="8400" w:type="dxa"/>
                  <w:vAlign w:val="center"/>
                  <w:hideMark/>
                </w:tcPr>
                <w:p w14:paraId="2F2F8302" w14:textId="785B5CCF" w:rsidR="00505A53" w:rsidRPr="00505A53" w:rsidRDefault="00505A53" w:rsidP="00505A53"/>
              </w:tc>
            </w:tr>
          </w:tbl>
          <w:p w14:paraId="3C3F5BA1" w14:textId="77777777" w:rsidR="00505A53" w:rsidRPr="00505A53" w:rsidRDefault="00505A53" w:rsidP="00505A53"/>
        </w:tc>
      </w:tr>
      <w:tr w:rsidR="00505A53" w:rsidRPr="00505A53" w14:paraId="4D1E0D8E"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266C63DB" w14:textId="77777777">
              <w:trPr>
                <w:jc w:val="center"/>
              </w:trPr>
              <w:tc>
                <w:tcPr>
                  <w:tcW w:w="8400" w:type="dxa"/>
                  <w:vAlign w:val="center"/>
                  <w:hideMark/>
                </w:tcPr>
                <w:p w14:paraId="6C557B69" w14:textId="4917DEA0" w:rsidR="00505A53" w:rsidRPr="00505A53" w:rsidRDefault="00505A53" w:rsidP="00505A53">
                  <w:r w:rsidRPr="00505A53">
                    <w:fldChar w:fldCharType="begin"/>
                  </w:r>
                  <w:r w:rsidRPr="00505A53">
                    <w:instrText xml:space="preserve"> INCLUDEPICTURE "/Users/brigittestone/Library/Group Containers/UBF8T346G9.ms/WebArchiveCopyPasteTempFiles/com.microsoft.Word/panel%203.jpg" \* MERGEFORMATINET </w:instrText>
                  </w:r>
                  <w:r w:rsidRPr="00505A53">
                    <w:fldChar w:fldCharType="separate"/>
                  </w:r>
                  <w:r w:rsidRPr="00505A53">
                    <w:fldChar w:fldCharType="end"/>
                  </w:r>
                </w:p>
              </w:tc>
            </w:tr>
          </w:tbl>
          <w:p w14:paraId="273F9403" w14:textId="33C48761" w:rsidR="00505A53" w:rsidRPr="00505A53" w:rsidRDefault="001A4FFB" w:rsidP="00505A53">
            <w:r w:rsidRPr="00505A53">
              <w:rPr>
                <w:noProof/>
              </w:rPr>
              <w:lastRenderedPageBreak/>
              <w:drawing>
                <wp:anchor distT="0" distB="0" distL="114300" distR="114300" simplePos="0" relativeHeight="251658244" behindDoc="1" locked="0" layoutInCell="1" allowOverlap="1" wp14:anchorId="6E03D194" wp14:editId="04BFE3B2">
                  <wp:simplePos x="0" y="0"/>
                  <wp:positionH relativeFrom="column">
                    <wp:posOffset>-2473325</wp:posOffset>
                  </wp:positionH>
                  <wp:positionV relativeFrom="paragraph">
                    <wp:posOffset>-82550</wp:posOffset>
                  </wp:positionV>
                  <wp:extent cx="2058670" cy="1371600"/>
                  <wp:effectExtent l="0" t="0" r="0" b="0"/>
                  <wp:wrapTight wrapText="bothSides">
                    <wp:wrapPolygon edited="0">
                      <wp:start x="0" y="0"/>
                      <wp:lineTo x="0" y="21400"/>
                      <wp:lineTo x="21453" y="21400"/>
                      <wp:lineTo x="21453" y="0"/>
                      <wp:lineTo x="0" y="0"/>
                    </wp:wrapPolygon>
                  </wp:wrapTight>
                  <wp:docPr id="144225633" name="Picture 2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5633" name="Picture 222"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867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5A53" w:rsidRPr="00505A53" w14:paraId="692A0778"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7A20F0A8" w14:textId="77777777">
              <w:trPr>
                <w:jc w:val="center"/>
              </w:trPr>
              <w:tc>
                <w:tcPr>
                  <w:tcW w:w="8400" w:type="dxa"/>
                  <w:vAlign w:val="center"/>
                  <w:hideMark/>
                </w:tcPr>
                <w:p w14:paraId="14FAF1F5" w14:textId="64045FB7" w:rsidR="00505A53" w:rsidRPr="00505A53" w:rsidRDefault="00505A53" w:rsidP="00505A53"/>
              </w:tc>
            </w:tr>
          </w:tbl>
          <w:p w14:paraId="5CBD671F" w14:textId="77777777" w:rsidR="00505A53" w:rsidRPr="00505A53" w:rsidRDefault="00505A53" w:rsidP="00505A53"/>
        </w:tc>
      </w:tr>
      <w:tr w:rsidR="00505A53" w:rsidRPr="00505A53" w14:paraId="4636CF86" w14:textId="77777777" w:rsidTr="00505A53">
        <w:tc>
          <w:tcPr>
            <w:tcW w:w="0" w:type="auto"/>
            <w:vAlign w:val="center"/>
            <w:hideMark/>
          </w:tcPr>
          <w:p w14:paraId="109F3166" w14:textId="5C2DE9C2" w:rsidR="00505A53" w:rsidRPr="001A4FFB" w:rsidRDefault="00505A53" w:rsidP="00A70525">
            <w:pPr>
              <w:rPr>
                <w:i/>
                <w:iCs/>
              </w:rPr>
            </w:pPr>
            <w:r w:rsidRPr="001A4FFB">
              <w:rPr>
                <w:i/>
                <w:iCs/>
              </w:rPr>
              <w:t>Image descriptions:</w:t>
            </w:r>
            <w:r w:rsidR="00A70525" w:rsidRPr="001A4FFB">
              <w:rPr>
                <w:i/>
                <w:iCs/>
              </w:rPr>
              <w:t xml:space="preserve"> </w:t>
            </w:r>
            <w:r w:rsidRPr="001A4FFB">
              <w:rPr>
                <w:i/>
                <w:iCs/>
              </w:rPr>
              <w:t>Guest panellist Husna Amani @huzmanygomez16 (WDV Youth Expert by Experience) takes part in the panel discussion. Husna is wearing a khaki green shirt with the purple IWD ribbon on it. She is using a braille note-taker.</w:t>
            </w:r>
          </w:p>
        </w:tc>
      </w:tr>
    </w:tbl>
    <w:p w14:paraId="3D70B3E3" w14:textId="77777777" w:rsidR="00084D0C" w:rsidRDefault="00084D0C" w:rsidP="007B36C7">
      <w:pPr>
        <w:pStyle w:val="Heading3"/>
      </w:pPr>
    </w:p>
    <w:p w14:paraId="07CA8A50" w14:textId="0512CDE0" w:rsidR="008C7AE4" w:rsidRDefault="008C7AE4" w:rsidP="007B36C7">
      <w:pPr>
        <w:pStyle w:val="Heading3"/>
      </w:pPr>
      <w:r>
        <w:t>April 2024</w:t>
      </w:r>
    </w:p>
    <w:tbl>
      <w:tblPr>
        <w:tblW w:w="5000" w:type="pct"/>
        <w:tblCellMar>
          <w:left w:w="0" w:type="dxa"/>
          <w:right w:w="0" w:type="dxa"/>
        </w:tblCellMar>
        <w:tblLook w:val="04A0" w:firstRow="1" w:lastRow="0" w:firstColumn="1" w:lastColumn="0" w:noHBand="0" w:noVBand="1"/>
      </w:tblPr>
      <w:tblGrid>
        <w:gridCol w:w="9922"/>
      </w:tblGrid>
      <w:tr w:rsidR="00505A53" w:rsidRPr="00505A53" w14:paraId="26CC6878" w14:textId="77777777" w:rsidTr="00505A53">
        <w:tc>
          <w:tcPr>
            <w:tcW w:w="0" w:type="auto"/>
            <w:vAlign w:val="center"/>
            <w:hideMark/>
          </w:tcPr>
          <w:p w14:paraId="44E81B9E" w14:textId="129762D9" w:rsidR="006F2D12" w:rsidRDefault="00505A53" w:rsidP="00505A53">
            <w:r w:rsidRPr="00505A53">
              <w:t xml:space="preserve">WDV celebrated </w:t>
            </w:r>
            <w:r w:rsidRPr="00505A53">
              <w:rPr>
                <w:b/>
                <w:bCs/>
              </w:rPr>
              <w:t>10 years of the Enabling Women Program</w:t>
            </w:r>
            <w:r w:rsidRPr="00505A53">
              <w:t xml:space="preserve"> with an event at the </w:t>
            </w:r>
            <w:r w:rsidRPr="009B1228">
              <w:rPr>
                <w:b/>
                <w:bCs/>
              </w:rPr>
              <w:t>Geelong Arts Centre</w:t>
            </w:r>
            <w:r w:rsidR="007B36C7">
              <w:t>.</w:t>
            </w:r>
            <w:r w:rsidRPr="00505A53">
              <w:t xml:space="preserve"> Guests were welcomed with an evening of music, food, drinks and guest speakers. </w:t>
            </w:r>
            <w:r w:rsidR="00084D0C">
              <w:t xml:space="preserve">WEOs and hosts for the evening –Bridget and Brigitte </w:t>
            </w:r>
            <w:r w:rsidRPr="00505A53">
              <w:t xml:space="preserve">premiered </w:t>
            </w:r>
            <w:r w:rsidR="0055028C">
              <w:t>the</w:t>
            </w:r>
            <w:r w:rsidRPr="00505A53">
              <w:t xml:space="preserve"> celebration magazine and video </w:t>
            </w:r>
            <w:r w:rsidR="002673CE">
              <w:t xml:space="preserve">featuring </w:t>
            </w:r>
            <w:r w:rsidR="00E0502A">
              <w:t>staff</w:t>
            </w:r>
            <w:r w:rsidR="000545D6">
              <w:t xml:space="preserve"> and </w:t>
            </w:r>
            <w:r w:rsidR="007747FC">
              <w:t>participants</w:t>
            </w:r>
            <w:r w:rsidR="000545D6">
              <w:t xml:space="preserve"> </w:t>
            </w:r>
            <w:r w:rsidR="00DB5B9D">
              <w:t>from the</w:t>
            </w:r>
            <w:r w:rsidR="0063042F">
              <w:t xml:space="preserve"> past</w:t>
            </w:r>
            <w:r w:rsidR="00DB5B9D">
              <w:t xml:space="preserve"> </w:t>
            </w:r>
            <w:r w:rsidR="00E50AA9">
              <w:t xml:space="preserve">ten years. </w:t>
            </w:r>
            <w:r w:rsidR="002D62FA" w:rsidRPr="004F64C1">
              <w:t>State Member for Geelong - Christine Couzens</w:t>
            </w:r>
            <w:r w:rsidR="002D62FA">
              <w:t xml:space="preserve"> </w:t>
            </w:r>
            <w:r w:rsidR="009C6EE5">
              <w:t xml:space="preserve">was a special guest </w:t>
            </w:r>
            <w:r w:rsidR="00124199" w:rsidRPr="00124199">
              <w:t>speak</w:t>
            </w:r>
            <w:r w:rsidR="00124199">
              <w:t>ing</w:t>
            </w:r>
            <w:r w:rsidR="00124199" w:rsidRPr="00124199">
              <w:t xml:space="preserve"> as the local member of parliament, and on behalf of the Minister for Women</w:t>
            </w:r>
            <w:r w:rsidR="00783FFA">
              <w:t xml:space="preserve">. </w:t>
            </w:r>
            <w:r w:rsidR="00D50220">
              <w:t>Local</w:t>
            </w:r>
            <w:r w:rsidR="00DE3B18">
              <w:t xml:space="preserve"> member for Bendigo </w:t>
            </w:r>
            <w:r w:rsidR="007820FA" w:rsidRPr="0047722C">
              <w:t>the</w:t>
            </w:r>
            <w:r w:rsidR="0047722C" w:rsidRPr="0047722C">
              <w:t xml:space="preserve"> Hon Maree Edwards MP </w:t>
            </w:r>
            <w:r w:rsidR="00D50220">
              <w:t>provided</w:t>
            </w:r>
            <w:r w:rsidR="00DE3B18">
              <w:t xml:space="preserve"> </w:t>
            </w:r>
            <w:r w:rsidR="00D50220">
              <w:t xml:space="preserve">a pre-recorded video declaring her support for the </w:t>
            </w:r>
            <w:r w:rsidR="00502C31">
              <w:t>Program.</w:t>
            </w:r>
            <w:r w:rsidR="00EE6421">
              <w:t xml:space="preserve"> While local councillors</w:t>
            </w:r>
            <w:r w:rsidR="0047722C" w:rsidRPr="0047722C">
              <w:t xml:space="preserve"> </w:t>
            </w:r>
            <w:r w:rsidR="0007593F" w:rsidRPr="0007593F">
              <w:t>Cr Sarah Hathway</w:t>
            </w:r>
            <w:r w:rsidR="00EE6421">
              <w:t xml:space="preserve"> and </w:t>
            </w:r>
            <w:r w:rsidR="006F2D12">
              <w:t xml:space="preserve">Cr Elise Wilkinson enjoyed the </w:t>
            </w:r>
            <w:r w:rsidR="00450495">
              <w:t>in-person</w:t>
            </w:r>
            <w:r w:rsidR="006F2D12">
              <w:t xml:space="preserve"> event with live music from </w:t>
            </w:r>
            <w:r w:rsidR="000C1EFE">
              <w:t xml:space="preserve">local </w:t>
            </w:r>
            <w:r w:rsidR="0040565B">
              <w:t>artist</w:t>
            </w:r>
            <w:r w:rsidR="000C1EFE">
              <w:t xml:space="preserve"> </w:t>
            </w:r>
            <w:r w:rsidR="00213BBF">
              <w:t>Isabella</w:t>
            </w:r>
            <w:r w:rsidR="0040565B">
              <w:t xml:space="preserve"> Khalife.</w:t>
            </w:r>
          </w:p>
          <w:p w14:paraId="0490F77E" w14:textId="775CF9CD" w:rsidR="00EE6421" w:rsidRDefault="00EE6421" w:rsidP="00505A53"/>
          <w:p w14:paraId="5D0493E5" w14:textId="7808CC42" w:rsidR="001908D6" w:rsidRDefault="001908D6" w:rsidP="00505A53"/>
          <w:p w14:paraId="066B2A3C" w14:textId="0EE9AF86" w:rsidR="00505A53" w:rsidRPr="00505A53" w:rsidRDefault="001908D6" w:rsidP="00DE02FA">
            <w:pPr>
              <w:shd w:val="clear" w:color="auto" w:fill="EBC6EC" w:themeFill="accent1" w:themeFillTint="33"/>
            </w:pPr>
            <w:hyperlink r:id="rId16" w:history="1">
              <w:r w:rsidRPr="00DE02FA">
                <w:rPr>
                  <w:rStyle w:val="Hyperlink"/>
                </w:rPr>
                <w:t xml:space="preserve">More from the 10 Years of the </w:t>
              </w:r>
              <w:r w:rsidR="00505A53" w:rsidRPr="00DE02FA">
                <w:rPr>
                  <w:rStyle w:val="Hyperlink"/>
                </w:rPr>
                <w:t>Enabling Women Program</w:t>
              </w:r>
            </w:hyperlink>
          </w:p>
          <w:p w14:paraId="583FE8A2" w14:textId="7BD4AC81" w:rsidR="00505A53" w:rsidRPr="00505A53" w:rsidRDefault="00505A53" w:rsidP="00505A53"/>
        </w:tc>
      </w:tr>
      <w:tr w:rsidR="00505A53" w:rsidRPr="00505A53" w14:paraId="7E12782B"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922"/>
            </w:tblGrid>
            <w:tr w:rsidR="00505A53" w:rsidRPr="00505A53" w14:paraId="7BD92F2C" w14:textId="77777777">
              <w:trPr>
                <w:jc w:val="center"/>
              </w:trPr>
              <w:tc>
                <w:tcPr>
                  <w:tcW w:w="8400" w:type="dxa"/>
                  <w:vAlign w:val="center"/>
                  <w:hideMark/>
                </w:tcPr>
                <w:p w14:paraId="0AD0805D" w14:textId="58A6A1CE" w:rsidR="00505A53" w:rsidRPr="00505A53" w:rsidRDefault="00505A53" w:rsidP="00505A53">
                  <w:r w:rsidRPr="00505A53">
                    <w:lastRenderedPageBreak/>
                    <w:fldChar w:fldCharType="begin"/>
                  </w:r>
                  <w:r w:rsidRPr="00505A53">
                    <w:instrText xml:space="preserve"> INCLUDEPICTURE "/Users/brigittestone/Library/Group Containers/UBF8T346G9.ms/WebArchiveCopyPasteTempFiles/com.microsoft.Word/group.PNG" \* MERGEFORMATINET </w:instrText>
                  </w:r>
                  <w:r w:rsidRPr="00505A53">
                    <w:fldChar w:fldCharType="separate"/>
                  </w:r>
                  <w:r w:rsidRPr="00505A53">
                    <w:rPr>
                      <w:noProof/>
                    </w:rPr>
                    <w:drawing>
                      <wp:inline distT="0" distB="0" distL="0" distR="0" wp14:anchorId="21251020" wp14:editId="7432B715">
                        <wp:extent cx="6300470" cy="5017770"/>
                        <wp:effectExtent l="0" t="0" r="0" b="0"/>
                        <wp:docPr id="733216906" name="Picture 44" descr="Group photo of everyone standing in front of the '10' balloons. Everyone is smiling and facing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roup photo of everyone standing in front of the '10' balloons. Everyone is smiling and facing the camer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5017770"/>
                                </a:xfrm>
                                <a:prstGeom prst="rect">
                                  <a:avLst/>
                                </a:prstGeom>
                                <a:noFill/>
                                <a:ln>
                                  <a:noFill/>
                                </a:ln>
                              </pic:spPr>
                            </pic:pic>
                          </a:graphicData>
                        </a:graphic>
                      </wp:inline>
                    </w:drawing>
                  </w:r>
                  <w:r w:rsidRPr="00505A53">
                    <w:rPr>
                      <w:lang w:val="en-GB"/>
                    </w:rPr>
                    <w:fldChar w:fldCharType="end"/>
                  </w:r>
                </w:p>
              </w:tc>
            </w:tr>
          </w:tbl>
          <w:p w14:paraId="55F39E73" w14:textId="77777777" w:rsidR="00505A53" w:rsidRPr="00505A53" w:rsidRDefault="00505A53" w:rsidP="00505A53"/>
        </w:tc>
      </w:tr>
      <w:tr w:rsidR="00505A53" w:rsidRPr="00505A53" w14:paraId="5F0119B7"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77D63AF4" w14:textId="77777777">
              <w:trPr>
                <w:jc w:val="center"/>
              </w:trPr>
              <w:tc>
                <w:tcPr>
                  <w:tcW w:w="8400" w:type="dxa"/>
                  <w:vAlign w:val="center"/>
                  <w:hideMark/>
                </w:tcPr>
                <w:p w14:paraId="2598F405" w14:textId="4AF5D20B" w:rsidR="00505A53" w:rsidRPr="00505A53" w:rsidRDefault="00505A53" w:rsidP="00505A53"/>
              </w:tc>
            </w:tr>
          </w:tbl>
          <w:p w14:paraId="70A0AC5B" w14:textId="77777777" w:rsidR="00505A53" w:rsidRPr="00505A53" w:rsidRDefault="00505A53" w:rsidP="00505A53"/>
        </w:tc>
      </w:tr>
      <w:tr w:rsidR="00505A53" w:rsidRPr="00505A53" w14:paraId="0E80D84C"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036FD372" w14:textId="77777777">
              <w:trPr>
                <w:jc w:val="center"/>
              </w:trPr>
              <w:tc>
                <w:tcPr>
                  <w:tcW w:w="8400" w:type="dxa"/>
                  <w:vAlign w:val="center"/>
                  <w:hideMark/>
                </w:tcPr>
                <w:p w14:paraId="484468A8" w14:textId="5387D96B" w:rsidR="00505A53" w:rsidRPr="00505A53" w:rsidRDefault="00505A53" w:rsidP="00505A53"/>
              </w:tc>
            </w:tr>
          </w:tbl>
          <w:p w14:paraId="740F6ACB" w14:textId="77777777" w:rsidR="00505A53" w:rsidRPr="00505A53" w:rsidRDefault="00505A53" w:rsidP="00505A53"/>
        </w:tc>
      </w:tr>
      <w:tr w:rsidR="00505A53" w:rsidRPr="00505A53" w14:paraId="5BA03572"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328B3D44" w14:textId="77777777">
              <w:trPr>
                <w:jc w:val="center"/>
              </w:trPr>
              <w:tc>
                <w:tcPr>
                  <w:tcW w:w="8400" w:type="dxa"/>
                  <w:vAlign w:val="center"/>
                  <w:hideMark/>
                </w:tcPr>
                <w:p w14:paraId="7FF69A52" w14:textId="1DACCD84" w:rsidR="00505A53" w:rsidRPr="00505A53" w:rsidRDefault="00505A53" w:rsidP="00505A53"/>
              </w:tc>
            </w:tr>
          </w:tbl>
          <w:p w14:paraId="22BA2EC0" w14:textId="77777777" w:rsidR="00505A53" w:rsidRPr="00505A53" w:rsidRDefault="00505A53" w:rsidP="00505A53"/>
        </w:tc>
      </w:tr>
      <w:tr w:rsidR="00505A53" w:rsidRPr="00505A53" w14:paraId="7B8106AC"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2891C857" w14:textId="77777777">
              <w:trPr>
                <w:jc w:val="center"/>
              </w:trPr>
              <w:tc>
                <w:tcPr>
                  <w:tcW w:w="8400" w:type="dxa"/>
                  <w:vAlign w:val="center"/>
                  <w:hideMark/>
                </w:tcPr>
                <w:p w14:paraId="2C2F2B02" w14:textId="09550D29" w:rsidR="00505A53" w:rsidRPr="00505A53" w:rsidRDefault="00505A53" w:rsidP="00505A53"/>
              </w:tc>
            </w:tr>
          </w:tbl>
          <w:p w14:paraId="7BBF788F" w14:textId="77777777" w:rsidR="00505A53" w:rsidRPr="00505A53" w:rsidRDefault="00505A53" w:rsidP="00505A53"/>
        </w:tc>
      </w:tr>
      <w:tr w:rsidR="00505A53" w:rsidRPr="00505A53" w14:paraId="7B305302"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6DB311CD" w14:textId="77777777">
              <w:trPr>
                <w:jc w:val="center"/>
              </w:trPr>
              <w:tc>
                <w:tcPr>
                  <w:tcW w:w="8400" w:type="dxa"/>
                  <w:vAlign w:val="center"/>
                  <w:hideMark/>
                </w:tcPr>
                <w:p w14:paraId="1FE9F6F0" w14:textId="1EE686F5" w:rsidR="00505A53" w:rsidRPr="00505A53" w:rsidRDefault="00505A53" w:rsidP="00505A53"/>
              </w:tc>
            </w:tr>
          </w:tbl>
          <w:p w14:paraId="09BEE3A8" w14:textId="77777777" w:rsidR="00505A53" w:rsidRPr="00505A53" w:rsidRDefault="00505A53" w:rsidP="00505A53"/>
        </w:tc>
      </w:tr>
      <w:tr w:rsidR="00505A53" w:rsidRPr="00505A53" w14:paraId="798E93B0"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3AE16A81" w14:textId="77777777">
              <w:trPr>
                <w:jc w:val="center"/>
              </w:trPr>
              <w:tc>
                <w:tcPr>
                  <w:tcW w:w="8400" w:type="dxa"/>
                  <w:vAlign w:val="center"/>
                  <w:hideMark/>
                </w:tcPr>
                <w:p w14:paraId="07ED6FA9" w14:textId="0CD42D2A" w:rsidR="00505A53" w:rsidRPr="00505A53" w:rsidRDefault="00505A53" w:rsidP="00505A53"/>
              </w:tc>
            </w:tr>
          </w:tbl>
          <w:p w14:paraId="74BFB4F8" w14:textId="77777777" w:rsidR="00505A53" w:rsidRPr="00505A53" w:rsidRDefault="00505A53" w:rsidP="00505A53"/>
        </w:tc>
      </w:tr>
      <w:tr w:rsidR="00505A53" w:rsidRPr="00505A53" w14:paraId="63CDC4E3" w14:textId="77777777" w:rsidTr="00505A53">
        <w:tc>
          <w:tcPr>
            <w:tcW w:w="0" w:type="auto"/>
            <w:vAlign w:val="center"/>
            <w:hideMark/>
          </w:tcPr>
          <w:p w14:paraId="20D6C9AD" w14:textId="67AF3133" w:rsidR="00505A53" w:rsidRPr="00DE02FA" w:rsidRDefault="00505A53" w:rsidP="007B36C7">
            <w:pPr>
              <w:rPr>
                <w:i/>
                <w:iCs/>
              </w:rPr>
            </w:pPr>
            <w:r w:rsidRPr="00DE02FA">
              <w:rPr>
                <w:i/>
                <w:iCs/>
              </w:rPr>
              <w:t>Image description:</w:t>
            </w:r>
            <w:r w:rsidR="007B36C7" w:rsidRPr="00DE02FA">
              <w:rPr>
                <w:i/>
                <w:iCs/>
              </w:rPr>
              <w:t xml:space="preserve"> </w:t>
            </w:r>
            <w:r w:rsidRPr="00DE02FA">
              <w:rPr>
                <w:i/>
                <w:iCs/>
              </w:rPr>
              <w:t xml:space="preserve">Group photo of </w:t>
            </w:r>
            <w:r w:rsidR="006870E6">
              <w:rPr>
                <w:i/>
                <w:iCs/>
              </w:rPr>
              <w:t>CIWE team, Experts</w:t>
            </w:r>
            <w:r w:rsidR="002B0C71">
              <w:rPr>
                <w:i/>
                <w:iCs/>
              </w:rPr>
              <w:t xml:space="preserve"> and WDV CEO Nadia Mattiazzo </w:t>
            </w:r>
            <w:r w:rsidRPr="00DE02FA">
              <w:rPr>
                <w:i/>
                <w:iCs/>
              </w:rPr>
              <w:t>in front of the '10' balloons. Everyone is smiling and facing the camera.</w:t>
            </w:r>
          </w:p>
          <w:p w14:paraId="06A22A8D" w14:textId="77777777" w:rsidR="006924A7" w:rsidRDefault="006924A7" w:rsidP="00505A53"/>
          <w:p w14:paraId="12163E10" w14:textId="083EF6BA" w:rsidR="006924A7" w:rsidRDefault="006924A7" w:rsidP="00505A53">
            <w:r>
              <w:t>Applications open</w:t>
            </w:r>
            <w:r w:rsidR="005F3F67">
              <w:t>ed</w:t>
            </w:r>
            <w:r>
              <w:t xml:space="preserve"> for</w:t>
            </w:r>
            <w:r w:rsidR="007B36C7">
              <w:t xml:space="preserve"> the</w:t>
            </w:r>
            <w:r>
              <w:t xml:space="preserve"> </w:t>
            </w:r>
            <w:r w:rsidR="005F3F67" w:rsidRPr="006924A7">
              <w:rPr>
                <w:b/>
                <w:bCs/>
              </w:rPr>
              <w:t>Statewide Enabling Women Leadership Program</w:t>
            </w:r>
            <w:r w:rsidR="007B36C7">
              <w:rPr>
                <w:b/>
                <w:bCs/>
              </w:rPr>
              <w:t>.</w:t>
            </w:r>
          </w:p>
          <w:tbl>
            <w:tblPr>
              <w:tblW w:w="0" w:type="auto"/>
              <w:tblCellMar>
                <w:left w:w="0" w:type="dxa"/>
                <w:right w:w="0" w:type="dxa"/>
              </w:tblCellMar>
              <w:tblLook w:val="04A0" w:firstRow="1" w:lastRow="0" w:firstColumn="1" w:lastColumn="0" w:noHBand="0" w:noVBand="1"/>
            </w:tblPr>
            <w:tblGrid>
              <w:gridCol w:w="8400"/>
            </w:tblGrid>
            <w:tr w:rsidR="006924A7" w:rsidRPr="006924A7" w14:paraId="19BA1EFB" w14:textId="77777777" w:rsidTr="006924A7">
              <w:tc>
                <w:tcPr>
                  <w:tcW w:w="8400" w:type="dxa"/>
                  <w:vAlign w:val="center"/>
                  <w:hideMark/>
                </w:tcPr>
                <w:p w14:paraId="250A5DB8" w14:textId="24BD453C" w:rsidR="006924A7" w:rsidRPr="006924A7" w:rsidRDefault="006924A7" w:rsidP="006924A7"/>
              </w:tc>
            </w:tr>
          </w:tbl>
          <w:p w14:paraId="3DD9B3A6" w14:textId="6C228838" w:rsidR="006924A7" w:rsidRPr="00505A53" w:rsidRDefault="006924A7" w:rsidP="007B36C7">
            <w:bookmarkStart w:id="0" w:name="enabling"/>
            <w:bookmarkEnd w:id="0"/>
          </w:p>
        </w:tc>
      </w:tr>
    </w:tbl>
    <w:p w14:paraId="23ED98F2" w14:textId="77777777" w:rsidR="00505A53" w:rsidRPr="00DA10D3" w:rsidRDefault="00505A53" w:rsidP="00DA10D3">
      <w:pPr>
        <w:rPr>
          <w:lang w:val="en-GB"/>
        </w:rPr>
      </w:pPr>
    </w:p>
    <w:p w14:paraId="3BF34958" w14:textId="7142CBC4" w:rsidR="008C7AE4" w:rsidRDefault="008C7AE4" w:rsidP="008C7AE4">
      <w:pPr>
        <w:pStyle w:val="Heading3"/>
      </w:pPr>
      <w:r>
        <w:t>May 2024</w:t>
      </w:r>
    </w:p>
    <w:p w14:paraId="65B412CA" w14:textId="7DBDA275" w:rsidR="0043576C" w:rsidRDefault="009E1B2D" w:rsidP="00DA10D3">
      <w:pPr>
        <w:rPr>
          <w:lang w:val="en-GB"/>
        </w:rPr>
      </w:pPr>
      <w:r w:rsidRPr="0043576C">
        <w:rPr>
          <w:noProof/>
          <w:lang w:val="en-GB"/>
        </w:rPr>
        <w:lastRenderedPageBreak/>
        <w:drawing>
          <wp:anchor distT="0" distB="0" distL="114300" distR="114300" simplePos="0" relativeHeight="251658245" behindDoc="1" locked="0" layoutInCell="1" allowOverlap="1" wp14:anchorId="5C1EC0EB" wp14:editId="3B64C84F">
            <wp:simplePos x="0" y="0"/>
            <wp:positionH relativeFrom="column">
              <wp:posOffset>-96520</wp:posOffset>
            </wp:positionH>
            <wp:positionV relativeFrom="paragraph">
              <wp:posOffset>2184400</wp:posOffset>
            </wp:positionV>
            <wp:extent cx="3275330" cy="2183663"/>
            <wp:effectExtent l="0" t="0" r="1270" b="1270"/>
            <wp:wrapTight wrapText="bothSides">
              <wp:wrapPolygon edited="0">
                <wp:start x="0" y="0"/>
                <wp:lineTo x="0" y="21487"/>
                <wp:lineTo x="21525" y="21487"/>
                <wp:lineTo x="21525" y="0"/>
                <wp:lineTo x="0" y="0"/>
              </wp:wrapPolygon>
            </wp:wrapTight>
            <wp:docPr id="617886582" name="Picture 1" descr="A group of women sitting in chairs in front of a lar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86582" name="Picture 1" descr="A group of women sitting in chairs in front of a large scree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5330" cy="2183663"/>
                    </a:xfrm>
                    <a:prstGeom prst="rect">
                      <a:avLst/>
                    </a:prstGeom>
                  </pic:spPr>
                </pic:pic>
              </a:graphicData>
            </a:graphic>
            <wp14:sizeRelH relativeFrom="page">
              <wp14:pctWidth>0</wp14:pctWidth>
            </wp14:sizeRelH>
            <wp14:sizeRelV relativeFrom="page">
              <wp14:pctHeight>0</wp14:pctHeight>
            </wp14:sizeRelV>
          </wp:anchor>
        </w:drawing>
      </w:r>
      <w:r w:rsidR="007B36C7">
        <w:rPr>
          <w:lang w:val="en-GB"/>
        </w:rPr>
        <w:t xml:space="preserve">May was an exciting month for </w:t>
      </w:r>
      <w:r w:rsidR="0043576C" w:rsidRPr="0043576C">
        <w:rPr>
          <w:b/>
          <w:bCs/>
          <w:lang w:val="en-GB"/>
        </w:rPr>
        <w:t>Enabling</w:t>
      </w:r>
      <w:r w:rsidR="007B36C7" w:rsidRPr="0043576C">
        <w:rPr>
          <w:b/>
          <w:bCs/>
          <w:lang w:val="en-GB"/>
        </w:rPr>
        <w:t xml:space="preserve"> Young Women</w:t>
      </w:r>
      <w:r w:rsidR="0043576C">
        <w:rPr>
          <w:b/>
          <w:bCs/>
          <w:lang w:val="en-GB"/>
        </w:rPr>
        <w:t xml:space="preserve"> 2023/24</w:t>
      </w:r>
      <w:r w:rsidR="007B36C7">
        <w:rPr>
          <w:lang w:val="en-GB"/>
        </w:rPr>
        <w:t xml:space="preserve"> </w:t>
      </w:r>
      <w:r w:rsidR="0043576C">
        <w:rPr>
          <w:lang w:val="en-GB"/>
        </w:rPr>
        <w:t>participants</w:t>
      </w:r>
      <w:r w:rsidR="007B36C7">
        <w:rPr>
          <w:lang w:val="en-GB"/>
        </w:rPr>
        <w:t xml:space="preserve"> who together celebrated </w:t>
      </w:r>
      <w:r w:rsidR="0043576C">
        <w:rPr>
          <w:lang w:val="en-GB"/>
        </w:rPr>
        <w:t xml:space="preserve">completing the Program with a hybrid </w:t>
      </w:r>
      <w:r w:rsidR="0043576C" w:rsidRPr="0043576C">
        <w:rPr>
          <w:b/>
          <w:bCs/>
          <w:lang w:val="en-GB"/>
        </w:rPr>
        <w:t>Graduation</w:t>
      </w:r>
      <w:r w:rsidR="0043576C">
        <w:rPr>
          <w:lang w:val="en-GB"/>
        </w:rPr>
        <w:t xml:space="preserve"> event at the </w:t>
      </w:r>
      <w:r w:rsidR="0043576C" w:rsidRPr="00005DE2">
        <w:rPr>
          <w:b/>
          <w:bCs/>
          <w:lang w:val="en-GB"/>
        </w:rPr>
        <w:t>Queen Victoria Women’s Centre</w:t>
      </w:r>
      <w:r w:rsidR="0043576C">
        <w:rPr>
          <w:lang w:val="en-GB"/>
        </w:rPr>
        <w:t>. A</w:t>
      </w:r>
      <w:r w:rsidR="0043576C" w:rsidRPr="0043576C">
        <w:t xml:space="preserve">t </w:t>
      </w:r>
      <w:r w:rsidR="0043576C">
        <w:t>the</w:t>
      </w:r>
      <w:r w:rsidR="0043576C" w:rsidRPr="0043576C">
        <w:t xml:space="preserve"> </w:t>
      </w:r>
      <w:r w:rsidR="0043576C">
        <w:t xml:space="preserve">event graduates </w:t>
      </w:r>
      <w:r w:rsidR="0043576C" w:rsidRPr="0043576C">
        <w:t xml:space="preserve">Julie and Venetia-Maria answered questions about their experiences of the Program. </w:t>
      </w:r>
      <w:r w:rsidR="0043576C">
        <w:t>Fellow g</w:t>
      </w:r>
      <w:r w:rsidR="0043576C" w:rsidRPr="0043576C">
        <w:t xml:space="preserve">raduate Julia facilitated the conversation </w:t>
      </w:r>
      <w:r w:rsidR="0043576C">
        <w:t>leading to</w:t>
      </w:r>
      <w:r w:rsidR="0043576C" w:rsidRPr="0043576C">
        <w:t xml:space="preserve"> thoughtful and impactful</w:t>
      </w:r>
      <w:r w:rsidR="0043576C">
        <w:t xml:space="preserve"> discussions about leadership and disability</w:t>
      </w:r>
      <w:r w:rsidR="0043576C" w:rsidRPr="0043576C">
        <w:t xml:space="preserve">. </w:t>
      </w:r>
      <w:r w:rsidR="00C066D0">
        <w:t xml:space="preserve">Strength pots and other empowering projects developed during the Program were also on display for attendees which included participant, friends family, mentors and WDV staff. </w:t>
      </w:r>
    </w:p>
    <w:p w14:paraId="1E1092D3" w14:textId="0CA6F54C" w:rsidR="0043576C" w:rsidRPr="000D5710" w:rsidRDefault="009E1B2D" w:rsidP="00DA10D3">
      <w:pPr>
        <w:rPr>
          <w:i/>
          <w:iCs/>
          <w:lang w:val="en-GB"/>
        </w:rPr>
      </w:pPr>
      <w:r w:rsidRPr="000D5710">
        <w:rPr>
          <w:i/>
          <w:iCs/>
          <w:lang w:val="en-GB"/>
        </w:rPr>
        <w:t xml:space="preserve">Image Description: </w:t>
      </w:r>
      <w:r w:rsidR="00C2412C" w:rsidRPr="000D5710">
        <w:rPr>
          <w:i/>
          <w:iCs/>
          <w:lang w:val="en-GB"/>
        </w:rPr>
        <w:t>The graduation p</w:t>
      </w:r>
      <w:r w:rsidRPr="000D5710">
        <w:rPr>
          <w:i/>
          <w:iCs/>
          <w:lang w:val="en-GB"/>
        </w:rPr>
        <w:t>anel discussion in front of large scree</w:t>
      </w:r>
      <w:r w:rsidR="00FF7C8B" w:rsidRPr="000D5710">
        <w:rPr>
          <w:i/>
          <w:iCs/>
          <w:lang w:val="en-GB"/>
        </w:rPr>
        <w:t>n and WDV banner.</w:t>
      </w:r>
    </w:p>
    <w:p w14:paraId="432B84BC" w14:textId="439F286F" w:rsidR="00577B1C" w:rsidRDefault="00577B1C" w:rsidP="00DA10D3">
      <w:pPr>
        <w:rPr>
          <w:lang w:val="en-GB"/>
        </w:rPr>
      </w:pPr>
    </w:p>
    <w:p w14:paraId="43FE8A0D" w14:textId="584BE470" w:rsidR="009E1B2D" w:rsidRDefault="009E1B2D" w:rsidP="00DA10D3">
      <w:pPr>
        <w:rPr>
          <w:lang w:val="en-GB"/>
        </w:rPr>
      </w:pPr>
    </w:p>
    <w:p w14:paraId="6D17BF22" w14:textId="77777777" w:rsidR="000D5710" w:rsidRDefault="000D5710" w:rsidP="00DA10D3">
      <w:pPr>
        <w:rPr>
          <w:lang w:val="en-GB"/>
        </w:rPr>
      </w:pPr>
    </w:p>
    <w:p w14:paraId="4E3527A1" w14:textId="77777777" w:rsidR="000D5710" w:rsidRDefault="000D5710" w:rsidP="00DA10D3">
      <w:pPr>
        <w:rPr>
          <w:lang w:val="en-GB"/>
        </w:rPr>
      </w:pPr>
    </w:p>
    <w:p w14:paraId="341F2E32" w14:textId="77777777" w:rsidR="000D5710" w:rsidRDefault="000D5710" w:rsidP="00DA10D3">
      <w:pPr>
        <w:rPr>
          <w:lang w:val="en-GB"/>
        </w:rPr>
      </w:pPr>
    </w:p>
    <w:p w14:paraId="3920377A" w14:textId="77777777" w:rsidR="000D5710" w:rsidRDefault="000D5710" w:rsidP="00DA10D3">
      <w:pPr>
        <w:rPr>
          <w:lang w:val="en-GB"/>
        </w:rPr>
      </w:pPr>
    </w:p>
    <w:p w14:paraId="65F162B5" w14:textId="3D9D0F38" w:rsidR="009E1B2D" w:rsidRPr="000D5710" w:rsidRDefault="009E1B2D" w:rsidP="00DA10D3">
      <w:r w:rsidRPr="000D5710">
        <w:t>"I joined the program to help me gain confidence, help me understand my disability and to learn more about others, including people who are already in my life and new people that I meet. I became more curious when I started learning about disability in many ways. I learnt how to be a better leader and to lead others.” – Nangoun</w:t>
      </w:r>
    </w:p>
    <w:p w14:paraId="535EF92E" w14:textId="4225F1CC" w:rsidR="009E1B2D" w:rsidRPr="000135CD" w:rsidRDefault="00660461" w:rsidP="00DA10D3">
      <w:pPr>
        <w:rPr>
          <w:i/>
          <w:iCs/>
          <w:lang w:val="en-GB"/>
        </w:rPr>
      </w:pPr>
      <w:r w:rsidRPr="000135CD">
        <w:rPr>
          <w:i/>
          <w:iCs/>
          <w:noProof/>
          <w:lang w:val="en-GB"/>
        </w:rPr>
        <w:drawing>
          <wp:anchor distT="0" distB="0" distL="114300" distR="114300" simplePos="0" relativeHeight="251658246" behindDoc="1" locked="0" layoutInCell="1" allowOverlap="1" wp14:anchorId="2AF8A0CF" wp14:editId="5B3A7AEB">
            <wp:simplePos x="0" y="0"/>
            <wp:positionH relativeFrom="column">
              <wp:posOffset>2540</wp:posOffset>
            </wp:positionH>
            <wp:positionV relativeFrom="paragraph">
              <wp:posOffset>1905</wp:posOffset>
            </wp:positionV>
            <wp:extent cx="2885851" cy="1923998"/>
            <wp:effectExtent l="0" t="0" r="0" b="0"/>
            <wp:wrapTight wrapText="bothSides">
              <wp:wrapPolygon edited="0">
                <wp:start x="0" y="0"/>
                <wp:lineTo x="0" y="21393"/>
                <wp:lineTo x="21486" y="21393"/>
                <wp:lineTo x="21486" y="0"/>
                <wp:lineTo x="0" y="0"/>
              </wp:wrapPolygon>
            </wp:wrapTight>
            <wp:docPr id="1458565250" name="Picture 1" descr="A person holding a pot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7347" name="Picture 1" descr="A person holding a pot and a pla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5851" cy="1923998"/>
                    </a:xfrm>
                    <a:prstGeom prst="rect">
                      <a:avLst/>
                    </a:prstGeom>
                  </pic:spPr>
                </pic:pic>
              </a:graphicData>
            </a:graphic>
            <wp14:sizeRelH relativeFrom="page">
              <wp14:pctWidth>0</wp14:pctWidth>
            </wp14:sizeRelH>
            <wp14:sizeRelV relativeFrom="page">
              <wp14:pctHeight>0</wp14:pctHeight>
            </wp14:sizeRelV>
          </wp:anchor>
        </w:drawing>
      </w:r>
      <w:r w:rsidR="00540FA1" w:rsidRPr="000135CD">
        <w:rPr>
          <w:i/>
          <w:iCs/>
          <w:lang w:val="en-GB"/>
        </w:rPr>
        <w:t>Image Description: Nangoun holding</w:t>
      </w:r>
      <w:r w:rsidR="003E4804" w:rsidRPr="000135CD">
        <w:rPr>
          <w:i/>
          <w:iCs/>
          <w:lang w:val="en-GB"/>
        </w:rPr>
        <w:t xml:space="preserve"> up her strength pot – decorated with empowering words. She holds</w:t>
      </w:r>
      <w:r w:rsidR="00540FA1" w:rsidRPr="000135CD">
        <w:rPr>
          <w:i/>
          <w:iCs/>
          <w:lang w:val="en-GB"/>
        </w:rPr>
        <w:t xml:space="preserve"> </w:t>
      </w:r>
      <w:r w:rsidR="003E4804" w:rsidRPr="000135CD">
        <w:rPr>
          <w:i/>
          <w:iCs/>
          <w:lang w:val="en-GB"/>
        </w:rPr>
        <w:t xml:space="preserve">a gift bag in the other hand. She is smiling. </w:t>
      </w:r>
    </w:p>
    <w:tbl>
      <w:tblPr>
        <w:tblW w:w="9000" w:type="dxa"/>
        <w:shd w:val="clear" w:color="auto" w:fill="FFFFFF"/>
        <w:tblCellMar>
          <w:left w:w="0" w:type="dxa"/>
          <w:right w:w="0" w:type="dxa"/>
        </w:tblCellMar>
        <w:tblLook w:val="04A0" w:firstRow="1" w:lastRow="0" w:firstColumn="1" w:lastColumn="0" w:noHBand="0" w:noVBand="1"/>
      </w:tblPr>
      <w:tblGrid>
        <w:gridCol w:w="9000"/>
      </w:tblGrid>
      <w:tr w:rsidR="00577B1C" w:rsidRPr="00B07572" w14:paraId="0F3B5F18" w14:textId="77777777" w:rsidTr="000F2343">
        <w:trPr>
          <w:hidden/>
        </w:trPr>
        <w:tc>
          <w:tcPr>
            <w:tcW w:w="0" w:type="auto"/>
            <w:shd w:val="clear" w:color="auto" w:fill="FFFFFF"/>
            <w:vAlign w:val="center"/>
            <w:hideMark/>
          </w:tcPr>
          <w:p w14:paraId="188BB73E" w14:textId="77777777" w:rsidR="00577B1C" w:rsidRPr="00B07572" w:rsidRDefault="00577B1C" w:rsidP="000F2343">
            <w:pPr>
              <w:rPr>
                <w:vanish/>
              </w:rPr>
            </w:pPr>
          </w:p>
          <w:tbl>
            <w:tblPr>
              <w:tblW w:w="5000" w:type="pct"/>
              <w:tblCellMar>
                <w:left w:w="0" w:type="dxa"/>
                <w:right w:w="0" w:type="dxa"/>
              </w:tblCellMar>
              <w:tblLook w:val="04A0" w:firstRow="1" w:lastRow="0" w:firstColumn="1" w:lastColumn="0" w:noHBand="0" w:noVBand="1"/>
            </w:tblPr>
            <w:tblGrid>
              <w:gridCol w:w="9000"/>
            </w:tblGrid>
            <w:tr w:rsidR="00577B1C" w:rsidRPr="00B07572" w14:paraId="184F60C5" w14:textId="77777777" w:rsidTr="000F2343">
              <w:tc>
                <w:tcPr>
                  <w:tcW w:w="0" w:type="auto"/>
                  <w:tcBorders>
                    <w:top w:val="nil"/>
                    <w:left w:val="nil"/>
                    <w:bottom w:val="nil"/>
                    <w:right w:val="nil"/>
                  </w:tcBorders>
                  <w:shd w:val="clear" w:color="auto" w:fill="auto"/>
                  <w:tcMar>
                    <w:top w:w="300" w:type="dxa"/>
                    <w:left w:w="300" w:type="dxa"/>
                    <w:bottom w:w="300" w:type="dxa"/>
                    <w:right w:w="300" w:type="dxa"/>
                  </w:tcMar>
                  <w:hideMark/>
                </w:tcPr>
                <w:p w14:paraId="21822197" w14:textId="77777777" w:rsidR="00577B1C" w:rsidRPr="00B07572" w:rsidRDefault="00577B1C" w:rsidP="000F2343"/>
              </w:tc>
            </w:tr>
          </w:tbl>
          <w:p w14:paraId="384020E9" w14:textId="77777777" w:rsidR="00577B1C" w:rsidRPr="00B07572" w:rsidRDefault="00577B1C" w:rsidP="000F2343"/>
        </w:tc>
      </w:tr>
      <w:tr w:rsidR="00324D4E" w:rsidRPr="00B07572" w14:paraId="4BA0D17D" w14:textId="77777777" w:rsidTr="000F2343">
        <w:tblPrEx>
          <w:shd w:val="clear" w:color="auto" w:fill="auto"/>
        </w:tblPrEx>
        <w:tc>
          <w:tcPr>
            <w:tcW w:w="0" w:type="auto"/>
            <w:tcBorders>
              <w:top w:val="nil"/>
              <w:left w:val="nil"/>
              <w:bottom w:val="nil"/>
              <w:right w:val="nil"/>
            </w:tcBorders>
            <w:shd w:val="clear" w:color="auto" w:fill="auto"/>
            <w:tcMar>
              <w:top w:w="300" w:type="dxa"/>
              <w:left w:w="300" w:type="dxa"/>
              <w:bottom w:w="300" w:type="dxa"/>
              <w:right w:w="300" w:type="dxa"/>
            </w:tcMar>
            <w:hideMark/>
          </w:tcPr>
          <w:p w14:paraId="403BA7CA" w14:textId="48DE10D7" w:rsidR="00324D4E" w:rsidRPr="00B07572" w:rsidRDefault="00324D4E" w:rsidP="000F2343"/>
        </w:tc>
      </w:tr>
    </w:tbl>
    <w:p w14:paraId="3F1DB55E" w14:textId="1D564AE4" w:rsidR="00C066D0" w:rsidRPr="004F64C1" w:rsidRDefault="00084D0C" w:rsidP="00C066D0">
      <w:r>
        <w:rPr>
          <w:lang w:val="en-GB"/>
        </w:rPr>
        <w:lastRenderedPageBreak/>
        <w:t xml:space="preserve">As part of the State Government’s </w:t>
      </w:r>
      <w:r w:rsidR="004F64C1" w:rsidRPr="004F64C1">
        <w:rPr>
          <w:b/>
          <w:bCs/>
        </w:rPr>
        <w:t xml:space="preserve">Inquiry into Women's Pain </w:t>
      </w:r>
      <w:r w:rsidRPr="004F64C1">
        <w:t>State Member for Geelong - Christine Couzens, Bellarine - Alison Marchant</w:t>
      </w:r>
      <w:r w:rsidR="00C066D0">
        <w:t xml:space="preserve"> and</w:t>
      </w:r>
      <w:r w:rsidRPr="004F64C1">
        <w:t xml:space="preserve"> Lara - Ella George, </w:t>
      </w:r>
      <w:r w:rsidRPr="00084D0C">
        <w:t>hosted a</w:t>
      </w:r>
      <w:r>
        <w:rPr>
          <w:b/>
          <w:bCs/>
        </w:rPr>
        <w:t xml:space="preserve"> </w:t>
      </w:r>
      <w:r w:rsidR="004F64C1" w:rsidRPr="004F64C1">
        <w:t>Geelong forum</w:t>
      </w:r>
      <w:r w:rsidR="00C066D0">
        <w:t xml:space="preserve">. </w:t>
      </w:r>
      <w:r w:rsidR="004F64C1" w:rsidRPr="004F64C1">
        <w:t>Brigitte</w:t>
      </w:r>
      <w:r w:rsidR="00C066D0">
        <w:t xml:space="preserve"> Stone our WEO and </w:t>
      </w:r>
      <w:r w:rsidR="00C066D0" w:rsidRPr="004F64C1">
        <w:t>a fierce advocate for women</w:t>
      </w:r>
      <w:r w:rsidR="00D55689">
        <w:t xml:space="preserve"> and non-binary people</w:t>
      </w:r>
      <w:r w:rsidR="00C066D0" w:rsidRPr="004F64C1">
        <w:t> with</w:t>
      </w:r>
      <w:r w:rsidR="00C066D0">
        <w:t xml:space="preserve"> </w:t>
      </w:r>
      <w:r w:rsidR="00D55689">
        <w:t>disability in</w:t>
      </w:r>
      <w:r w:rsidR="00C066D0" w:rsidRPr="004F64C1">
        <w:t> pain and their rights for fair and equitable recognition</w:t>
      </w:r>
      <w:r w:rsidR="003B5D1B">
        <w:t>,</w:t>
      </w:r>
      <w:r w:rsidR="00C066D0">
        <w:t xml:space="preserve"> was invited </w:t>
      </w:r>
      <w:r w:rsidR="00C066D0" w:rsidRPr="004F64C1">
        <w:t xml:space="preserve">to share her experiences of living with long term chronic pain on the panel and Q&amp;A session. </w:t>
      </w:r>
    </w:p>
    <w:p w14:paraId="6E00A557" w14:textId="57149DFF" w:rsidR="00C066D0" w:rsidRDefault="00C066D0" w:rsidP="00C066D0">
      <w:r>
        <w:rPr>
          <w:noProof/>
        </w:rPr>
        <w:drawing>
          <wp:anchor distT="0" distB="0" distL="114300" distR="114300" simplePos="0" relativeHeight="251658247" behindDoc="1" locked="0" layoutInCell="1" allowOverlap="1" wp14:anchorId="4CFE2C95" wp14:editId="0BC4DB85">
            <wp:simplePos x="0" y="0"/>
            <wp:positionH relativeFrom="column">
              <wp:posOffset>2540</wp:posOffset>
            </wp:positionH>
            <wp:positionV relativeFrom="paragraph">
              <wp:posOffset>167640</wp:posOffset>
            </wp:positionV>
            <wp:extent cx="3222669" cy="2415540"/>
            <wp:effectExtent l="0" t="0" r="3175" b="0"/>
            <wp:wrapTight wrapText="bothSides">
              <wp:wrapPolygon edited="0">
                <wp:start x="0" y="0"/>
                <wp:lineTo x="0" y="21464"/>
                <wp:lineTo x="21536" y="21464"/>
                <wp:lineTo x="21536" y="0"/>
                <wp:lineTo x="0" y="0"/>
              </wp:wrapPolygon>
            </wp:wrapTight>
            <wp:docPr id="114159151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91513" name="Picture 11415915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2669" cy="2415540"/>
                    </a:xfrm>
                    <a:prstGeom prst="rect">
                      <a:avLst/>
                    </a:prstGeom>
                  </pic:spPr>
                </pic:pic>
              </a:graphicData>
            </a:graphic>
            <wp14:sizeRelH relativeFrom="page">
              <wp14:pctWidth>0</wp14:pctWidth>
            </wp14:sizeRelH>
            <wp14:sizeRelV relativeFrom="page">
              <wp14:pctHeight>0</wp14:pctHeight>
            </wp14:sizeRelV>
          </wp:anchor>
        </w:drawing>
      </w:r>
    </w:p>
    <w:p w14:paraId="749CA6EF" w14:textId="4DF8D06C" w:rsidR="00C066D0" w:rsidRPr="00F90C49" w:rsidRDefault="00C066D0" w:rsidP="00C066D0">
      <w:pPr>
        <w:rPr>
          <w:i/>
          <w:iCs/>
        </w:rPr>
      </w:pPr>
      <w:r w:rsidRPr="00F90C49">
        <w:rPr>
          <w:i/>
          <w:iCs/>
        </w:rPr>
        <w:fldChar w:fldCharType="begin"/>
      </w:r>
      <w:r w:rsidRPr="00F90C49">
        <w:rPr>
          <w:i/>
          <w:iCs/>
        </w:rPr>
        <w:instrText xml:space="preserve"> INCLUDEPICTURE "/Users/brigittestone/Library/Group Containers/UBF8T346G9.ms/WebArchiveCopyPasteTempFiles/com.microsoft.Word/440358194_848236313780383_1868216159529816186_n.jpg?_nc_cat=110&amp;ccb=1-7&amp;_nc_sid=127cfc&amp;_nc_ohc=FZcdhJKRpR8Q7kNvgFNoHvT&amp;_nc_zt=23&amp;_nc_ht=scontent.fmel12-1.fna&amp;_nc_gid=AA1SKVoUXs0CtUarWGbPQdJ&amp;oh=00_AYAkkd4kqrx0AI_NpCe1AT2NDcTk84u58vABD2-3mzJKFg&amp;oe=675F5417" \* MERGEFORMATINET </w:instrText>
      </w:r>
      <w:r w:rsidRPr="00F90C49">
        <w:rPr>
          <w:i/>
          <w:iCs/>
        </w:rPr>
        <w:fldChar w:fldCharType="separate"/>
      </w:r>
      <w:r w:rsidRPr="00F90C49">
        <w:rPr>
          <w:i/>
          <w:iCs/>
        </w:rPr>
        <w:fldChar w:fldCharType="end"/>
      </w:r>
      <w:r w:rsidRPr="00F90C49">
        <w:rPr>
          <w:i/>
          <w:iCs/>
        </w:rPr>
        <w:t xml:space="preserve">Image Description: Christine Couzens MP </w:t>
      </w:r>
      <w:r w:rsidR="00A64DF7" w:rsidRPr="00F90C49">
        <w:rPr>
          <w:i/>
          <w:iCs/>
        </w:rPr>
        <w:t xml:space="preserve">for Geelong </w:t>
      </w:r>
      <w:r w:rsidRPr="00F90C49">
        <w:rPr>
          <w:i/>
          <w:iCs/>
        </w:rPr>
        <w:t>and Ella George MP for Lara, Kat Stanley, Corrina Eccles, Julie Spec, Kat Theophanous MP for Northcote and Parliamentary Sec for Women's Health, Luba Pryslak, Brigitte Stone, Marsha Uppill, and Kylie Clarke.</w:t>
      </w:r>
    </w:p>
    <w:p w14:paraId="15C818E6" w14:textId="77777777" w:rsidR="004F64C1" w:rsidRPr="00F90C49" w:rsidRDefault="004F64C1" w:rsidP="004F64C1">
      <w:pPr>
        <w:rPr>
          <w:i/>
          <w:iCs/>
          <w:vanish/>
        </w:rPr>
      </w:pPr>
    </w:p>
    <w:tbl>
      <w:tblPr>
        <w:tblW w:w="0" w:type="auto"/>
        <w:tblCellMar>
          <w:left w:w="0" w:type="dxa"/>
          <w:right w:w="0" w:type="dxa"/>
        </w:tblCellMar>
        <w:tblLook w:val="04A0" w:firstRow="1" w:lastRow="0" w:firstColumn="1" w:lastColumn="0" w:noHBand="0" w:noVBand="1"/>
      </w:tblPr>
      <w:tblGrid>
        <w:gridCol w:w="8400"/>
      </w:tblGrid>
      <w:tr w:rsidR="004F64C1" w:rsidRPr="004F64C1" w14:paraId="3B874BFD" w14:textId="77777777" w:rsidTr="004F64C1">
        <w:tc>
          <w:tcPr>
            <w:tcW w:w="8400" w:type="dxa"/>
            <w:vAlign w:val="center"/>
            <w:hideMark/>
          </w:tcPr>
          <w:p w14:paraId="386FFE9B" w14:textId="4FD24936" w:rsidR="004F64C1" w:rsidRPr="004F64C1" w:rsidRDefault="004F64C1" w:rsidP="004F64C1"/>
        </w:tc>
      </w:tr>
    </w:tbl>
    <w:p w14:paraId="72F103E0" w14:textId="514F81B2" w:rsidR="004F64C1" w:rsidRPr="004F64C1" w:rsidRDefault="004F64C1" w:rsidP="004F64C1">
      <w:bookmarkStart w:id="1" w:name="years"/>
      <w:bookmarkEnd w:id="1"/>
    </w:p>
    <w:p w14:paraId="33CA79CF" w14:textId="77777777" w:rsidR="006924A7" w:rsidRDefault="006924A7" w:rsidP="004F64C1">
      <w:pPr>
        <w:rPr>
          <w:b/>
          <w:bCs/>
        </w:rPr>
      </w:pPr>
      <w:bookmarkStart w:id="2" w:name="loretta"/>
      <w:bookmarkEnd w:id="2"/>
    </w:p>
    <w:p w14:paraId="6EE2BD85" w14:textId="2EA7E2DD" w:rsidR="004F64C1" w:rsidRDefault="00E43505" w:rsidP="00E43505">
      <w:r>
        <w:t>Fresh into her role as o</w:t>
      </w:r>
      <w:r w:rsidRPr="00E43505">
        <w:t xml:space="preserve">ur newest HLO recruit Vanessa Davis </w:t>
      </w:r>
      <w:r>
        <w:t xml:space="preserve">joined </w:t>
      </w:r>
      <w:r w:rsidRPr="00E43505">
        <w:t xml:space="preserve">Loretta Hart </w:t>
      </w:r>
      <w:r>
        <w:t xml:space="preserve">host of </w:t>
      </w:r>
      <w:r w:rsidRPr="00C55AF1">
        <w:rPr>
          <w:b/>
          <w:bCs/>
        </w:rPr>
        <w:t>Loretta’s Front Page</w:t>
      </w:r>
      <w:r>
        <w:t xml:space="preserve"> on Geelong’s </w:t>
      </w:r>
      <w:r w:rsidRPr="00D546B6">
        <w:rPr>
          <w:b/>
          <w:bCs/>
        </w:rPr>
        <w:t>Pulse FM</w:t>
      </w:r>
      <w:r>
        <w:t xml:space="preserve"> for a chat. Loretta is</w:t>
      </w:r>
      <w:r w:rsidRPr="00E43505">
        <w:t xml:space="preserve"> a huge supporter of WDV and our CIWE work</w:t>
      </w:r>
      <w:r>
        <w:t xml:space="preserve">. </w:t>
      </w:r>
    </w:p>
    <w:p w14:paraId="02AA62B9" w14:textId="26DE12FE" w:rsidR="00AF5A6B" w:rsidRDefault="00D546B6" w:rsidP="00E43505">
      <w:r w:rsidRPr="004F64C1">
        <w:rPr>
          <w:noProof/>
        </w:rPr>
        <w:drawing>
          <wp:anchor distT="0" distB="0" distL="114300" distR="114300" simplePos="0" relativeHeight="251658248" behindDoc="1" locked="0" layoutInCell="1" allowOverlap="1" wp14:anchorId="57F7FA67" wp14:editId="308B5B03">
            <wp:simplePos x="0" y="0"/>
            <wp:positionH relativeFrom="column">
              <wp:posOffset>0</wp:posOffset>
            </wp:positionH>
            <wp:positionV relativeFrom="paragraph">
              <wp:posOffset>117475</wp:posOffset>
            </wp:positionV>
            <wp:extent cx="2163445" cy="2179320"/>
            <wp:effectExtent l="0" t="0" r="0" b="5080"/>
            <wp:wrapTight wrapText="bothSides">
              <wp:wrapPolygon edited="0">
                <wp:start x="0" y="0"/>
                <wp:lineTo x="0" y="21524"/>
                <wp:lineTo x="21429" y="21524"/>
                <wp:lineTo x="21429" y="0"/>
                <wp:lineTo x="0" y="0"/>
              </wp:wrapPolygon>
            </wp:wrapTight>
            <wp:docPr id="1377001059" name="Picture 3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01059" name="Picture 314"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3445"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254CC" w14:textId="42D2AA5A" w:rsidR="00D546B6" w:rsidRPr="00D546B6" w:rsidRDefault="00D546B6" w:rsidP="00D546B6">
      <w:pPr>
        <w:rPr>
          <w:i/>
          <w:iCs/>
        </w:rPr>
      </w:pPr>
      <w:r w:rsidRPr="00D546B6">
        <w:rPr>
          <w:i/>
          <w:iCs/>
        </w:rPr>
        <w:t>Image description: there is a background image of a recording studio. Above the image, text reads “Loretta’s Front Page” there is a photo of Loretta Hart, host, with 6 other speakers photographed. They are all smiling and facing the camera, one of the photographs is of WDV staff member Vanessa Davis.</w:t>
      </w:r>
    </w:p>
    <w:p w14:paraId="7EF2E32E" w14:textId="77777777" w:rsidR="00D546B6" w:rsidRDefault="00D546B6" w:rsidP="00E43505"/>
    <w:p w14:paraId="7830428F" w14:textId="77777777" w:rsidR="00AF5A6B" w:rsidRPr="004F64C1" w:rsidRDefault="00AF5A6B" w:rsidP="00E43505"/>
    <w:tbl>
      <w:tblPr>
        <w:tblW w:w="0" w:type="auto"/>
        <w:tblCellMar>
          <w:left w:w="0" w:type="dxa"/>
          <w:right w:w="0" w:type="dxa"/>
        </w:tblCellMar>
        <w:tblLook w:val="04A0" w:firstRow="1" w:lastRow="0" w:firstColumn="1" w:lastColumn="0" w:noHBand="0" w:noVBand="1"/>
      </w:tblPr>
      <w:tblGrid>
        <w:gridCol w:w="8400"/>
      </w:tblGrid>
      <w:tr w:rsidR="004F64C1" w:rsidRPr="004F64C1" w14:paraId="4D9C6D4C" w14:textId="77777777" w:rsidTr="004F64C1">
        <w:tc>
          <w:tcPr>
            <w:tcW w:w="8400" w:type="dxa"/>
            <w:vAlign w:val="center"/>
            <w:hideMark/>
          </w:tcPr>
          <w:p w14:paraId="0B8D7A60" w14:textId="50972F45" w:rsidR="004F64C1" w:rsidRPr="004F64C1" w:rsidRDefault="004F64C1" w:rsidP="004F64C1">
            <w:r w:rsidRPr="004F64C1">
              <w:fldChar w:fldCharType="begin"/>
            </w:r>
            <w:r w:rsidRPr="004F64C1">
              <w:instrText xml:space="preserve"> INCLUDEPICTURE "/Users/brigittestone/Library/Group Containers/UBF8T346G9.ms/WebArchiveCopyPasteTempFiles/com.microsoft.Word/Vanessa.PNG" \* MERGEFORMATINET </w:instrText>
            </w:r>
            <w:r w:rsidRPr="004F64C1">
              <w:fldChar w:fldCharType="separate"/>
            </w:r>
            <w:r w:rsidRPr="004F64C1">
              <w:rPr>
                <w:lang w:val="en-GB"/>
              </w:rPr>
              <w:fldChar w:fldCharType="end"/>
            </w:r>
          </w:p>
        </w:tc>
      </w:tr>
    </w:tbl>
    <w:p w14:paraId="1EEB2DE3" w14:textId="77777777" w:rsidR="004F64C1" w:rsidRPr="004F64C1" w:rsidRDefault="004F64C1" w:rsidP="004F64C1">
      <w:bookmarkStart w:id="3" w:name="consult"/>
      <w:bookmarkEnd w:id="3"/>
    </w:p>
    <w:p w14:paraId="5864C88F" w14:textId="798DADE6" w:rsidR="00653B3C" w:rsidRPr="004257B0" w:rsidRDefault="00E43505" w:rsidP="00DA10D3">
      <w:bookmarkStart w:id="4" w:name="sex"/>
      <w:bookmarkEnd w:id="4"/>
      <w:r>
        <w:rPr>
          <w:lang w:val="en-GB"/>
        </w:rPr>
        <w:t xml:space="preserve">As most International Women’s Day events faded into the previous month, Youth Expert, Bella Fantasia brought the theme </w:t>
      </w:r>
      <w:r w:rsidRPr="00E43505">
        <w:rPr>
          <w:lang w:val="en-GB"/>
        </w:rPr>
        <w:t>Count her In</w:t>
      </w:r>
      <w:r w:rsidR="005201A3">
        <w:rPr>
          <w:lang w:val="en-GB"/>
        </w:rPr>
        <w:t>, b</w:t>
      </w:r>
      <w:r>
        <w:rPr>
          <w:lang w:val="en-GB"/>
        </w:rPr>
        <w:t xml:space="preserve">ack into focus for her </w:t>
      </w:r>
      <w:r>
        <w:rPr>
          <w:lang w:val="en-GB"/>
        </w:rPr>
        <w:lastRenderedPageBreak/>
        <w:t>blog;</w:t>
      </w:r>
      <w:r>
        <w:rPr>
          <w:b/>
          <w:bCs/>
          <w:lang w:val="en-GB"/>
        </w:rPr>
        <w:t xml:space="preserve"> </w:t>
      </w:r>
      <w:r w:rsidRPr="00E43505">
        <w:rPr>
          <w:b/>
          <w:bCs/>
          <w:lang w:val="en-GB"/>
        </w:rPr>
        <w:t>Count her in.</w:t>
      </w:r>
      <w:r>
        <w:rPr>
          <w:lang w:val="en-GB"/>
        </w:rPr>
        <w:t xml:space="preserve"> </w:t>
      </w:r>
      <w:r w:rsidRPr="00E43505">
        <w:rPr>
          <w:b/>
          <w:bCs/>
          <w:lang w:val="en-GB"/>
        </w:rPr>
        <w:t>And don’t cut her off!</w:t>
      </w:r>
      <w:r>
        <w:rPr>
          <w:lang w:val="en-GB"/>
        </w:rPr>
        <w:t xml:space="preserve"> </w:t>
      </w:r>
      <w:r w:rsidR="00653B3C">
        <w:rPr>
          <w:lang w:val="en-GB"/>
        </w:rPr>
        <w:t xml:space="preserve">In the piece Bella looks at the role of the disability support pension (DSP) and other government supports in the </w:t>
      </w:r>
      <w:r w:rsidR="00653B3C" w:rsidRPr="00505A53">
        <w:t xml:space="preserve">economic empowerment </w:t>
      </w:r>
      <w:r w:rsidR="00653B3C">
        <w:t xml:space="preserve">of women and non-binary people with disability. </w:t>
      </w:r>
    </w:p>
    <w:tbl>
      <w:tblPr>
        <w:tblW w:w="5000" w:type="pct"/>
        <w:tblCellMar>
          <w:left w:w="0" w:type="dxa"/>
          <w:right w:w="0" w:type="dxa"/>
        </w:tblCellMar>
        <w:tblLook w:val="04A0" w:firstRow="1" w:lastRow="0" w:firstColumn="1" w:lastColumn="0" w:noHBand="0" w:noVBand="1"/>
      </w:tblPr>
      <w:tblGrid>
        <w:gridCol w:w="9922"/>
      </w:tblGrid>
      <w:tr w:rsidR="00505A53" w:rsidRPr="00505A53" w14:paraId="0C905CAD" w14:textId="77777777" w:rsidTr="00505A53">
        <w:tc>
          <w:tcPr>
            <w:tcW w:w="0" w:type="auto"/>
            <w:vAlign w:val="center"/>
            <w:hideMark/>
          </w:tcPr>
          <w:p w14:paraId="35A8173D" w14:textId="77777777" w:rsidR="00505A53" w:rsidRPr="00505A53" w:rsidRDefault="00505A53" w:rsidP="00505A53">
            <w:r w:rsidRPr="00505A53">
              <w:t>  </w:t>
            </w:r>
          </w:p>
        </w:tc>
      </w:tr>
      <w:tr w:rsidR="00505A53" w:rsidRPr="00505A53" w14:paraId="5AC530C7"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4759B284" w14:textId="77777777">
              <w:trPr>
                <w:jc w:val="center"/>
              </w:trPr>
              <w:tc>
                <w:tcPr>
                  <w:tcW w:w="8400" w:type="dxa"/>
                  <w:vAlign w:val="center"/>
                  <w:hideMark/>
                </w:tcPr>
                <w:p w14:paraId="19400056" w14:textId="77B67F21" w:rsidR="00505A53" w:rsidRPr="00505A53" w:rsidRDefault="00505A53" w:rsidP="00505A53">
                  <w:r w:rsidRPr="00505A53">
                    <w:fldChar w:fldCharType="begin"/>
                  </w:r>
                  <w:r w:rsidRPr="00505A53">
                    <w:instrText xml:space="preserve"> INCLUDEPICTURE "/Users/brigittestone/Library/Group Containers/UBF8T346G9.ms/WebArchiveCopyPasteTempFiles/com.microsoft.Word/Bell%20F.PNG" \* MERGEFORMATINET </w:instrText>
                  </w:r>
                  <w:r w:rsidRPr="00505A53">
                    <w:fldChar w:fldCharType="separate"/>
                  </w:r>
                  <w:r w:rsidRPr="00505A53">
                    <w:rPr>
                      <w:lang w:val="en-GB"/>
                    </w:rPr>
                    <w:fldChar w:fldCharType="end"/>
                  </w:r>
                </w:p>
              </w:tc>
            </w:tr>
          </w:tbl>
          <w:p w14:paraId="57225289" w14:textId="66B46092" w:rsidR="00505A53" w:rsidRPr="00505A53" w:rsidRDefault="00505A53" w:rsidP="00505A53"/>
        </w:tc>
      </w:tr>
      <w:tr w:rsidR="00505A53" w:rsidRPr="00505A53" w14:paraId="7A3480D0" w14:textId="77777777" w:rsidTr="00505A53">
        <w:tc>
          <w:tcPr>
            <w:tcW w:w="0" w:type="auto"/>
            <w:vAlign w:val="center"/>
            <w:hideMark/>
          </w:tcPr>
          <w:p w14:paraId="59ED286B" w14:textId="25695594" w:rsidR="00505A53" w:rsidRPr="004257B0" w:rsidRDefault="004257B0" w:rsidP="00505A53">
            <w:pPr>
              <w:rPr>
                <w:i/>
                <w:iCs/>
              </w:rPr>
            </w:pPr>
            <w:r w:rsidRPr="00505A53">
              <w:rPr>
                <w:noProof/>
              </w:rPr>
              <w:drawing>
                <wp:anchor distT="0" distB="0" distL="114300" distR="114300" simplePos="0" relativeHeight="251658249" behindDoc="1" locked="0" layoutInCell="1" allowOverlap="1" wp14:anchorId="5504DD97" wp14:editId="0CF485C3">
                  <wp:simplePos x="0" y="0"/>
                  <wp:positionH relativeFrom="column">
                    <wp:posOffset>-2686685</wp:posOffset>
                  </wp:positionH>
                  <wp:positionV relativeFrom="paragraph">
                    <wp:posOffset>-171450</wp:posOffset>
                  </wp:positionV>
                  <wp:extent cx="2538095" cy="2529205"/>
                  <wp:effectExtent l="0" t="0" r="1905" b="0"/>
                  <wp:wrapTight wrapText="bothSides">
                    <wp:wrapPolygon edited="0">
                      <wp:start x="0" y="0"/>
                      <wp:lineTo x="0" y="21475"/>
                      <wp:lineTo x="21508" y="21475"/>
                      <wp:lineTo x="21508" y="0"/>
                      <wp:lineTo x="0" y="0"/>
                    </wp:wrapPolygon>
                  </wp:wrapTight>
                  <wp:docPr id="1990521338" name="Picture 1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21338" name="Picture 167"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8095"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A53" w:rsidRPr="004257B0">
              <w:rPr>
                <w:i/>
                <w:iCs/>
              </w:rPr>
              <w:t>Image description: Photo of Bella, she is wearing a blue and black dress and a black hooded jumper. She is smiling at the camera and standing in front of a orange velvet curtain.</w:t>
            </w:r>
          </w:p>
        </w:tc>
      </w:tr>
    </w:tbl>
    <w:p w14:paraId="0B8E7F5A" w14:textId="77777777" w:rsidR="00DA10D3" w:rsidRDefault="00DA10D3" w:rsidP="00DA10D3">
      <w:pPr>
        <w:rPr>
          <w:lang w:val="en-GB"/>
        </w:rPr>
      </w:pPr>
    </w:p>
    <w:tbl>
      <w:tblPr>
        <w:tblW w:w="5000" w:type="pct"/>
        <w:tblCellMar>
          <w:left w:w="0" w:type="dxa"/>
          <w:right w:w="0" w:type="dxa"/>
        </w:tblCellMar>
        <w:tblLook w:val="04A0" w:firstRow="1" w:lastRow="0" w:firstColumn="1" w:lastColumn="0" w:noHBand="0" w:noVBand="1"/>
      </w:tblPr>
      <w:tblGrid>
        <w:gridCol w:w="9922"/>
      </w:tblGrid>
      <w:tr w:rsidR="00505A53" w:rsidRPr="00505A53" w14:paraId="0847EBC1" w14:textId="77777777" w:rsidTr="00505A53">
        <w:tc>
          <w:tcPr>
            <w:tcW w:w="0" w:type="auto"/>
            <w:vAlign w:val="center"/>
            <w:hideMark/>
          </w:tcPr>
          <w:p w14:paraId="4D51E0D1" w14:textId="1B6EFA13" w:rsidR="00505A53" w:rsidRPr="00505A53" w:rsidRDefault="003C5BFF" w:rsidP="00505A53">
            <w:r w:rsidRPr="003C5BFF">
              <w:t xml:space="preserve">To get an idea of how WDV members think and feel about our work, organisation and impact the WDV Comms team ran a </w:t>
            </w:r>
            <w:r w:rsidR="00505A53" w:rsidRPr="00505A53">
              <w:rPr>
                <w:b/>
                <w:bCs/>
              </w:rPr>
              <w:t>Membership Survey</w:t>
            </w:r>
            <w:r w:rsidRPr="003C5BFF">
              <w:t>.</w:t>
            </w:r>
            <w:r>
              <w:t xml:space="preserve"> To boost interest in completing the survey they offered the chance to win $100 gift card prize. </w:t>
            </w:r>
          </w:p>
          <w:p w14:paraId="30E7C579" w14:textId="59E68E71" w:rsidR="00505A53" w:rsidRDefault="00505A53" w:rsidP="00505A53">
            <w:r w:rsidRPr="00505A53">
              <w:t xml:space="preserve">The lucky winner </w:t>
            </w:r>
            <w:r w:rsidR="003C5BFF">
              <w:t>was</w:t>
            </w:r>
            <w:r w:rsidRPr="00505A53">
              <w:t> </w:t>
            </w:r>
            <w:r w:rsidRPr="00505A53">
              <w:rPr>
                <w:b/>
                <w:bCs/>
              </w:rPr>
              <w:t>Bendigo Hub member</w:t>
            </w:r>
            <w:r w:rsidRPr="00505A53">
              <w:t xml:space="preserve"> Ebony Hanson! Congratulations </w:t>
            </w:r>
            <w:r w:rsidR="003C5BFF">
              <w:t xml:space="preserve">again </w:t>
            </w:r>
            <w:r w:rsidRPr="00505A53">
              <w:t>Ebony. </w:t>
            </w:r>
          </w:p>
          <w:p w14:paraId="6FE06F40" w14:textId="7CF373A4" w:rsidR="008B6FFF" w:rsidRPr="00505A53" w:rsidRDefault="008B6FFF" w:rsidP="00505A53">
            <w:r w:rsidRPr="00505A53">
              <w:rPr>
                <w:noProof/>
              </w:rPr>
              <w:drawing>
                <wp:anchor distT="0" distB="0" distL="114300" distR="114300" simplePos="0" relativeHeight="251658250" behindDoc="1" locked="0" layoutInCell="1" allowOverlap="1" wp14:anchorId="22A85EAE" wp14:editId="0FD7179F">
                  <wp:simplePos x="0" y="0"/>
                  <wp:positionH relativeFrom="column">
                    <wp:posOffset>-1800860</wp:posOffset>
                  </wp:positionH>
                  <wp:positionV relativeFrom="paragraph">
                    <wp:posOffset>53340</wp:posOffset>
                  </wp:positionV>
                  <wp:extent cx="1702435" cy="1546860"/>
                  <wp:effectExtent l="0" t="0" r="0" b="2540"/>
                  <wp:wrapTight wrapText="bothSides">
                    <wp:wrapPolygon edited="0">
                      <wp:start x="0" y="0"/>
                      <wp:lineTo x="0" y="21458"/>
                      <wp:lineTo x="21431" y="21458"/>
                      <wp:lineTo x="21431" y="0"/>
                      <wp:lineTo x="0" y="0"/>
                    </wp:wrapPolygon>
                  </wp:wrapTight>
                  <wp:docPr id="916192155" name="Picture 1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92155" name="Picture 181"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243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FFF">
              <w:rPr>
                <w:i/>
                <w:iCs/>
              </w:rPr>
              <w:t>Image description: Photo of Ebony, wearing a grey top. She is smiling at the camera and standing in front of a a plant at the WDV office, holding a voucher.</w:t>
            </w:r>
          </w:p>
          <w:p w14:paraId="468F7352" w14:textId="2F771EC4" w:rsidR="00505A53" w:rsidRPr="00505A53" w:rsidRDefault="00505A53" w:rsidP="00505A53"/>
        </w:tc>
      </w:tr>
      <w:tr w:rsidR="00505A53" w:rsidRPr="00505A53" w14:paraId="727E41AC"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17C3D6A6" w14:textId="77777777">
              <w:trPr>
                <w:jc w:val="center"/>
              </w:trPr>
              <w:tc>
                <w:tcPr>
                  <w:tcW w:w="8400" w:type="dxa"/>
                  <w:vAlign w:val="center"/>
                  <w:hideMark/>
                </w:tcPr>
                <w:p w14:paraId="4A2C1238" w14:textId="1E491A95" w:rsidR="00505A53" w:rsidRPr="00505A53" w:rsidRDefault="00505A53" w:rsidP="00505A53">
                  <w:r w:rsidRPr="00505A53">
                    <w:fldChar w:fldCharType="begin"/>
                  </w:r>
                  <w:r w:rsidRPr="00505A53">
                    <w:instrText xml:space="preserve"> INCLUDEPICTURE "/Users/brigittestone/Library/Group Containers/UBF8T346G9.ms/WebArchiveCopyPasteTempFiles/com.microsoft.Word/winner.jpg" \* MERGEFORMATINET </w:instrText>
                  </w:r>
                  <w:r w:rsidRPr="00505A53">
                    <w:fldChar w:fldCharType="separate"/>
                  </w:r>
                  <w:r w:rsidRPr="00505A53">
                    <w:rPr>
                      <w:lang w:val="en-GB"/>
                    </w:rPr>
                    <w:fldChar w:fldCharType="end"/>
                  </w:r>
                </w:p>
              </w:tc>
            </w:tr>
          </w:tbl>
          <w:p w14:paraId="4F0E4BC9" w14:textId="77777777" w:rsidR="00505A53" w:rsidRPr="00505A53" w:rsidRDefault="00505A53" w:rsidP="00505A53"/>
        </w:tc>
      </w:tr>
      <w:tr w:rsidR="00505A53" w:rsidRPr="00505A53" w14:paraId="5158045C" w14:textId="77777777" w:rsidTr="00505A53">
        <w:tc>
          <w:tcPr>
            <w:tcW w:w="0" w:type="auto"/>
            <w:vAlign w:val="center"/>
            <w:hideMark/>
          </w:tcPr>
          <w:p w14:paraId="70AA53A6" w14:textId="72001F26" w:rsidR="00505A53" w:rsidRPr="008B6FFF" w:rsidRDefault="00505A53" w:rsidP="00505A53">
            <w:pPr>
              <w:rPr>
                <w:i/>
                <w:iCs/>
              </w:rPr>
            </w:pPr>
            <w:r w:rsidRPr="008B6FFF">
              <w:rPr>
                <w:i/>
                <w:iCs/>
              </w:rPr>
              <w:t> </w:t>
            </w:r>
          </w:p>
        </w:tc>
      </w:tr>
      <w:tr w:rsidR="00505A53" w:rsidRPr="00505A53" w14:paraId="3DF0EC68" w14:textId="77777777" w:rsidTr="00505A53">
        <w:tc>
          <w:tcPr>
            <w:tcW w:w="0" w:type="auto"/>
            <w:tcMar>
              <w:top w:w="150" w:type="dxa"/>
              <w:left w:w="0" w:type="dxa"/>
              <w:bottom w:w="150" w:type="dxa"/>
              <w:right w:w="0" w:type="dxa"/>
            </w:tcMar>
            <w:vAlign w:val="center"/>
            <w:hideMark/>
          </w:tcPr>
          <w:p w14:paraId="71235F14" w14:textId="760359DF" w:rsidR="00FC1E11" w:rsidRPr="00505A53" w:rsidRDefault="002D191D" w:rsidP="00FC1E11">
            <w:r w:rsidRPr="00505A53">
              <w:t xml:space="preserve">Leanne </w:t>
            </w:r>
            <w:r>
              <w:t xml:space="preserve">Watson has become a much-loved face and advocate around WDV and our community. </w:t>
            </w:r>
            <w:r w:rsidR="00FC1E11">
              <w:t xml:space="preserve">It came as no surprise then that after just a couple of guest appearances on </w:t>
            </w:r>
            <w:r w:rsidR="00FC1E11" w:rsidRPr="008062CD">
              <w:rPr>
                <w:b/>
                <w:bCs/>
              </w:rPr>
              <w:t>Pulse FM</w:t>
            </w:r>
            <w:r w:rsidR="00FC1E11">
              <w:t xml:space="preserve"> they offered Leanne her own show! </w:t>
            </w:r>
            <w:r>
              <w:t>As a</w:t>
            </w:r>
            <w:r w:rsidRPr="00505A53">
              <w:t xml:space="preserve"> </w:t>
            </w:r>
            <w:r w:rsidRPr="00505A53">
              <w:rPr>
                <w:b/>
                <w:bCs/>
              </w:rPr>
              <w:t>WDV Barwon Hub Member</w:t>
            </w:r>
            <w:r>
              <w:t xml:space="preserve"> Leanne</w:t>
            </w:r>
            <w:r w:rsidR="00FC1E11">
              <w:t xml:space="preserve"> brings a powerful grassroots perspective to all her interviews</w:t>
            </w:r>
            <w:r w:rsidRPr="00505A53">
              <w:t xml:space="preserve">. </w:t>
            </w:r>
          </w:p>
          <w:p w14:paraId="38AC1D68" w14:textId="1CACC90A" w:rsidR="002D191D" w:rsidRPr="00505A53" w:rsidRDefault="002D191D" w:rsidP="002D191D"/>
        </w:tc>
      </w:tr>
      <w:tr w:rsidR="00505A53" w:rsidRPr="00505A53" w14:paraId="46F288FC" w14:textId="77777777" w:rsidTr="00505A53">
        <w:tc>
          <w:tcPr>
            <w:tcW w:w="0" w:type="auto"/>
            <w:vAlign w:val="center"/>
            <w:hideMark/>
          </w:tcPr>
          <w:p w14:paraId="60D5BC4D" w14:textId="77777777" w:rsidR="002D191D" w:rsidRDefault="002D191D" w:rsidP="00505A53">
            <w:bookmarkStart w:id="5" w:name="leanne"/>
            <w:bookmarkEnd w:id="5"/>
          </w:p>
          <w:p w14:paraId="4260B889" w14:textId="6AAD2C79" w:rsidR="002D191D" w:rsidRDefault="002D191D" w:rsidP="002D191D">
            <w:r w:rsidRPr="002D191D">
              <w:lastRenderedPageBreak/>
              <w:t>Now former</w:t>
            </w:r>
            <w:r>
              <w:rPr>
                <w:b/>
                <w:bCs/>
              </w:rPr>
              <w:t xml:space="preserve"> </w:t>
            </w:r>
            <w:r w:rsidR="00505A53" w:rsidRPr="00505A53">
              <w:t>WDV staff member</w:t>
            </w:r>
            <w:r w:rsidR="00FC1E11">
              <w:t>,</w:t>
            </w:r>
            <w:r w:rsidR="00505A53" w:rsidRPr="00505A53">
              <w:t xml:space="preserve"> </w:t>
            </w:r>
            <w:r>
              <w:t>but still great friend</w:t>
            </w:r>
            <w:r w:rsidR="00FC1E11">
              <w:t>,</w:t>
            </w:r>
            <w:r>
              <w:t xml:space="preserve"> </w:t>
            </w:r>
            <w:r w:rsidR="00505A53" w:rsidRPr="00505A53">
              <w:t xml:space="preserve">Rosie </w:t>
            </w:r>
            <w:r>
              <w:t xml:space="preserve">Granland </w:t>
            </w:r>
            <w:r w:rsidR="00505A53" w:rsidRPr="00505A53">
              <w:t>was a</w:t>
            </w:r>
            <w:r w:rsidR="00FC1E11">
              <w:t xml:space="preserve">n early </w:t>
            </w:r>
            <w:r w:rsidR="00505A53" w:rsidRPr="00505A53">
              <w:t>guest star on</w:t>
            </w:r>
            <w:r w:rsidR="00FC1E11">
              <w:t xml:space="preserve"> </w:t>
            </w:r>
            <w:r w:rsidR="00FC1E11" w:rsidRPr="00FC1E11">
              <w:rPr>
                <w:b/>
                <w:bCs/>
              </w:rPr>
              <w:t>Rolling Through Wednesday</w:t>
            </w:r>
            <w:r w:rsidR="00FC1E11">
              <w:t xml:space="preserve">. Rosie joined Leanne to talk about the brilliant </w:t>
            </w:r>
            <w:r w:rsidR="00FC1E11" w:rsidRPr="00FC1E11">
              <w:rPr>
                <w:b/>
                <w:bCs/>
              </w:rPr>
              <w:t>Experts in Our Health resources</w:t>
            </w:r>
            <w:r w:rsidR="00FC1E11">
              <w:t xml:space="preserve">. </w:t>
            </w:r>
          </w:p>
          <w:p w14:paraId="354C8F3C" w14:textId="07D4FE5D" w:rsidR="00FC1E11" w:rsidRPr="00505A53" w:rsidRDefault="00FC1E11" w:rsidP="00747213">
            <w:pPr>
              <w:shd w:val="clear" w:color="auto" w:fill="EBC6EC" w:themeFill="accent1" w:themeFillTint="33"/>
            </w:pPr>
            <w:hyperlink r:id="rId24" w:history="1">
              <w:r w:rsidRPr="00C50FBB">
                <w:rPr>
                  <w:rStyle w:val="Hyperlink"/>
                </w:rPr>
                <w:t>Experts in Our Health</w:t>
              </w:r>
            </w:hyperlink>
            <w:r>
              <w:t xml:space="preserve"> </w:t>
            </w:r>
          </w:p>
          <w:p w14:paraId="02C1269A" w14:textId="77777777" w:rsidR="00505A53" w:rsidRPr="00505A53" w:rsidRDefault="00505A53" w:rsidP="00C50FBB"/>
        </w:tc>
      </w:tr>
      <w:tr w:rsidR="00505A53" w:rsidRPr="00505A53" w14:paraId="1C24150D"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505A53" w14:paraId="388807D3" w14:textId="77777777">
              <w:trPr>
                <w:jc w:val="center"/>
              </w:trPr>
              <w:tc>
                <w:tcPr>
                  <w:tcW w:w="8400" w:type="dxa"/>
                  <w:vAlign w:val="center"/>
                  <w:hideMark/>
                </w:tcPr>
                <w:p w14:paraId="617DF760" w14:textId="233A4050" w:rsidR="00505A53" w:rsidRPr="00505A53" w:rsidRDefault="00505A53" w:rsidP="00505A53">
                  <w:r w:rsidRPr="00505A53">
                    <w:fldChar w:fldCharType="begin"/>
                  </w:r>
                  <w:r w:rsidRPr="00505A53">
                    <w:instrText xml:space="preserve"> INCLUDEPICTURE "/Users/brigittestone/Library/Group Containers/UBF8T346G9.ms/WebArchiveCopyPasteTempFiles/com.microsoft.Word/Leanne.PNG" \* MERGEFORMATINET </w:instrText>
                  </w:r>
                  <w:r w:rsidRPr="00505A53">
                    <w:fldChar w:fldCharType="separate"/>
                  </w:r>
                  <w:r w:rsidRPr="00505A53">
                    <w:rPr>
                      <w:lang w:val="en-GB"/>
                    </w:rPr>
                    <w:fldChar w:fldCharType="end"/>
                  </w:r>
                </w:p>
              </w:tc>
            </w:tr>
          </w:tbl>
          <w:p w14:paraId="066361AA" w14:textId="77777777" w:rsidR="00747213" w:rsidRDefault="00747213" w:rsidP="00505A53"/>
          <w:p w14:paraId="2DA67B2B" w14:textId="065FA105" w:rsidR="00747213" w:rsidRPr="00747213" w:rsidRDefault="00747213" w:rsidP="00747213">
            <w:pPr>
              <w:rPr>
                <w:i/>
                <w:iCs/>
              </w:rPr>
            </w:pPr>
            <w:r w:rsidRPr="00505A53">
              <w:rPr>
                <w:noProof/>
              </w:rPr>
              <w:drawing>
                <wp:anchor distT="0" distB="0" distL="114300" distR="114300" simplePos="0" relativeHeight="251658251" behindDoc="1" locked="0" layoutInCell="1" allowOverlap="1" wp14:anchorId="1DB0F3F7" wp14:editId="03F04AAD">
                  <wp:simplePos x="0" y="0"/>
                  <wp:positionH relativeFrom="column">
                    <wp:posOffset>0</wp:posOffset>
                  </wp:positionH>
                  <wp:positionV relativeFrom="paragraph">
                    <wp:posOffset>22860</wp:posOffset>
                  </wp:positionV>
                  <wp:extent cx="2745105" cy="2667000"/>
                  <wp:effectExtent l="0" t="0" r="0" b="0"/>
                  <wp:wrapTight wrapText="bothSides">
                    <wp:wrapPolygon edited="0">
                      <wp:start x="0" y="0"/>
                      <wp:lineTo x="0" y="21497"/>
                      <wp:lineTo x="21485" y="21497"/>
                      <wp:lineTo x="21485" y="0"/>
                      <wp:lineTo x="0" y="0"/>
                    </wp:wrapPolygon>
                  </wp:wrapTight>
                  <wp:docPr id="1966697453" name="Picture 1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97453" name="Picture 182"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510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213">
              <w:rPr>
                <w:i/>
                <w:iCs/>
              </w:rPr>
              <w:t>Image description: yellow social media tile. There is an image of Leanne in a recording studio, Rosie smiling at the camera and Loretta smiling at the camera. Text says "Leannes Wheel life. Rolling Through Wednesday. 4-5pm every Wednesday on 94.7 The Pulse".</w:t>
            </w:r>
          </w:p>
          <w:p w14:paraId="55A0FD59" w14:textId="7E0E160D" w:rsidR="00505A53" w:rsidRPr="00505A53" w:rsidRDefault="00505A53" w:rsidP="00505A53"/>
        </w:tc>
      </w:tr>
      <w:tr w:rsidR="00505A53" w:rsidRPr="00505A53" w14:paraId="07750C70" w14:textId="77777777" w:rsidTr="00522E1A">
        <w:tc>
          <w:tcPr>
            <w:tcW w:w="0" w:type="auto"/>
            <w:shd w:val="clear" w:color="auto" w:fill="FFFFFF" w:themeFill="background1"/>
            <w:vAlign w:val="center"/>
            <w:hideMark/>
          </w:tcPr>
          <w:p w14:paraId="4125DBFD" w14:textId="200892B1" w:rsidR="00522E1A" w:rsidRDefault="00522E1A" w:rsidP="00505A53"/>
          <w:p w14:paraId="04C917DB" w14:textId="31A4E189" w:rsidR="00522E1A" w:rsidRDefault="00522E1A" w:rsidP="00505A53">
            <w:r w:rsidRPr="00522E1A">
              <w:rPr>
                <w:shd w:val="clear" w:color="auto" w:fill="FFFFFF" w:themeFill="background1"/>
              </w:rPr>
              <w:t xml:space="preserve">As one of the country’s oldest not-for-profits the </w:t>
            </w:r>
            <w:r w:rsidRPr="00AF5A6B">
              <w:rPr>
                <w:b/>
                <w:bCs/>
                <w:shd w:val="clear" w:color="auto" w:fill="FFFFFF" w:themeFill="background1"/>
              </w:rPr>
              <w:t>Good Shepherd</w:t>
            </w:r>
            <w:r w:rsidRPr="00522E1A">
              <w:rPr>
                <w:shd w:val="clear" w:color="auto" w:fill="FFFFFF" w:themeFill="background1"/>
              </w:rPr>
              <w:t xml:space="preserve">, provide financial literacy training to help participants develop healthy relationships with money. To share information about financial security, Good Shepherd facilitator Amanie was warmly welcomed by the </w:t>
            </w:r>
            <w:r w:rsidRPr="00522E1A">
              <w:rPr>
                <w:b/>
                <w:bCs/>
                <w:shd w:val="clear" w:color="auto" w:fill="FFFFFF" w:themeFill="background1"/>
              </w:rPr>
              <w:t>WDV</w:t>
            </w:r>
            <w:r w:rsidRPr="00522E1A">
              <w:rPr>
                <w:shd w:val="clear" w:color="auto" w:fill="FFFFFF" w:themeFill="background1"/>
              </w:rPr>
              <w:t xml:space="preserve"> </w:t>
            </w:r>
            <w:r w:rsidRPr="00522E1A">
              <w:rPr>
                <w:b/>
                <w:bCs/>
                <w:shd w:val="clear" w:color="auto" w:fill="FFFFFF" w:themeFill="background1"/>
              </w:rPr>
              <w:t>Moira Hub</w:t>
            </w:r>
            <w:r w:rsidRPr="00522E1A">
              <w:rPr>
                <w:shd w:val="clear" w:color="auto" w:fill="FFFFFF" w:themeFill="background1"/>
              </w:rPr>
              <w:t>. The session was a helpful one, hub members learning lots through discussion and Amanie’s expertise.</w:t>
            </w:r>
          </w:p>
          <w:p w14:paraId="2F4865C5" w14:textId="34CEA62E" w:rsidR="00AF5A6B" w:rsidRPr="00505A53" w:rsidRDefault="00AF5A6B" w:rsidP="00BC3950">
            <w:pPr>
              <w:shd w:val="clear" w:color="auto" w:fill="FFF7E7" w:themeFill="background2"/>
            </w:pPr>
          </w:p>
        </w:tc>
      </w:tr>
    </w:tbl>
    <w:p w14:paraId="5D8BDC1E" w14:textId="77777777" w:rsidR="00505A53" w:rsidRPr="00DA10D3" w:rsidRDefault="00505A53" w:rsidP="00DA10D3">
      <w:pPr>
        <w:rPr>
          <w:lang w:val="en-GB"/>
        </w:rPr>
      </w:pPr>
    </w:p>
    <w:p w14:paraId="7705D993" w14:textId="2A900E39" w:rsidR="008C7AE4" w:rsidRDefault="008C7AE4" w:rsidP="008C7AE4">
      <w:pPr>
        <w:pStyle w:val="Heading3"/>
      </w:pPr>
      <w:r>
        <w:t>June 2024</w:t>
      </w:r>
    </w:p>
    <w:p w14:paraId="349C5E1E" w14:textId="3A56D0CE" w:rsidR="00734CD6" w:rsidRDefault="00ED2D75" w:rsidP="00DA10D3">
      <w:pPr>
        <w:rPr>
          <w:lang w:val="en-GB"/>
        </w:rPr>
      </w:pPr>
      <w:r>
        <w:rPr>
          <w:lang w:val="en-GB"/>
        </w:rPr>
        <w:t xml:space="preserve">After a </w:t>
      </w:r>
      <w:r w:rsidR="00017DF1">
        <w:rPr>
          <w:lang w:val="en-GB"/>
        </w:rPr>
        <w:t>fantastic response to the fir</w:t>
      </w:r>
      <w:r w:rsidR="00E74EC5">
        <w:rPr>
          <w:lang w:val="en-GB"/>
        </w:rPr>
        <w:t>st Statewide generalist program, a</w:t>
      </w:r>
      <w:r w:rsidR="00A46C25">
        <w:rPr>
          <w:lang w:val="en-GB"/>
        </w:rPr>
        <w:t>n impressive</w:t>
      </w:r>
      <w:r w:rsidR="00E74EC5">
        <w:rPr>
          <w:lang w:val="en-GB"/>
        </w:rPr>
        <w:t xml:space="preserve"> total of 13 women and non-binary people with disabilities </w:t>
      </w:r>
      <w:r w:rsidR="00E43325">
        <w:rPr>
          <w:lang w:val="en-GB"/>
        </w:rPr>
        <w:t xml:space="preserve">completed the </w:t>
      </w:r>
      <w:r w:rsidR="00E43325" w:rsidRPr="009D3C09">
        <w:rPr>
          <w:b/>
          <w:bCs/>
          <w:lang w:val="en-GB"/>
        </w:rPr>
        <w:t>2024 Statewide Enabling Women Leadership Program</w:t>
      </w:r>
      <w:r w:rsidR="00E43325">
        <w:rPr>
          <w:b/>
          <w:bCs/>
          <w:lang w:val="en-GB"/>
        </w:rPr>
        <w:t>.</w:t>
      </w:r>
      <w:r w:rsidR="00A46C25">
        <w:rPr>
          <w:lang w:val="en-GB"/>
        </w:rPr>
        <w:t xml:space="preserve"> </w:t>
      </w:r>
      <w:r w:rsidR="0065556D">
        <w:rPr>
          <w:lang w:val="en-GB"/>
        </w:rPr>
        <w:t>Similarly</w:t>
      </w:r>
      <w:r w:rsidR="005C57DC">
        <w:rPr>
          <w:lang w:val="en-GB"/>
        </w:rPr>
        <w:t xml:space="preserve"> to the program sessions</w:t>
      </w:r>
      <w:r w:rsidR="0065556D">
        <w:rPr>
          <w:lang w:val="en-GB"/>
        </w:rPr>
        <w:t xml:space="preserve"> the </w:t>
      </w:r>
      <w:r w:rsidR="00577536" w:rsidRPr="009D3C09">
        <w:rPr>
          <w:b/>
          <w:bCs/>
          <w:lang w:val="en-GB"/>
        </w:rPr>
        <w:t>Graduation Celebration</w:t>
      </w:r>
      <w:r w:rsidR="00577536">
        <w:rPr>
          <w:lang w:val="en-GB"/>
        </w:rPr>
        <w:t xml:space="preserve"> </w:t>
      </w:r>
      <w:r w:rsidR="000905F3">
        <w:rPr>
          <w:lang w:val="en-GB"/>
        </w:rPr>
        <w:t xml:space="preserve">offered hybrid </w:t>
      </w:r>
      <w:r w:rsidR="00261D47">
        <w:rPr>
          <w:lang w:val="en-GB"/>
        </w:rPr>
        <w:t>participation</w:t>
      </w:r>
      <w:r w:rsidR="00827AC6">
        <w:rPr>
          <w:lang w:val="en-GB"/>
        </w:rPr>
        <w:t xml:space="preserve">, the </w:t>
      </w:r>
      <w:r w:rsidR="00BA5265">
        <w:rPr>
          <w:lang w:val="en-GB"/>
        </w:rPr>
        <w:t>in-person</w:t>
      </w:r>
      <w:r w:rsidR="00827AC6">
        <w:rPr>
          <w:lang w:val="en-GB"/>
        </w:rPr>
        <w:t xml:space="preserve"> event held at the </w:t>
      </w:r>
      <w:r w:rsidR="001D6AC7" w:rsidRPr="00C942E3">
        <w:rPr>
          <w:b/>
          <w:bCs/>
          <w:lang w:val="en-GB"/>
        </w:rPr>
        <w:t>Queen Victoria Women’s Centre</w:t>
      </w:r>
      <w:r w:rsidR="00410137">
        <w:rPr>
          <w:lang w:val="en-GB"/>
        </w:rPr>
        <w:t xml:space="preserve">. </w:t>
      </w:r>
      <w:r w:rsidR="00061AB2">
        <w:rPr>
          <w:lang w:val="en-GB"/>
        </w:rPr>
        <w:t xml:space="preserve">There was a lot </w:t>
      </w:r>
      <w:r w:rsidR="00320F57">
        <w:rPr>
          <w:lang w:val="en-GB"/>
        </w:rPr>
        <w:t xml:space="preserve">of emotion in the room and </w:t>
      </w:r>
      <w:r w:rsidR="008C12DD">
        <w:rPr>
          <w:lang w:val="en-GB"/>
        </w:rPr>
        <w:t xml:space="preserve">in private spaces across the State </w:t>
      </w:r>
      <w:r w:rsidR="00BF46CD">
        <w:rPr>
          <w:lang w:val="en-GB"/>
        </w:rPr>
        <w:t xml:space="preserve">as </w:t>
      </w:r>
      <w:r w:rsidR="00D575EF">
        <w:rPr>
          <w:lang w:val="en-GB"/>
        </w:rPr>
        <w:t>graduates</w:t>
      </w:r>
      <w:r w:rsidR="00A61DC5">
        <w:rPr>
          <w:lang w:val="en-GB"/>
        </w:rPr>
        <w:t>, supporters</w:t>
      </w:r>
      <w:r w:rsidR="00D575EF">
        <w:rPr>
          <w:lang w:val="en-GB"/>
        </w:rPr>
        <w:t xml:space="preserve"> and staff celebrated the</w:t>
      </w:r>
      <w:r w:rsidR="0089583D">
        <w:rPr>
          <w:lang w:val="en-GB"/>
        </w:rPr>
        <w:t xml:space="preserve"> </w:t>
      </w:r>
      <w:r w:rsidR="00F61997">
        <w:rPr>
          <w:lang w:val="en-GB"/>
        </w:rPr>
        <w:t>wonderful</w:t>
      </w:r>
      <w:r w:rsidR="0089583D">
        <w:rPr>
          <w:lang w:val="en-GB"/>
        </w:rPr>
        <w:t xml:space="preserve"> achievements and </w:t>
      </w:r>
      <w:r w:rsidR="00650026">
        <w:rPr>
          <w:lang w:val="en-GB"/>
        </w:rPr>
        <w:t xml:space="preserve">learnings </w:t>
      </w:r>
      <w:r w:rsidR="00BA5A97">
        <w:rPr>
          <w:lang w:val="en-GB"/>
        </w:rPr>
        <w:t>of the Program</w:t>
      </w:r>
      <w:r w:rsidR="00405FBA">
        <w:rPr>
          <w:lang w:val="en-GB"/>
        </w:rPr>
        <w:t>. However</w:t>
      </w:r>
      <w:r w:rsidR="0026035C">
        <w:rPr>
          <w:lang w:val="en-GB"/>
        </w:rPr>
        <w:t xml:space="preserve">, </w:t>
      </w:r>
      <w:r w:rsidR="00BA5A97">
        <w:rPr>
          <w:lang w:val="en-GB"/>
        </w:rPr>
        <w:t xml:space="preserve">the </w:t>
      </w:r>
      <w:r w:rsidR="00D2501D">
        <w:rPr>
          <w:lang w:val="en-GB"/>
        </w:rPr>
        <w:t xml:space="preserve">knowledge </w:t>
      </w:r>
      <w:r w:rsidR="008C7D12">
        <w:rPr>
          <w:lang w:val="en-GB"/>
        </w:rPr>
        <w:t xml:space="preserve">this </w:t>
      </w:r>
      <w:r w:rsidR="00EF207A">
        <w:rPr>
          <w:lang w:val="en-GB"/>
        </w:rPr>
        <w:t>could</w:t>
      </w:r>
      <w:r w:rsidR="008C7D12">
        <w:rPr>
          <w:lang w:val="en-GB"/>
        </w:rPr>
        <w:t xml:space="preserve"> be the last Program in a long while </w:t>
      </w:r>
      <w:r w:rsidR="009F3278">
        <w:rPr>
          <w:lang w:val="en-GB"/>
        </w:rPr>
        <w:t xml:space="preserve">if WDV do not receive </w:t>
      </w:r>
      <w:r w:rsidR="00EF207A">
        <w:rPr>
          <w:lang w:val="en-GB"/>
        </w:rPr>
        <w:t>funding</w:t>
      </w:r>
      <w:r w:rsidR="0014070A">
        <w:rPr>
          <w:lang w:val="en-GB"/>
        </w:rPr>
        <w:t xml:space="preserve">, </w:t>
      </w:r>
      <w:r w:rsidR="008F5685">
        <w:rPr>
          <w:lang w:val="en-GB"/>
        </w:rPr>
        <w:t xml:space="preserve">still </w:t>
      </w:r>
      <w:r w:rsidR="0014070A">
        <w:rPr>
          <w:lang w:val="en-GB"/>
        </w:rPr>
        <w:t>loomed</w:t>
      </w:r>
      <w:r w:rsidR="00EF207A">
        <w:rPr>
          <w:lang w:val="en-GB"/>
        </w:rPr>
        <w:t xml:space="preserve">. </w:t>
      </w:r>
      <w:r w:rsidR="007A69DF">
        <w:rPr>
          <w:lang w:val="en-GB"/>
        </w:rPr>
        <w:t xml:space="preserve">The Graduation itself </w:t>
      </w:r>
      <w:r w:rsidR="00C14419">
        <w:rPr>
          <w:lang w:val="en-GB"/>
        </w:rPr>
        <w:t>though</w:t>
      </w:r>
      <w:r w:rsidR="007A69DF">
        <w:rPr>
          <w:lang w:val="en-GB"/>
        </w:rPr>
        <w:t xml:space="preserve">, </w:t>
      </w:r>
      <w:r w:rsidR="007A69DF">
        <w:rPr>
          <w:lang w:val="en-GB"/>
        </w:rPr>
        <w:lastRenderedPageBreak/>
        <w:t xml:space="preserve">displayed exactly why this Program is so </w:t>
      </w:r>
      <w:r w:rsidR="00FD0A8F">
        <w:rPr>
          <w:lang w:val="en-GB"/>
        </w:rPr>
        <w:t xml:space="preserve">essential to </w:t>
      </w:r>
      <w:r w:rsidR="00893BDE">
        <w:rPr>
          <w:lang w:val="en-GB"/>
        </w:rPr>
        <w:t xml:space="preserve">the community. </w:t>
      </w:r>
      <w:r w:rsidR="00A978FD">
        <w:rPr>
          <w:lang w:val="en-GB"/>
        </w:rPr>
        <w:t xml:space="preserve">Graduate speeches </w:t>
      </w:r>
      <w:r w:rsidR="00CD47DF">
        <w:rPr>
          <w:lang w:val="en-GB"/>
        </w:rPr>
        <w:t xml:space="preserve">made us laugh, made us cry and made us </w:t>
      </w:r>
      <w:r w:rsidR="0092633B">
        <w:rPr>
          <w:lang w:val="en-GB"/>
        </w:rPr>
        <w:t xml:space="preserve">so proud </w:t>
      </w:r>
      <w:r w:rsidR="009C413D">
        <w:rPr>
          <w:lang w:val="en-GB"/>
        </w:rPr>
        <w:t xml:space="preserve">that the world </w:t>
      </w:r>
      <w:r w:rsidR="00323C6C">
        <w:rPr>
          <w:lang w:val="en-GB"/>
        </w:rPr>
        <w:t xml:space="preserve">now gets </w:t>
      </w:r>
      <w:r w:rsidR="00990A74">
        <w:rPr>
          <w:lang w:val="en-GB"/>
        </w:rPr>
        <w:t xml:space="preserve">to experience these 13 </w:t>
      </w:r>
      <w:r w:rsidR="00752817">
        <w:rPr>
          <w:lang w:val="en-GB"/>
        </w:rPr>
        <w:t xml:space="preserve">enabled and empowered women and non-binary people with disabilities. </w:t>
      </w:r>
    </w:p>
    <w:p w14:paraId="73DB0BEC" w14:textId="77777777" w:rsidR="00C50FBB" w:rsidRDefault="00C50FBB" w:rsidP="00DA10D3">
      <w:pPr>
        <w:rPr>
          <w:lang w:val="en-GB"/>
        </w:rPr>
      </w:pPr>
    </w:p>
    <w:p w14:paraId="4F898315" w14:textId="28A78551" w:rsidR="00C50FBB" w:rsidRDefault="00C50FBB" w:rsidP="00DA10D3">
      <w:pPr>
        <w:rPr>
          <w:lang w:val="en-GB"/>
        </w:rPr>
      </w:pPr>
      <w:r>
        <w:rPr>
          <w:lang w:val="en-GB"/>
        </w:rPr>
        <w:t xml:space="preserve">With </w:t>
      </w:r>
      <w:r w:rsidR="001269AD">
        <w:rPr>
          <w:lang w:val="en-GB"/>
        </w:rPr>
        <w:t xml:space="preserve">the end of </w:t>
      </w:r>
      <w:r w:rsidR="001269AD" w:rsidRPr="00DB30B0">
        <w:rPr>
          <w:b/>
          <w:bCs/>
          <w:lang w:val="en-GB"/>
        </w:rPr>
        <w:t>WDV’s Health Project</w:t>
      </w:r>
      <w:r w:rsidR="001269AD">
        <w:rPr>
          <w:lang w:val="en-GB"/>
        </w:rPr>
        <w:t xml:space="preserve"> and </w:t>
      </w:r>
      <w:r>
        <w:rPr>
          <w:lang w:val="en-GB"/>
        </w:rPr>
        <w:t xml:space="preserve">questions about </w:t>
      </w:r>
      <w:r w:rsidR="001269AD">
        <w:rPr>
          <w:lang w:val="en-GB"/>
        </w:rPr>
        <w:t xml:space="preserve">CIWE </w:t>
      </w:r>
      <w:r>
        <w:rPr>
          <w:lang w:val="en-GB"/>
        </w:rPr>
        <w:t>program funding remaining un-answered</w:t>
      </w:r>
      <w:r w:rsidR="001269AD">
        <w:rPr>
          <w:lang w:val="en-GB"/>
        </w:rPr>
        <w:t>,</w:t>
      </w:r>
      <w:r>
        <w:rPr>
          <w:lang w:val="en-GB"/>
        </w:rPr>
        <w:t xml:space="preserve"> a day at the zoo was a </w:t>
      </w:r>
      <w:r w:rsidR="001269AD">
        <w:rPr>
          <w:lang w:val="en-GB"/>
        </w:rPr>
        <w:t>positive</w:t>
      </w:r>
      <w:r>
        <w:rPr>
          <w:lang w:val="en-GB"/>
        </w:rPr>
        <w:t xml:space="preserve"> </w:t>
      </w:r>
      <w:r w:rsidR="001269AD">
        <w:rPr>
          <w:lang w:val="en-GB"/>
        </w:rPr>
        <w:t>way to come together</w:t>
      </w:r>
      <w:r>
        <w:rPr>
          <w:lang w:val="en-GB"/>
        </w:rPr>
        <w:t xml:space="preserve">. </w:t>
      </w:r>
      <w:r w:rsidR="001269AD">
        <w:rPr>
          <w:lang w:val="en-GB"/>
        </w:rPr>
        <w:t xml:space="preserve">This year </w:t>
      </w:r>
      <w:r w:rsidRPr="00813A9C">
        <w:rPr>
          <w:b/>
          <w:bCs/>
          <w:lang w:val="en-GB"/>
        </w:rPr>
        <w:t xml:space="preserve">WDV’s annual Staff Engagement Day </w:t>
      </w:r>
      <w:r w:rsidRPr="00C50FBB">
        <w:rPr>
          <w:lang w:val="en-GB"/>
        </w:rPr>
        <w:t>at the M</w:t>
      </w:r>
      <w:r w:rsidRPr="00813A9C">
        <w:rPr>
          <w:b/>
          <w:bCs/>
          <w:lang w:val="en-GB"/>
        </w:rPr>
        <w:t>elbourne Zoo</w:t>
      </w:r>
      <w:r>
        <w:rPr>
          <w:lang w:val="en-GB"/>
        </w:rPr>
        <w:t xml:space="preserve"> </w:t>
      </w:r>
      <w:r w:rsidR="001269AD">
        <w:rPr>
          <w:lang w:val="en-GB"/>
        </w:rPr>
        <w:t>ha</w:t>
      </w:r>
      <w:r w:rsidR="00813A9C">
        <w:rPr>
          <w:lang w:val="en-GB"/>
        </w:rPr>
        <w:t>d</w:t>
      </w:r>
      <w:r w:rsidR="001269AD">
        <w:rPr>
          <w:lang w:val="en-GB"/>
        </w:rPr>
        <w:t xml:space="preserve"> a strong focus on community. </w:t>
      </w:r>
      <w:r w:rsidR="001269AD">
        <w:t>WDV were thrilled to have p</w:t>
      </w:r>
      <w:r w:rsidR="001269AD" w:rsidRPr="001269AD">
        <w:t>roud Adnyamathanha Woman</w:t>
      </w:r>
      <w:r w:rsidR="001269AD">
        <w:t xml:space="preserve">, </w:t>
      </w:r>
      <w:r w:rsidR="001269AD" w:rsidRPr="001269AD">
        <w:t xml:space="preserve">Marsha Uppill </w:t>
      </w:r>
      <w:r w:rsidR="001269AD">
        <w:t xml:space="preserve">the </w:t>
      </w:r>
      <w:r w:rsidR="001269AD" w:rsidRPr="001269AD">
        <w:t xml:space="preserve">Co-Founder and Director of Arranyinha Pty Ltd </w:t>
      </w:r>
      <w:r w:rsidR="001269AD">
        <w:t xml:space="preserve">and her partner Nick </w:t>
      </w:r>
      <w:r w:rsidRPr="00C50FBB">
        <w:rPr>
          <w:lang w:val="en-GB"/>
        </w:rPr>
        <w:t>le</w:t>
      </w:r>
      <w:r w:rsidR="001269AD">
        <w:rPr>
          <w:lang w:val="en-GB"/>
        </w:rPr>
        <w:t>a</w:t>
      </w:r>
      <w:r w:rsidRPr="00C50FBB">
        <w:rPr>
          <w:lang w:val="en-GB"/>
        </w:rPr>
        <w:t xml:space="preserve">d </w:t>
      </w:r>
      <w:r w:rsidR="001269AD">
        <w:rPr>
          <w:lang w:val="en-GB"/>
        </w:rPr>
        <w:t>staff</w:t>
      </w:r>
      <w:r w:rsidRPr="00C50FBB">
        <w:rPr>
          <w:lang w:val="en-GB"/>
        </w:rPr>
        <w:t xml:space="preserve"> through </w:t>
      </w:r>
      <w:r w:rsidRPr="001269AD">
        <w:rPr>
          <w:b/>
          <w:bCs/>
          <w:lang w:val="en-GB"/>
        </w:rPr>
        <w:t>Foundational Cultural Respect</w:t>
      </w:r>
      <w:r w:rsidRPr="00C50FBB">
        <w:rPr>
          <w:lang w:val="en-GB"/>
        </w:rPr>
        <w:t xml:space="preserve"> </w:t>
      </w:r>
      <w:r w:rsidRPr="001269AD">
        <w:rPr>
          <w:b/>
          <w:bCs/>
          <w:lang w:val="en-GB"/>
        </w:rPr>
        <w:t>training</w:t>
      </w:r>
      <w:r w:rsidRPr="00C50FBB">
        <w:rPr>
          <w:lang w:val="en-GB"/>
        </w:rPr>
        <w:t xml:space="preserve">. </w:t>
      </w:r>
    </w:p>
    <w:p w14:paraId="1419B208" w14:textId="1F903C91" w:rsidR="004B3EE9" w:rsidRPr="004B3EE9" w:rsidRDefault="004B3EE9" w:rsidP="00DA10D3">
      <w:pPr>
        <w:rPr>
          <w:i/>
          <w:iCs/>
          <w:lang w:val="en-GB"/>
        </w:rPr>
      </w:pPr>
      <w:r w:rsidRPr="007921AD">
        <w:rPr>
          <w:noProof/>
        </w:rPr>
        <w:drawing>
          <wp:anchor distT="0" distB="0" distL="114300" distR="114300" simplePos="0" relativeHeight="251658252" behindDoc="1" locked="0" layoutInCell="1" allowOverlap="1" wp14:anchorId="7B704C0E" wp14:editId="339181F3">
            <wp:simplePos x="0" y="0"/>
            <wp:positionH relativeFrom="column">
              <wp:posOffset>0</wp:posOffset>
            </wp:positionH>
            <wp:positionV relativeFrom="paragraph">
              <wp:posOffset>45720</wp:posOffset>
            </wp:positionV>
            <wp:extent cx="2823845" cy="3832860"/>
            <wp:effectExtent l="0" t="0" r="0" b="2540"/>
            <wp:wrapTight wrapText="bothSides">
              <wp:wrapPolygon edited="0">
                <wp:start x="0" y="0"/>
                <wp:lineTo x="0" y="21543"/>
                <wp:lineTo x="21469" y="21543"/>
                <wp:lineTo x="21469" y="0"/>
                <wp:lineTo x="0" y="0"/>
              </wp:wrapPolygon>
            </wp:wrapTight>
            <wp:docPr id="1286475745" name="Picture 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80151" name="Picture 89"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3845" cy="383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EE9">
        <w:rPr>
          <w:i/>
          <w:iCs/>
        </w:rPr>
        <w:t>Image description: Photo of Belinda Burns, Director Business Operations, WDV and Marsha Uppill, Director/Co-Founder, Arranyinha. They are standing on either side of a WDV banner, facing the camera and smiling.</w:t>
      </w:r>
    </w:p>
    <w:tbl>
      <w:tblPr>
        <w:tblW w:w="5000" w:type="pct"/>
        <w:tblCellMar>
          <w:left w:w="0" w:type="dxa"/>
          <w:right w:w="0" w:type="dxa"/>
        </w:tblCellMar>
        <w:tblLook w:val="04A0" w:firstRow="1" w:lastRow="0" w:firstColumn="1" w:lastColumn="0" w:noHBand="0" w:noVBand="1"/>
      </w:tblPr>
      <w:tblGrid>
        <w:gridCol w:w="9922"/>
      </w:tblGrid>
      <w:tr w:rsidR="00505A53" w:rsidRPr="007921AD" w14:paraId="1EFF7292"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5A53" w:rsidRPr="007921AD" w14:paraId="69545B81" w14:textId="77777777" w:rsidTr="000F2343">
              <w:trPr>
                <w:jc w:val="center"/>
              </w:trPr>
              <w:tc>
                <w:tcPr>
                  <w:tcW w:w="8400" w:type="dxa"/>
                  <w:vAlign w:val="center"/>
                  <w:hideMark/>
                </w:tcPr>
                <w:p w14:paraId="4613313A" w14:textId="4A93B4E9" w:rsidR="00505A53" w:rsidRPr="007921AD" w:rsidRDefault="00505A53" w:rsidP="000F2343">
                  <w:r w:rsidRPr="007921AD">
                    <w:fldChar w:fldCharType="begin"/>
                  </w:r>
                  <w:r w:rsidRPr="007921AD">
                    <w:instrText xml:space="preserve"> INCLUDEPICTURE "/Users/brigittestone/Library/Group Containers/UBF8T346G9.ms/WebArchiveCopyPasteTempFiles/com.microsoft.Word/Belinda%20and%20Marsha%202.jpg" \* MERGEFORMATINET </w:instrText>
                  </w:r>
                  <w:r w:rsidRPr="007921AD">
                    <w:fldChar w:fldCharType="separate"/>
                  </w:r>
                  <w:r w:rsidRPr="007921AD">
                    <w:rPr>
                      <w:lang w:val="en-GB"/>
                    </w:rPr>
                    <w:fldChar w:fldCharType="end"/>
                  </w:r>
                </w:p>
              </w:tc>
            </w:tr>
          </w:tbl>
          <w:p w14:paraId="6447511B" w14:textId="77777777" w:rsidR="00505A53" w:rsidRPr="007921AD" w:rsidRDefault="00505A53" w:rsidP="000F2343">
            <w:pPr>
              <w:rPr>
                <w:b/>
                <w:bCs/>
              </w:rPr>
            </w:pPr>
          </w:p>
        </w:tc>
      </w:tr>
      <w:tr w:rsidR="00505A53" w:rsidRPr="00325669" w14:paraId="155734A3" w14:textId="77777777" w:rsidTr="00505A53">
        <w:tc>
          <w:tcPr>
            <w:tcW w:w="0" w:type="auto"/>
            <w:vAlign w:val="center"/>
            <w:hideMark/>
          </w:tcPr>
          <w:p w14:paraId="48DB04E2" w14:textId="004847A5" w:rsidR="00505A53" w:rsidRPr="00325669" w:rsidRDefault="00505A53" w:rsidP="000F2343"/>
        </w:tc>
      </w:tr>
      <w:tr w:rsidR="00505A53" w:rsidRPr="00505A53" w14:paraId="1C192F8D" w14:textId="77777777" w:rsidTr="00505A53">
        <w:tc>
          <w:tcPr>
            <w:tcW w:w="0" w:type="auto"/>
            <w:vAlign w:val="center"/>
            <w:hideMark/>
          </w:tcPr>
          <w:p w14:paraId="69A6C617" w14:textId="77777777" w:rsidR="00325669" w:rsidRDefault="00325669" w:rsidP="00505A53">
            <w:pPr>
              <w:rPr>
                <w:b/>
                <w:bCs/>
              </w:rPr>
            </w:pPr>
          </w:p>
          <w:p w14:paraId="6150DE7C" w14:textId="77777777" w:rsidR="004B3EE9" w:rsidRDefault="004B3EE9" w:rsidP="00505A53">
            <w:pPr>
              <w:rPr>
                <w:b/>
                <w:bCs/>
              </w:rPr>
            </w:pPr>
          </w:p>
          <w:p w14:paraId="11D46451" w14:textId="1CD4D499" w:rsidR="00505A53" w:rsidRPr="00505A53" w:rsidRDefault="00505A53" w:rsidP="00505A53">
            <w:r w:rsidRPr="00505A53">
              <w:t xml:space="preserve">June 16 was </w:t>
            </w:r>
            <w:r w:rsidRPr="00505A53">
              <w:rPr>
                <w:b/>
                <w:bCs/>
              </w:rPr>
              <w:t>Neurodiversity Pride Day</w:t>
            </w:r>
            <w:r w:rsidRPr="00505A53">
              <w:t xml:space="preserve">. Following this, WDV is sharing experiences from two of </w:t>
            </w:r>
            <w:r w:rsidR="00FC74F5">
              <w:t xml:space="preserve">our </w:t>
            </w:r>
            <w:r w:rsidRPr="00154FA1">
              <w:rPr>
                <w:b/>
                <w:bCs/>
              </w:rPr>
              <w:t>Youth Experts by Experience</w:t>
            </w:r>
            <w:r w:rsidRPr="00505A53">
              <w:t xml:space="preserve"> members. Isabella Fantasia and Emma Jago, explore autism stereotypes, realities, and personal experiences.</w:t>
            </w:r>
          </w:p>
        </w:tc>
      </w:tr>
      <w:tr w:rsidR="000A0578" w:rsidRPr="00505A53" w14:paraId="44776F2A" w14:textId="77777777" w:rsidTr="00687898">
        <w:tc>
          <w:tcPr>
            <w:tcW w:w="0" w:type="auto"/>
            <w:shd w:val="clear" w:color="auto" w:fill="EBC6EC" w:themeFill="accent1" w:themeFillTint="33"/>
            <w:tcMar>
              <w:top w:w="60" w:type="dxa"/>
              <w:left w:w="0" w:type="dxa"/>
              <w:bottom w:w="60" w:type="dxa"/>
              <w:right w:w="0" w:type="dxa"/>
            </w:tcMar>
            <w:vAlign w:val="center"/>
          </w:tcPr>
          <w:tbl>
            <w:tblPr>
              <w:tblW w:w="0" w:type="auto"/>
              <w:jc w:val="center"/>
              <w:tblCellMar>
                <w:left w:w="0" w:type="dxa"/>
                <w:right w:w="0" w:type="dxa"/>
              </w:tblCellMar>
              <w:tblLook w:val="04A0" w:firstRow="1" w:lastRow="0" w:firstColumn="1" w:lastColumn="0" w:noHBand="0" w:noVBand="1"/>
            </w:tblPr>
            <w:tblGrid>
              <w:gridCol w:w="3559"/>
            </w:tblGrid>
            <w:tr w:rsidR="000A0578" w:rsidRPr="00505A53" w14:paraId="03FA5454" w14:textId="77777777" w:rsidTr="000F2343">
              <w:trPr>
                <w:jc w:val="center"/>
              </w:trPr>
              <w:tc>
                <w:tcPr>
                  <w:tcW w:w="0" w:type="auto"/>
                  <w:tcBorders>
                    <w:top w:val="nil"/>
                    <w:left w:val="nil"/>
                    <w:bottom w:val="nil"/>
                    <w:right w:val="nil"/>
                  </w:tcBorders>
                  <w:shd w:val="clear" w:color="auto" w:fill="5C1E64"/>
                  <w:vAlign w:val="center"/>
                  <w:hideMark/>
                </w:tcPr>
                <w:p w14:paraId="48B93385" w14:textId="77777777" w:rsidR="000A0578" w:rsidRPr="00505A53" w:rsidRDefault="000A0578" w:rsidP="000A0578">
                  <w:hyperlink r:id="rId27" w:tgtFrame="_blank" w:tooltip="https://aus01.safelinks.protection.outlook.com/?url=https%3A%2F%2Fwwdv.wildapricot.org%2FEmailTracker%2FLinkTracker.ashx%3FlinkAndRecipientCode%3DourIuLIIX4YUS9laq3MYUu903ojVbE8i7OPWV7tm6AfTCSWBiHsvfRn2Rz%252ff4mliJD7qqBsjy%252fhIgyPrS1zvDKj4jbjxDwv9H%252b7nkx" w:history="1">
                    <w:r w:rsidRPr="00505A53">
                      <w:rPr>
                        <w:rStyle w:val="Hyperlink"/>
                        <w:b/>
                        <w:bCs/>
                      </w:rPr>
                      <w:t>Download Resource Word </w:t>
                    </w:r>
                  </w:hyperlink>
                </w:p>
              </w:tc>
            </w:tr>
          </w:tbl>
          <w:p w14:paraId="090FF6B0" w14:textId="77777777" w:rsidR="000A0578" w:rsidRPr="00505A53" w:rsidRDefault="000A0578" w:rsidP="000A0578"/>
        </w:tc>
      </w:tr>
      <w:tr w:rsidR="000A0578" w:rsidRPr="00505A53" w14:paraId="1FE04F2B" w14:textId="77777777" w:rsidTr="00687898">
        <w:tc>
          <w:tcPr>
            <w:tcW w:w="0" w:type="auto"/>
            <w:shd w:val="clear" w:color="auto" w:fill="EBC6EC" w:themeFill="accent1" w:themeFillTint="33"/>
            <w:tcMar>
              <w:top w:w="60" w:type="dxa"/>
              <w:left w:w="0" w:type="dxa"/>
              <w:bottom w:w="60" w:type="dxa"/>
              <w:right w:w="0" w:type="dxa"/>
            </w:tcMar>
            <w:vAlign w:val="center"/>
          </w:tcPr>
          <w:tbl>
            <w:tblPr>
              <w:tblW w:w="0" w:type="auto"/>
              <w:jc w:val="center"/>
              <w:tblCellMar>
                <w:left w:w="0" w:type="dxa"/>
                <w:right w:w="0" w:type="dxa"/>
              </w:tblCellMar>
              <w:tblLook w:val="04A0" w:firstRow="1" w:lastRow="0" w:firstColumn="1" w:lastColumn="0" w:noHBand="0" w:noVBand="1"/>
            </w:tblPr>
            <w:tblGrid>
              <w:gridCol w:w="3368"/>
            </w:tblGrid>
            <w:tr w:rsidR="000A0578" w:rsidRPr="00505A53" w14:paraId="519FC5BC" w14:textId="77777777" w:rsidTr="000F2343">
              <w:trPr>
                <w:jc w:val="center"/>
              </w:trPr>
              <w:tc>
                <w:tcPr>
                  <w:tcW w:w="0" w:type="auto"/>
                  <w:tcBorders>
                    <w:top w:val="nil"/>
                    <w:left w:val="nil"/>
                    <w:bottom w:val="nil"/>
                    <w:right w:val="nil"/>
                  </w:tcBorders>
                  <w:shd w:val="clear" w:color="auto" w:fill="5C1E64"/>
                  <w:vAlign w:val="center"/>
                  <w:hideMark/>
                </w:tcPr>
                <w:p w14:paraId="3581DA48" w14:textId="77777777" w:rsidR="000A0578" w:rsidRPr="00505A53" w:rsidRDefault="000A0578" w:rsidP="000A0578">
                  <w:hyperlink r:id="rId28" w:tgtFrame="_blank" w:tooltip="https://aus01.safelinks.protection.outlook.com/?url=https%3A%2F%2Fwwdv.wildapricot.org%2FEmailTracker%2FLinkTracker.ashx%3FlinkAndRecipientCode%3Dr1jWxY7uD%252b0oGsYaNgNu0uwEHK2jhyzMmI2GOOuTvam%252fIfFfcFrP%252bJSQC9dEEC%252fvcUDc2u7r1ru%252fVHVCJCZxds%252b2cm" w:history="1">
                    <w:r w:rsidRPr="00505A53">
                      <w:rPr>
                        <w:rStyle w:val="Hyperlink"/>
                        <w:b/>
                        <w:bCs/>
                      </w:rPr>
                      <w:t>Download Resource PDF </w:t>
                    </w:r>
                  </w:hyperlink>
                </w:p>
              </w:tc>
            </w:tr>
          </w:tbl>
          <w:p w14:paraId="0C89DC97" w14:textId="77777777" w:rsidR="000A0578" w:rsidRPr="00505A53" w:rsidRDefault="000A0578" w:rsidP="000A0578"/>
        </w:tc>
      </w:tr>
      <w:tr w:rsidR="000A0578" w:rsidRPr="00505A53" w14:paraId="5F46B6F6" w14:textId="77777777" w:rsidTr="000A0578">
        <w:tc>
          <w:tcPr>
            <w:tcW w:w="0" w:type="auto"/>
            <w:shd w:val="clear" w:color="auto" w:fill="auto"/>
            <w:vAlign w:val="center"/>
          </w:tcPr>
          <w:p w14:paraId="7B49F4F1" w14:textId="0DC6CDC3" w:rsidR="000A0578" w:rsidRPr="00505A53" w:rsidRDefault="00A43F58" w:rsidP="00A43F58">
            <w:r w:rsidRPr="00505A53">
              <w:rPr>
                <w:noProof/>
              </w:rPr>
              <w:drawing>
                <wp:anchor distT="0" distB="0" distL="114300" distR="114300" simplePos="0" relativeHeight="251658253" behindDoc="1" locked="0" layoutInCell="1" allowOverlap="1" wp14:anchorId="4E2EE9B8" wp14:editId="26A8C4C5">
                  <wp:simplePos x="0" y="0"/>
                  <wp:positionH relativeFrom="column">
                    <wp:posOffset>-33020</wp:posOffset>
                  </wp:positionH>
                  <wp:positionV relativeFrom="paragraph">
                    <wp:posOffset>-189865</wp:posOffset>
                  </wp:positionV>
                  <wp:extent cx="3145790" cy="3195955"/>
                  <wp:effectExtent l="0" t="0" r="3810" b="4445"/>
                  <wp:wrapTight wrapText="bothSides">
                    <wp:wrapPolygon edited="0">
                      <wp:start x="0" y="0"/>
                      <wp:lineTo x="0" y="21544"/>
                      <wp:lineTo x="21539" y="21544"/>
                      <wp:lineTo x="21539" y="0"/>
                      <wp:lineTo x="0" y="0"/>
                    </wp:wrapPolygon>
                  </wp:wrapTight>
                  <wp:docPr id="1437992305" name="Picture 1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92305" name="Picture 106"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5790" cy="319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578" w:rsidRPr="00505A53">
              <w:t>  </w:t>
            </w:r>
            <w:r w:rsidRPr="00A43F58">
              <w:rPr>
                <w:i/>
                <w:iCs/>
              </w:rPr>
              <w:t>Image description: Purple tile with an illustration of a person listening to music with headphones, they are wearing a bright green jacket with a yellow sunflower on it. Text says "Autism: The Stereotypes versus The Reality."</w:t>
            </w:r>
          </w:p>
        </w:tc>
      </w:tr>
      <w:tr w:rsidR="000A0578" w:rsidRPr="00505A53" w14:paraId="5A804F55"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0A0578" w:rsidRPr="00505A53" w14:paraId="2DD47A07" w14:textId="77777777">
              <w:trPr>
                <w:jc w:val="center"/>
              </w:trPr>
              <w:tc>
                <w:tcPr>
                  <w:tcW w:w="8400" w:type="dxa"/>
                  <w:vAlign w:val="center"/>
                  <w:hideMark/>
                </w:tcPr>
                <w:p w14:paraId="36E5ED7C" w14:textId="379C99D8" w:rsidR="000A0578" w:rsidRPr="00505A53" w:rsidRDefault="000A0578" w:rsidP="000A0578">
                  <w:r w:rsidRPr="00505A53">
                    <w:fldChar w:fldCharType="begin"/>
                  </w:r>
                  <w:r w:rsidRPr="00505A53">
                    <w:instrText xml:space="preserve"> INCLUDEPICTURE "/Users/brigittestone/Library/Group Containers/UBF8T346G9.ms/WebArchiveCopyPasteTempFiles/com.microsoft.Word/cover.png" \* MERGEFORMATINET </w:instrText>
                  </w:r>
                  <w:r w:rsidRPr="00505A53">
                    <w:fldChar w:fldCharType="separate"/>
                  </w:r>
                  <w:r w:rsidRPr="00505A53">
                    <w:rPr>
                      <w:lang w:val="en-GB"/>
                    </w:rPr>
                    <w:fldChar w:fldCharType="end"/>
                  </w:r>
                </w:p>
              </w:tc>
            </w:tr>
          </w:tbl>
          <w:p w14:paraId="4B5A1910" w14:textId="77777777" w:rsidR="000A0578" w:rsidRPr="00505A53" w:rsidRDefault="000A0578" w:rsidP="000A0578"/>
        </w:tc>
      </w:tr>
      <w:tr w:rsidR="000A0578" w:rsidRPr="00505A53" w14:paraId="7927F0C1" w14:textId="77777777" w:rsidTr="00505A53">
        <w:tc>
          <w:tcPr>
            <w:tcW w:w="0" w:type="auto"/>
            <w:vAlign w:val="center"/>
            <w:hideMark/>
          </w:tcPr>
          <w:p w14:paraId="07704587" w14:textId="3E02BF20" w:rsidR="000A0578" w:rsidRPr="00A43F58" w:rsidRDefault="000A0578" w:rsidP="000A0578">
            <w:pPr>
              <w:rPr>
                <w:i/>
                <w:iCs/>
              </w:rPr>
            </w:pPr>
          </w:p>
        </w:tc>
      </w:tr>
    </w:tbl>
    <w:p w14:paraId="5F48BF4D" w14:textId="77777777" w:rsidR="00505A53" w:rsidRDefault="00505A53" w:rsidP="00DA10D3">
      <w:pPr>
        <w:rPr>
          <w:lang w:val="en-GB"/>
        </w:rPr>
      </w:pPr>
    </w:p>
    <w:tbl>
      <w:tblPr>
        <w:tblW w:w="5000" w:type="pct"/>
        <w:tblCellMar>
          <w:left w:w="0" w:type="dxa"/>
          <w:right w:w="0" w:type="dxa"/>
        </w:tblCellMar>
        <w:tblLook w:val="04A0" w:firstRow="1" w:lastRow="0" w:firstColumn="1" w:lastColumn="0" w:noHBand="0" w:noVBand="1"/>
      </w:tblPr>
      <w:tblGrid>
        <w:gridCol w:w="9922"/>
      </w:tblGrid>
      <w:tr w:rsidR="00111277" w:rsidRPr="00505A53" w14:paraId="36C60491" w14:textId="77777777" w:rsidTr="00111277">
        <w:tc>
          <w:tcPr>
            <w:tcW w:w="0" w:type="auto"/>
            <w:vAlign w:val="center"/>
          </w:tcPr>
          <w:p w14:paraId="6ED68555" w14:textId="7CFB502B" w:rsidR="00111277" w:rsidRPr="00505A53" w:rsidRDefault="00111277" w:rsidP="00B60FE8">
            <w:r w:rsidRPr="003C7888">
              <w:t xml:space="preserve">In </w:t>
            </w:r>
            <w:r>
              <w:t xml:space="preserve">the long-awaited </w:t>
            </w:r>
            <w:r w:rsidRPr="003C7888">
              <w:t xml:space="preserve">news we had </w:t>
            </w:r>
            <w:r>
              <w:t xml:space="preserve">been fearing </w:t>
            </w:r>
            <w:r w:rsidRPr="003C7888">
              <w:t xml:space="preserve">it was </w:t>
            </w:r>
            <w:r w:rsidR="00006187">
              <w:t xml:space="preserve">finally </w:t>
            </w:r>
            <w:r w:rsidRPr="003C7888">
              <w:t xml:space="preserve">revealed </w:t>
            </w:r>
            <w:r w:rsidR="00006187">
              <w:t xml:space="preserve">that along with </w:t>
            </w:r>
            <w:r w:rsidR="001C49D4">
              <w:t xml:space="preserve">several </w:t>
            </w:r>
            <w:r w:rsidR="00006187">
              <w:t xml:space="preserve">other disability-led community programs, </w:t>
            </w:r>
            <w:r w:rsidR="008B53CD">
              <w:t>WDV</w:t>
            </w:r>
            <w:r w:rsidRPr="003C7888">
              <w:t xml:space="preserve"> was unsuccessful in securing future funding for CIWE programs.</w:t>
            </w:r>
            <w:r>
              <w:t xml:space="preserve"> </w:t>
            </w:r>
            <w:r w:rsidRPr="00F50C16">
              <w:rPr>
                <w:b/>
                <w:bCs/>
              </w:rPr>
              <w:t xml:space="preserve">WDV effectively </w:t>
            </w:r>
            <w:r w:rsidR="00006187" w:rsidRPr="00F50C16">
              <w:rPr>
                <w:b/>
                <w:bCs/>
              </w:rPr>
              <w:t>lost</w:t>
            </w:r>
            <w:r w:rsidRPr="00F50C16">
              <w:rPr>
                <w:b/>
                <w:bCs/>
              </w:rPr>
              <w:t xml:space="preserve"> 48% of funding</w:t>
            </w:r>
            <w:r w:rsidR="008B3206" w:rsidRPr="00F50C16">
              <w:rPr>
                <w:b/>
                <w:bCs/>
              </w:rPr>
              <w:t xml:space="preserve"> </w:t>
            </w:r>
            <w:r w:rsidR="001B4A4B">
              <w:rPr>
                <w:b/>
                <w:bCs/>
              </w:rPr>
              <w:t>resulting in</w:t>
            </w:r>
            <w:r w:rsidRPr="00F50C16">
              <w:rPr>
                <w:b/>
                <w:bCs/>
              </w:rPr>
              <w:t xml:space="preserve"> a loss of 36% of staff</w:t>
            </w:r>
            <w:r w:rsidR="008B3206">
              <w:t>. That’s no hubs</w:t>
            </w:r>
            <w:r w:rsidR="001C49D4">
              <w:t xml:space="preserve"> in the community</w:t>
            </w:r>
            <w:r w:rsidR="008B3206">
              <w:t xml:space="preserve">, no leadership programs, no youth experts and no </w:t>
            </w:r>
            <w:r w:rsidR="00D37C45">
              <w:t xml:space="preserve">creative advocacy that the CIWE team do so well. </w:t>
            </w:r>
            <w:r w:rsidRPr="00111277">
              <w:t>19 women and non-binary people with disabilities</w:t>
            </w:r>
            <w:r w:rsidR="00E6163E">
              <w:t xml:space="preserve">, out of work. At the time </w:t>
            </w:r>
            <w:r w:rsidR="00E6163E" w:rsidRPr="00E6163E">
              <w:t>WDV CEO Nadia stated "I am devastated...Speaking personally, and I think also from the rest of us at WDV, we will not let our rage at this situation abate. We will respond to this outrageous lack of understanding for who we are and what we do best."</w:t>
            </w:r>
            <w:r w:rsidR="00355F6B">
              <w:t xml:space="preserve"> And so we did, </w:t>
            </w:r>
            <w:r w:rsidR="00A02C40">
              <w:t xml:space="preserve">with the help of our </w:t>
            </w:r>
            <w:r w:rsidR="005F390D">
              <w:t>friends and allies</w:t>
            </w:r>
            <w:r w:rsidR="008B53CD">
              <w:t xml:space="preserve"> we </w:t>
            </w:r>
            <w:r w:rsidR="00264EAC">
              <w:t>showed how vital Community Inclusion and Women’s Empowerment</w:t>
            </w:r>
            <w:r w:rsidR="00E864AB">
              <w:t xml:space="preserve"> really is</w:t>
            </w:r>
            <w:r w:rsidR="00B60FE8">
              <w:t>.</w:t>
            </w:r>
          </w:p>
        </w:tc>
      </w:tr>
    </w:tbl>
    <w:p w14:paraId="27A57893" w14:textId="77777777" w:rsidR="00DA10D3" w:rsidRPr="00DA10D3" w:rsidRDefault="00DA10D3" w:rsidP="00DA10D3">
      <w:pPr>
        <w:rPr>
          <w:lang w:val="en-GB"/>
        </w:rPr>
      </w:pPr>
    </w:p>
    <w:p w14:paraId="52A61B3B" w14:textId="737E6976" w:rsidR="008C7AE4" w:rsidRDefault="008C7AE4" w:rsidP="008C7AE4">
      <w:pPr>
        <w:pStyle w:val="Heading3"/>
      </w:pPr>
      <w:r>
        <w:t>July 2024</w:t>
      </w:r>
    </w:p>
    <w:tbl>
      <w:tblPr>
        <w:tblW w:w="5000" w:type="pct"/>
        <w:tblCellMar>
          <w:left w:w="0" w:type="dxa"/>
          <w:right w:w="0" w:type="dxa"/>
        </w:tblCellMar>
        <w:tblLook w:val="04A0" w:firstRow="1" w:lastRow="0" w:firstColumn="1" w:lastColumn="0" w:noHBand="0" w:noVBand="1"/>
      </w:tblPr>
      <w:tblGrid>
        <w:gridCol w:w="9922"/>
      </w:tblGrid>
      <w:tr w:rsidR="007921AD" w:rsidRPr="007921AD" w14:paraId="10684BD7" w14:textId="77777777" w:rsidTr="00505A53">
        <w:tc>
          <w:tcPr>
            <w:tcW w:w="0" w:type="auto"/>
            <w:vAlign w:val="center"/>
          </w:tcPr>
          <w:p w14:paraId="5AFBFEBC" w14:textId="0879FD30" w:rsidR="007921AD" w:rsidRPr="007921AD" w:rsidRDefault="00B2113B" w:rsidP="00550D31">
            <w:r>
              <w:rPr>
                <w:lang w:val="en-GB"/>
              </w:rPr>
              <w:t xml:space="preserve">In response to the </w:t>
            </w:r>
            <w:r w:rsidRPr="00B2113B">
              <w:rPr>
                <w:b/>
                <w:bCs/>
                <w:lang w:val="en-GB"/>
              </w:rPr>
              <w:t>funding shortfall</w:t>
            </w:r>
            <w:r w:rsidR="00FA19FF">
              <w:t xml:space="preserve"> </w:t>
            </w:r>
            <w:r>
              <w:t>WDV</w:t>
            </w:r>
            <w:r w:rsidR="00FA19FF">
              <w:t xml:space="preserve"> </w:t>
            </w:r>
            <w:r w:rsidR="00001201">
              <w:t>took to</w:t>
            </w:r>
            <w:r w:rsidR="00FA19FF">
              <w:t xml:space="preserve"> our channels</w:t>
            </w:r>
            <w:r w:rsidR="00001201">
              <w:t xml:space="preserve"> asking for support</w:t>
            </w:r>
            <w:r w:rsidR="00FA19FF">
              <w:t>, leading to an overwhelming community response. Over 700 emails were sent to Minister Rishworth and Minister Shorten, our social media post</w:t>
            </w:r>
            <w:r w:rsidR="00D621F0">
              <w:t xml:space="preserve">s </w:t>
            </w:r>
            <w:r w:rsidR="00FA19FF">
              <w:t>w</w:t>
            </w:r>
            <w:r w:rsidR="00D621F0">
              <w:t xml:space="preserve">ere </w:t>
            </w:r>
            <w:r w:rsidR="00FA19FF">
              <w:lastRenderedPageBreak/>
              <w:t xml:space="preserve">shared </w:t>
            </w:r>
            <w:r w:rsidR="00550D31">
              <w:t xml:space="preserve">hundreds of </w:t>
            </w:r>
            <w:r w:rsidR="00FA19FF">
              <w:t>times</w:t>
            </w:r>
            <w:r w:rsidR="00D621F0">
              <w:t xml:space="preserve"> and </w:t>
            </w:r>
            <w:r w:rsidR="00445E0E">
              <w:t xml:space="preserve">local media examined </w:t>
            </w:r>
            <w:r w:rsidR="005573E7">
              <w:t>the impact of losing their local hubs.</w:t>
            </w:r>
          </w:p>
        </w:tc>
      </w:tr>
      <w:tr w:rsidR="0062699A" w14:paraId="005425D9" w14:textId="77777777" w:rsidTr="00505A53">
        <w:tc>
          <w:tcPr>
            <w:tcW w:w="0" w:type="auto"/>
            <w:vAlign w:val="center"/>
            <w:hideMark/>
          </w:tcPr>
          <w:p w14:paraId="16E5AA43" w14:textId="77777777" w:rsidR="0062699A" w:rsidRDefault="0062699A" w:rsidP="0062699A"/>
          <w:p w14:paraId="01DED55F" w14:textId="77777777" w:rsidR="0094227A" w:rsidRDefault="0062699A" w:rsidP="0062699A">
            <w:r w:rsidRPr="00847249">
              <w:t xml:space="preserve">Members of the CIWE team were excited </w:t>
            </w:r>
            <w:r>
              <w:t>as an organisation t</w:t>
            </w:r>
            <w:r w:rsidRPr="00847249">
              <w:t xml:space="preserve">o celebrate the completion of </w:t>
            </w:r>
            <w:r w:rsidRPr="004352ED">
              <w:rPr>
                <w:b/>
                <w:bCs/>
              </w:rPr>
              <w:t>WDV’s Reflect Reconciliation Action Plan</w:t>
            </w:r>
            <w:r w:rsidR="00B14E73">
              <w:t xml:space="preserve">. </w:t>
            </w:r>
            <w:r w:rsidR="002E350A" w:rsidRPr="002E350A">
              <w:t xml:space="preserve">Proud Yorta Yorta woman Aunty Jane Rosengrave </w:t>
            </w:r>
            <w:r w:rsidR="008276B4" w:rsidRPr="007921AD">
              <w:t>created a meaningful and colourful artwork for WDV to include in our Reflect Reconciliation Action Plan.</w:t>
            </w:r>
            <w:r w:rsidR="0034794E">
              <w:t xml:space="preserve"> Aunty Jane </w:t>
            </w:r>
            <w:r w:rsidR="0034794E" w:rsidRPr="002E350A">
              <w:t xml:space="preserve">is a disability advocate and artist. </w:t>
            </w:r>
            <w:r w:rsidR="00B92EDA">
              <w:t>She</w:t>
            </w:r>
            <w:r w:rsidR="0034794E" w:rsidRPr="002E350A">
              <w:t xml:space="preserve"> has an intellectual disability and is a fierce self-advocate and champion for others.</w:t>
            </w:r>
            <w:r w:rsidR="00B92EDA">
              <w:t xml:space="preserve"> </w:t>
            </w:r>
            <w:r w:rsidR="008276B4" w:rsidRPr="007921AD">
              <w:t>Th</w:t>
            </w:r>
            <w:r w:rsidR="0034794E">
              <w:t xml:space="preserve">e </w:t>
            </w:r>
            <w:r w:rsidR="008276B4" w:rsidRPr="007921AD">
              <w:t xml:space="preserve">beautiful artwork </w:t>
            </w:r>
            <w:r w:rsidR="005C3023">
              <w:t>is</w:t>
            </w:r>
            <w:r w:rsidR="008276B4" w:rsidRPr="007921AD">
              <w:t xml:space="preserve"> displayed in the WDV office. </w:t>
            </w:r>
          </w:p>
          <w:p w14:paraId="46FF7BBE" w14:textId="314324BD" w:rsidR="008614FF" w:rsidRDefault="0094227A" w:rsidP="00687898">
            <w:pPr>
              <w:shd w:val="clear" w:color="auto" w:fill="EBC6EC" w:themeFill="accent1" w:themeFillTint="33"/>
            </w:pPr>
            <w:hyperlink r:id="rId30" w:history="1">
              <w:r w:rsidRPr="0094227A">
                <w:rPr>
                  <w:rStyle w:val="Hyperlink"/>
                </w:rPr>
                <w:t>Learn more about WDV’s RAP and Aunty Jane’s artwork</w:t>
              </w:r>
            </w:hyperlink>
            <w:r w:rsidR="001811B0">
              <w:t xml:space="preserve"> </w:t>
            </w:r>
          </w:p>
          <w:p w14:paraId="0965945C" w14:textId="166A5733" w:rsidR="00687898" w:rsidRPr="00687898" w:rsidRDefault="00687898" w:rsidP="00687898">
            <w:pPr>
              <w:rPr>
                <w:i/>
                <w:iCs/>
              </w:rPr>
            </w:pPr>
            <w:r>
              <w:rPr>
                <w:noProof/>
              </w:rPr>
              <w:drawing>
                <wp:anchor distT="0" distB="0" distL="114300" distR="114300" simplePos="0" relativeHeight="251658254" behindDoc="1" locked="0" layoutInCell="1" allowOverlap="1" wp14:anchorId="08A00CA2" wp14:editId="182295AE">
                  <wp:simplePos x="0" y="0"/>
                  <wp:positionH relativeFrom="column">
                    <wp:posOffset>-3758565</wp:posOffset>
                  </wp:positionH>
                  <wp:positionV relativeFrom="paragraph">
                    <wp:posOffset>36830</wp:posOffset>
                  </wp:positionV>
                  <wp:extent cx="3660775" cy="2887980"/>
                  <wp:effectExtent l="0" t="0" r="0" b="0"/>
                  <wp:wrapTight wrapText="bothSides">
                    <wp:wrapPolygon edited="0">
                      <wp:start x="0" y="0"/>
                      <wp:lineTo x="0" y="21467"/>
                      <wp:lineTo x="21506" y="21467"/>
                      <wp:lineTo x="21506" y="0"/>
                      <wp:lineTo x="0" y="0"/>
                    </wp:wrapPolygon>
                  </wp:wrapTight>
                  <wp:docPr id="1491930615" name="Pictur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30615" name="Picture 96"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60775"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898">
              <w:rPr>
                <w:i/>
                <w:iCs/>
              </w:rPr>
              <w:t>Image description: Aunty Jane is standing holding the painting, smiling and facing the camera. Aunty Jane is wearing a purple jumper</w:t>
            </w:r>
            <w:r w:rsidRPr="00687898">
              <w:rPr>
                <w:rStyle w:val="apple-converted-space"/>
                <w:i/>
                <w:iCs/>
              </w:rPr>
              <w:t> </w:t>
            </w:r>
            <w:r w:rsidRPr="00687898">
              <w:rPr>
                <w:rStyle w:val="outlook-search-highlight"/>
                <w:i/>
                <w:iCs/>
              </w:rPr>
              <w:t>with</w:t>
            </w:r>
            <w:r w:rsidRPr="00687898">
              <w:rPr>
                <w:rStyle w:val="apple-converted-space"/>
                <w:i/>
                <w:iCs/>
              </w:rPr>
              <w:t> </w:t>
            </w:r>
            <w:r w:rsidRPr="00687898">
              <w:rPr>
                <w:i/>
                <w:iCs/>
              </w:rPr>
              <w:t>the word "Auntie" written in colourful writing.</w:t>
            </w:r>
          </w:p>
          <w:p w14:paraId="64648BCD" w14:textId="70198CB6" w:rsidR="0062699A" w:rsidRPr="00505A53" w:rsidRDefault="0062699A" w:rsidP="005C3023">
            <w:pPr>
              <w:rPr>
                <w:b/>
                <w:bCs/>
              </w:rPr>
            </w:pPr>
          </w:p>
        </w:tc>
      </w:tr>
      <w:tr w:rsidR="0062699A" w14:paraId="2AAB8ABB" w14:textId="77777777" w:rsidTr="00505A53">
        <w:tc>
          <w:tcPr>
            <w:tcW w:w="0" w:type="auto"/>
            <w:vAlign w:val="center"/>
            <w:hideMark/>
          </w:tcPr>
          <w:p w14:paraId="373C984D" w14:textId="77777777" w:rsidR="0062699A" w:rsidRPr="00505A53" w:rsidRDefault="0062699A" w:rsidP="0062699A">
            <w:pPr>
              <w:rPr>
                <w:b/>
                <w:bCs/>
              </w:rPr>
            </w:pPr>
          </w:p>
        </w:tc>
      </w:tr>
      <w:tr w:rsidR="0062699A" w14:paraId="4B6B07EA" w14:textId="77777777" w:rsidTr="00505A53">
        <w:tc>
          <w:tcPr>
            <w:tcW w:w="0" w:type="auto"/>
            <w:vAlign w:val="center"/>
            <w:hideMark/>
          </w:tcPr>
          <w:p w14:paraId="2099E821" w14:textId="77777777" w:rsidR="0062699A" w:rsidRPr="00505A53" w:rsidRDefault="0062699A" w:rsidP="0062699A">
            <w:pPr>
              <w:rPr>
                <w:b/>
                <w:bCs/>
              </w:rPr>
            </w:pPr>
          </w:p>
        </w:tc>
      </w:tr>
      <w:tr w:rsidR="0062699A" w14:paraId="33E8D0F0" w14:textId="77777777" w:rsidTr="00505A5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62699A" w14:paraId="6F9CDB2D" w14:textId="77777777">
              <w:trPr>
                <w:jc w:val="center"/>
              </w:trPr>
              <w:tc>
                <w:tcPr>
                  <w:tcW w:w="8400" w:type="dxa"/>
                  <w:vAlign w:val="center"/>
                  <w:hideMark/>
                </w:tcPr>
                <w:p w14:paraId="3EE8449C" w14:textId="668EFC1A" w:rsidR="0062699A" w:rsidRDefault="0062699A" w:rsidP="0062699A">
                  <w:pPr>
                    <w:rPr>
                      <w:szCs w:val="24"/>
                    </w:rPr>
                  </w:pPr>
                  <w:r>
                    <w:fldChar w:fldCharType="begin"/>
                  </w:r>
                  <w:r>
                    <w:instrText xml:space="preserve"> INCLUDEPICTURE "/Users/brigittestone/Library/Group Containers/UBF8T346G9.ms/WebArchiveCopyPasteTempFiles/com.microsoft.Word/Jane%20artist%20(29.1).JPG" \* MERGEFORMATINET </w:instrText>
                  </w:r>
                  <w:r>
                    <w:fldChar w:fldCharType="separate"/>
                  </w:r>
                  <w:r>
                    <w:fldChar w:fldCharType="end"/>
                  </w:r>
                </w:p>
              </w:tc>
            </w:tr>
          </w:tbl>
          <w:p w14:paraId="6F914AA0" w14:textId="77777777" w:rsidR="0062699A" w:rsidRPr="00505A53" w:rsidRDefault="0062699A" w:rsidP="0062699A">
            <w:pPr>
              <w:rPr>
                <w:b/>
                <w:bCs/>
              </w:rPr>
            </w:pPr>
          </w:p>
        </w:tc>
      </w:tr>
      <w:tr w:rsidR="0062699A" w14:paraId="0F338F52" w14:textId="77777777" w:rsidTr="00505A53">
        <w:tc>
          <w:tcPr>
            <w:tcW w:w="0" w:type="auto"/>
            <w:vAlign w:val="center"/>
            <w:hideMark/>
          </w:tcPr>
          <w:p w14:paraId="05A467EC" w14:textId="28F1E880" w:rsidR="0062699A" w:rsidRPr="00C26F83" w:rsidRDefault="0062699A" w:rsidP="0062699A"/>
        </w:tc>
      </w:tr>
    </w:tbl>
    <w:p w14:paraId="64741E00" w14:textId="77777777" w:rsidR="00DA10D3" w:rsidRPr="00DA10D3" w:rsidRDefault="00DA10D3" w:rsidP="00DA10D3">
      <w:pPr>
        <w:rPr>
          <w:lang w:val="en-GB"/>
        </w:rPr>
      </w:pPr>
    </w:p>
    <w:p w14:paraId="57D4D55D" w14:textId="53A0BC04" w:rsidR="008C7AE4" w:rsidRDefault="008C7AE4" w:rsidP="008C7AE4">
      <w:pPr>
        <w:pStyle w:val="Heading3"/>
      </w:pPr>
      <w:r>
        <w:t>August 2024</w:t>
      </w:r>
    </w:p>
    <w:p w14:paraId="044E5E05" w14:textId="5322A387" w:rsidR="007921AD" w:rsidRDefault="007921AD" w:rsidP="000140FD">
      <w:pPr>
        <w:rPr>
          <w:rStyle w:val="eop"/>
          <w:rFonts w:cs="Segoe UI"/>
        </w:rPr>
      </w:pPr>
      <w:r w:rsidRPr="00E64AEE">
        <w:rPr>
          <w:rStyle w:val="normaltextrun"/>
          <w:rFonts w:cs="Segoe UI"/>
        </w:rPr>
        <w:t xml:space="preserve">After weeks of uncertainty, </w:t>
      </w:r>
      <w:r w:rsidR="0087357F">
        <w:rPr>
          <w:rStyle w:val="normaltextrun"/>
          <w:rFonts w:cs="Segoe UI"/>
        </w:rPr>
        <w:t xml:space="preserve">WDV </w:t>
      </w:r>
      <w:r w:rsidR="00DB6BBA">
        <w:rPr>
          <w:rStyle w:val="normaltextrun"/>
          <w:rFonts w:cs="Segoe UI"/>
        </w:rPr>
        <w:t xml:space="preserve">happily </w:t>
      </w:r>
      <w:r w:rsidRPr="00E64AEE">
        <w:rPr>
          <w:rStyle w:val="normaltextrun"/>
          <w:rFonts w:cs="Segoe UI"/>
        </w:rPr>
        <w:t>announce</w:t>
      </w:r>
      <w:r w:rsidR="0087357F">
        <w:rPr>
          <w:rStyle w:val="normaltextrun"/>
          <w:rFonts w:cs="Segoe UI"/>
        </w:rPr>
        <w:t>d</w:t>
      </w:r>
      <w:r w:rsidRPr="00E64AEE">
        <w:rPr>
          <w:rStyle w:val="normaltextrun"/>
          <w:rFonts w:cs="Segoe UI"/>
        </w:rPr>
        <w:t xml:space="preserve"> </w:t>
      </w:r>
      <w:r w:rsidR="00DB6BBA">
        <w:rPr>
          <w:rStyle w:val="normaltextrun"/>
          <w:rFonts w:cs="Segoe UI"/>
        </w:rPr>
        <w:t>a</w:t>
      </w:r>
      <w:r w:rsidR="00795864">
        <w:rPr>
          <w:rStyle w:val="normaltextrun"/>
          <w:rFonts w:cs="Segoe UI"/>
        </w:rPr>
        <w:t xml:space="preserve"> </w:t>
      </w:r>
      <w:r w:rsidR="00795864" w:rsidRPr="004B32B5">
        <w:rPr>
          <w:rStyle w:val="normaltextrun"/>
          <w:rFonts w:cs="Segoe UI"/>
          <w:b/>
          <w:bCs/>
        </w:rPr>
        <w:t>funding reprieve</w:t>
      </w:r>
      <w:r w:rsidR="00795864" w:rsidRPr="00E64AEE">
        <w:rPr>
          <w:rStyle w:val="normaltextrun"/>
          <w:rFonts w:cs="Segoe UI"/>
        </w:rPr>
        <w:t xml:space="preserve"> allow</w:t>
      </w:r>
      <w:r w:rsidR="00795864">
        <w:rPr>
          <w:rStyle w:val="normaltextrun"/>
          <w:rFonts w:cs="Segoe UI"/>
        </w:rPr>
        <w:t>ing</w:t>
      </w:r>
      <w:r w:rsidR="00795864" w:rsidRPr="00E64AEE">
        <w:rPr>
          <w:rStyle w:val="normaltextrun"/>
          <w:rFonts w:cs="Segoe UI"/>
        </w:rPr>
        <w:t xml:space="preserve"> </w:t>
      </w:r>
      <w:r w:rsidR="00795864">
        <w:rPr>
          <w:rStyle w:val="normaltextrun"/>
          <w:rFonts w:cs="Segoe UI"/>
        </w:rPr>
        <w:t>the CIWE program</w:t>
      </w:r>
      <w:r w:rsidR="00795864" w:rsidRPr="00E64AEE">
        <w:rPr>
          <w:rStyle w:val="normaltextrun"/>
          <w:rFonts w:cs="Segoe UI"/>
        </w:rPr>
        <w:t xml:space="preserve"> to operate until June 2025</w:t>
      </w:r>
      <w:r w:rsidR="00795864">
        <w:rPr>
          <w:rStyle w:val="normaltextrun"/>
          <w:rFonts w:cs="Segoe UI"/>
        </w:rPr>
        <w:t>.</w:t>
      </w:r>
      <w:r w:rsidR="00FE7746">
        <w:rPr>
          <w:rStyle w:val="normaltextrun"/>
          <w:rFonts w:cs="Segoe UI"/>
        </w:rPr>
        <w:t xml:space="preserve"> The</w:t>
      </w:r>
      <w:r w:rsidRPr="00E64AEE">
        <w:rPr>
          <w:rStyle w:val="normaltextrun"/>
          <w:rFonts w:cs="Segoe UI"/>
        </w:rPr>
        <w:t xml:space="preserve"> </w:t>
      </w:r>
      <w:r w:rsidRPr="00FE7746">
        <w:t xml:space="preserve">four </w:t>
      </w:r>
      <w:hyperlink r:id="rId32" w:tgtFrame="_blank" w:history="1">
        <w:r w:rsidRPr="009C3CFD">
          <w:rPr>
            <w:b/>
            <w:bCs/>
          </w:rPr>
          <w:t>Hubs</w:t>
        </w:r>
        <w:r w:rsidRPr="00FE7746">
          <w:t xml:space="preserve"> across Victoria</w:t>
        </w:r>
      </w:hyperlink>
      <w:r w:rsidRPr="00FE7746">
        <w:t xml:space="preserve"> </w:t>
      </w:r>
      <w:r w:rsidR="00640AED">
        <w:t>could be reopened</w:t>
      </w:r>
      <w:r w:rsidRPr="00FE7746">
        <w:t xml:space="preserve"> and our </w:t>
      </w:r>
      <w:hyperlink r:id="rId33" w:tgtFrame="_blank" w:history="1">
        <w:r w:rsidRPr="009C3CFD">
          <w:rPr>
            <w:b/>
            <w:bCs/>
            <w:color w:val="000000" w:themeColor="text1"/>
          </w:rPr>
          <w:t>Women’s Empowerment programs</w:t>
        </w:r>
      </w:hyperlink>
      <w:r w:rsidRPr="009C3CFD">
        <w:rPr>
          <w:b/>
          <w:bCs/>
          <w:color w:val="000000" w:themeColor="text1"/>
        </w:rPr>
        <w:t xml:space="preserve"> </w:t>
      </w:r>
      <w:r w:rsidRPr="00E64AEE">
        <w:rPr>
          <w:rStyle w:val="normaltextrun"/>
          <w:rFonts w:cs="Segoe UI"/>
        </w:rPr>
        <w:t xml:space="preserve">offered again. </w:t>
      </w:r>
      <w:r w:rsidR="00324807">
        <w:rPr>
          <w:rStyle w:val="normaltextrun"/>
          <w:rFonts w:cs="Segoe UI"/>
        </w:rPr>
        <w:t>M</w:t>
      </w:r>
      <w:r w:rsidRPr="00E64AEE">
        <w:rPr>
          <w:rStyle w:val="normaltextrun"/>
          <w:rFonts w:cs="Segoe UI"/>
        </w:rPr>
        <w:t>any of our skilled staff, whose jobs would have been made redundant by the funding shortfall</w:t>
      </w:r>
      <w:r w:rsidR="00324807">
        <w:rPr>
          <w:rStyle w:val="normaltextrun"/>
          <w:rFonts w:cs="Segoe UI"/>
        </w:rPr>
        <w:t xml:space="preserve">, could be reinstated </w:t>
      </w:r>
      <w:r w:rsidR="003051D9">
        <w:rPr>
          <w:rStyle w:val="normaltextrun"/>
          <w:rFonts w:cs="Segoe UI"/>
        </w:rPr>
        <w:t xml:space="preserve">and continue. </w:t>
      </w:r>
      <w:r w:rsidR="00273018">
        <w:rPr>
          <w:rStyle w:val="eop"/>
          <w:rFonts w:cs="Segoe UI"/>
        </w:rPr>
        <w:t xml:space="preserve">This, </w:t>
      </w:r>
      <w:r w:rsidR="00273018">
        <w:rPr>
          <w:rStyle w:val="normaltextrun"/>
          <w:rFonts w:cs="Segoe UI"/>
        </w:rPr>
        <w:t>h</w:t>
      </w:r>
      <w:r w:rsidRPr="00E64AEE">
        <w:rPr>
          <w:rStyle w:val="normaltextrun"/>
          <w:rFonts w:cs="Segoe UI"/>
        </w:rPr>
        <w:t xml:space="preserve">owever, </w:t>
      </w:r>
      <w:r w:rsidR="00273018">
        <w:rPr>
          <w:rStyle w:val="normaltextrun"/>
          <w:rFonts w:cs="Segoe UI"/>
        </w:rPr>
        <w:t xml:space="preserve">is a short-term solution </w:t>
      </w:r>
      <w:r w:rsidR="00E71CAC">
        <w:rPr>
          <w:rStyle w:val="normaltextrun"/>
          <w:rFonts w:cs="Segoe UI"/>
        </w:rPr>
        <w:t>as</w:t>
      </w:r>
      <w:r w:rsidR="00273018">
        <w:rPr>
          <w:rStyle w:val="normaltextrun"/>
          <w:rFonts w:cs="Segoe UI"/>
        </w:rPr>
        <w:t xml:space="preserve"> WDV </w:t>
      </w:r>
      <w:r w:rsidR="009D42F6">
        <w:rPr>
          <w:rStyle w:val="normaltextrun"/>
          <w:rFonts w:cs="Segoe UI"/>
        </w:rPr>
        <w:t>look</w:t>
      </w:r>
      <w:r w:rsidRPr="00E64AEE">
        <w:rPr>
          <w:rStyle w:val="normaltextrun"/>
          <w:rFonts w:cs="Segoe UI"/>
        </w:rPr>
        <w:t xml:space="preserve"> to find long-term sustainable funding for this important work </w:t>
      </w:r>
      <w:r w:rsidR="009D42F6">
        <w:rPr>
          <w:rStyle w:val="normaltextrun"/>
          <w:rFonts w:cs="Segoe UI"/>
        </w:rPr>
        <w:t>to</w:t>
      </w:r>
      <w:r w:rsidRPr="00E64AEE">
        <w:rPr>
          <w:rStyle w:val="normaltextrun"/>
          <w:rFonts w:cs="Segoe UI"/>
        </w:rPr>
        <w:t xml:space="preserve"> continue undisrupted. </w:t>
      </w:r>
      <w:r w:rsidRPr="00E64AEE">
        <w:rPr>
          <w:rStyle w:val="eop"/>
          <w:rFonts w:cs="Segoe UI"/>
        </w:rPr>
        <w:t> </w:t>
      </w:r>
    </w:p>
    <w:p w14:paraId="3F1C64B3" w14:textId="1E972FDF" w:rsidR="00D85D56" w:rsidRDefault="00D85D56" w:rsidP="00D85D56"/>
    <w:p w14:paraId="3F500B5C" w14:textId="78C4FC8C" w:rsidR="00D85D56" w:rsidRPr="008C7AE4" w:rsidRDefault="00D95CCC" w:rsidP="00D85D56">
      <w:pPr>
        <w:rPr>
          <w:rFonts w:ascii="Verdana" w:eastAsia="Times New Roman" w:hAnsi="Verdana"/>
          <w:color w:val="212121"/>
          <w:szCs w:val="24"/>
          <w:lang w:val="en-US" w:eastAsia="en-GB"/>
        </w:rPr>
      </w:pPr>
      <w:r w:rsidRPr="00D95CCC">
        <w:rPr>
          <w:bCs/>
          <w:noProof/>
        </w:rPr>
        <w:t>Also this month</w:t>
      </w:r>
      <w:r w:rsidR="00D85D56">
        <w:t xml:space="preserve"> we mourned the</w:t>
      </w:r>
      <w:r w:rsidR="00D85D56">
        <w:rPr>
          <w:rFonts w:ascii="Verdana" w:eastAsia="Times New Roman" w:hAnsi="Verdana"/>
          <w:color w:val="212121"/>
          <w:szCs w:val="24"/>
          <w:lang w:val="en-US" w:eastAsia="en-GB"/>
        </w:rPr>
        <w:t xml:space="preserve"> passing of </w:t>
      </w:r>
      <w:r w:rsidR="00D85D56" w:rsidRPr="00D95CCC">
        <w:rPr>
          <w:rFonts w:ascii="Verdana" w:eastAsia="Times New Roman" w:hAnsi="Verdana"/>
          <w:b/>
          <w:bCs/>
          <w:color w:val="212121"/>
          <w:szCs w:val="24"/>
          <w:lang w:val="en-US" w:eastAsia="en-GB"/>
        </w:rPr>
        <w:t>Sandra Fueggle</w:t>
      </w:r>
      <w:r w:rsidR="00D85D56" w:rsidRPr="00C70F87">
        <w:rPr>
          <w:rFonts w:ascii="Verdana" w:eastAsia="Times New Roman" w:hAnsi="Verdana"/>
          <w:color w:val="212121"/>
          <w:szCs w:val="24"/>
          <w:lang w:val="en-US" w:eastAsia="en-GB"/>
        </w:rPr>
        <w:t xml:space="preserve">. </w:t>
      </w:r>
      <w:r w:rsidR="00D85D56">
        <w:rPr>
          <w:rFonts w:ascii="Verdana" w:eastAsia="Times New Roman" w:hAnsi="Verdana"/>
          <w:color w:val="212121"/>
          <w:szCs w:val="24"/>
          <w:lang w:val="en-US" w:eastAsia="en-GB"/>
        </w:rPr>
        <w:t xml:space="preserve">Sandra was an eager participant for WDV’s vital prevention projects and </w:t>
      </w:r>
      <w:r w:rsidR="00380480">
        <w:rPr>
          <w:rFonts w:ascii="Verdana" w:eastAsia="Times New Roman" w:hAnsi="Verdana"/>
          <w:color w:val="212121"/>
          <w:szCs w:val="24"/>
          <w:lang w:val="en-US" w:eastAsia="en-GB"/>
        </w:rPr>
        <w:t>in 202</w:t>
      </w:r>
      <w:r w:rsidR="00850097">
        <w:rPr>
          <w:rFonts w:ascii="Verdana" w:eastAsia="Times New Roman" w:hAnsi="Verdana"/>
          <w:color w:val="212121"/>
          <w:szCs w:val="24"/>
          <w:lang w:val="en-US" w:eastAsia="en-GB"/>
        </w:rPr>
        <w:t>1</w:t>
      </w:r>
      <w:r w:rsidR="00380480">
        <w:rPr>
          <w:rFonts w:ascii="Verdana" w:eastAsia="Times New Roman" w:hAnsi="Verdana"/>
          <w:color w:val="212121"/>
          <w:szCs w:val="24"/>
          <w:lang w:val="en-US" w:eastAsia="en-GB"/>
        </w:rPr>
        <w:t xml:space="preserve"> </w:t>
      </w:r>
      <w:r w:rsidR="00D85D56">
        <w:rPr>
          <w:rFonts w:ascii="Verdana" w:eastAsia="Times New Roman" w:hAnsi="Verdana"/>
          <w:color w:val="212121"/>
          <w:szCs w:val="24"/>
          <w:lang w:val="en-US" w:eastAsia="en-GB"/>
        </w:rPr>
        <w:t xml:space="preserve">worked within </w:t>
      </w:r>
      <w:r w:rsidR="00D85D56">
        <w:rPr>
          <w:rFonts w:ascii="Verdana" w:eastAsia="Times New Roman" w:hAnsi="Verdana"/>
          <w:color w:val="212121"/>
          <w:szCs w:val="24"/>
          <w:lang w:val="en-US" w:eastAsia="en-GB"/>
        </w:rPr>
        <w:lastRenderedPageBreak/>
        <w:t xml:space="preserve">the Community Inclusion and Women’s Empowerment team as </w:t>
      </w:r>
      <w:r w:rsidR="00D85D56" w:rsidRPr="00B238AF">
        <w:rPr>
          <w:rFonts w:ascii="Verdana" w:eastAsia="Times New Roman" w:hAnsi="Verdana"/>
          <w:b/>
          <w:bCs/>
          <w:color w:val="212121"/>
          <w:szCs w:val="24"/>
          <w:lang w:val="en-US" w:eastAsia="en-GB"/>
        </w:rPr>
        <w:t>Hub Liaison Officer for Melbourne Outer East</w:t>
      </w:r>
      <w:r w:rsidR="00404B20">
        <w:rPr>
          <w:rFonts w:ascii="Verdana" w:eastAsia="Times New Roman" w:hAnsi="Verdana"/>
          <w:b/>
          <w:bCs/>
          <w:color w:val="212121"/>
          <w:szCs w:val="24"/>
          <w:lang w:val="en-US" w:eastAsia="en-GB"/>
        </w:rPr>
        <w:t xml:space="preserve"> </w:t>
      </w:r>
      <w:r w:rsidR="00404B20" w:rsidRPr="00404B20">
        <w:rPr>
          <w:rFonts w:ascii="Verdana" w:eastAsia="Times New Roman" w:hAnsi="Verdana"/>
          <w:color w:val="212121"/>
          <w:szCs w:val="24"/>
          <w:lang w:val="en-US" w:eastAsia="en-GB"/>
        </w:rPr>
        <w:t>later becoming a regular hub member</w:t>
      </w:r>
      <w:r w:rsidR="00D85D56" w:rsidRPr="00404B20">
        <w:rPr>
          <w:rFonts w:ascii="Verdana" w:eastAsia="Times New Roman" w:hAnsi="Verdana"/>
          <w:color w:val="212121"/>
          <w:szCs w:val="24"/>
          <w:lang w:val="en-US" w:eastAsia="en-GB"/>
        </w:rPr>
        <w:t xml:space="preserve">. </w:t>
      </w:r>
      <w:r w:rsidR="00D85D56">
        <w:rPr>
          <w:lang w:val="en-US" w:eastAsia="en-GB"/>
        </w:rPr>
        <w:t>Sandra’s former-manager Liz Wright reflected on her time at WDV with fondness and deep respect. “</w:t>
      </w:r>
      <w:r w:rsidR="00D85D56" w:rsidRPr="00C70F87">
        <w:rPr>
          <w:lang w:val="en-US" w:eastAsia="en-GB"/>
        </w:rPr>
        <w:t>She was a strong and passionate advocate and was know</w:t>
      </w:r>
      <w:r w:rsidR="00D85D56">
        <w:rPr>
          <w:lang w:val="en-US" w:eastAsia="en-GB"/>
        </w:rPr>
        <w:t>n</w:t>
      </w:r>
      <w:r w:rsidR="00D85D56" w:rsidRPr="00C70F87">
        <w:rPr>
          <w:lang w:val="en-US" w:eastAsia="en-GB"/>
        </w:rPr>
        <w:t xml:space="preserve"> for challenging the status quo and for elevating the rights of women with disability.</w:t>
      </w:r>
      <w:r w:rsidR="00D85D56">
        <w:rPr>
          <w:lang w:val="en-US" w:eastAsia="en-GB"/>
        </w:rPr>
        <w:t>”</w:t>
      </w:r>
    </w:p>
    <w:p w14:paraId="00E728FF" w14:textId="77777777" w:rsidR="00D85D56" w:rsidRDefault="00D85D56" w:rsidP="00DA10D3">
      <w:pPr>
        <w:rPr>
          <w:lang w:val="en-GB"/>
        </w:rPr>
      </w:pPr>
    </w:p>
    <w:tbl>
      <w:tblPr>
        <w:tblW w:w="5072" w:type="pct"/>
        <w:tblInd w:w="-142" w:type="dxa"/>
        <w:tblCellMar>
          <w:left w:w="0" w:type="dxa"/>
          <w:right w:w="0" w:type="dxa"/>
        </w:tblCellMar>
        <w:tblLook w:val="04A0" w:firstRow="1" w:lastRow="0" w:firstColumn="1" w:lastColumn="0" w:noHBand="0" w:noVBand="1"/>
      </w:tblPr>
      <w:tblGrid>
        <w:gridCol w:w="10065"/>
      </w:tblGrid>
      <w:tr w:rsidR="007921AD" w:rsidRPr="007921AD" w14:paraId="3E994F3C" w14:textId="77777777" w:rsidTr="00EA21E4">
        <w:tc>
          <w:tcPr>
            <w:tcW w:w="5000" w:type="pct"/>
            <w:vAlign w:val="center"/>
            <w:hideMark/>
          </w:tcPr>
          <w:p w14:paraId="7E38D4A2" w14:textId="52732500" w:rsidR="007921AD" w:rsidRDefault="007921AD" w:rsidP="007921AD">
            <w:r w:rsidRPr="007921AD">
              <w:t xml:space="preserve">The talent, dedication and courage of the WDV </w:t>
            </w:r>
            <w:r w:rsidR="008C78EA">
              <w:t xml:space="preserve">community was </w:t>
            </w:r>
            <w:r w:rsidR="00480930">
              <w:t>highlighted</w:t>
            </w:r>
            <w:r w:rsidRPr="007921AD">
              <w:t xml:space="preserve"> on the global stage at the </w:t>
            </w:r>
            <w:r w:rsidRPr="00133021">
              <w:rPr>
                <w:b/>
                <w:bCs/>
              </w:rPr>
              <w:t>2024 Paris Paralympic Games</w:t>
            </w:r>
            <w:r w:rsidR="00EA21E4">
              <w:t xml:space="preserve"> by </w:t>
            </w:r>
            <w:r w:rsidR="00751C34">
              <w:t>previous</w:t>
            </w:r>
            <w:r w:rsidR="00EA21E4">
              <w:t xml:space="preserve"> </w:t>
            </w:r>
            <w:r w:rsidR="00EA21E4" w:rsidRPr="00133021">
              <w:rPr>
                <w:b/>
                <w:bCs/>
              </w:rPr>
              <w:t>Youth Expert</w:t>
            </w:r>
            <w:r w:rsidR="00751C34" w:rsidRPr="00133021">
              <w:rPr>
                <w:b/>
                <w:bCs/>
              </w:rPr>
              <w:t xml:space="preserve"> by Experience</w:t>
            </w:r>
            <w:r w:rsidR="00751C34">
              <w:t xml:space="preserve"> staff member</w:t>
            </w:r>
            <w:r w:rsidR="00EA21E4">
              <w:t xml:space="preserve"> </w:t>
            </w:r>
            <w:r w:rsidRPr="007921AD">
              <w:t>Stella Barton</w:t>
            </w:r>
            <w:r w:rsidR="00EA21E4">
              <w:t>.</w:t>
            </w:r>
            <w:r w:rsidRPr="007921AD">
              <w:t xml:space="preserve"> </w:t>
            </w:r>
            <w:r w:rsidR="00EA21E4">
              <w:t>A</w:t>
            </w:r>
            <w:r w:rsidRPr="007921AD">
              <w:t xml:space="preserve"> current</w:t>
            </w:r>
            <w:r w:rsidR="00EA21E4">
              <w:t xml:space="preserve"> WDV</w:t>
            </w:r>
            <w:r w:rsidRPr="007921AD">
              <w:t xml:space="preserve"> member, </w:t>
            </w:r>
            <w:r w:rsidR="00EA21E4">
              <w:t>Stella w</w:t>
            </w:r>
            <w:r w:rsidRPr="007921AD">
              <w:t>as selected to represent Australia in the Para-dressage Equestrian team</w:t>
            </w:r>
            <w:r w:rsidR="005563F6">
              <w:t xml:space="preserve"> and made us all </w:t>
            </w:r>
            <w:r w:rsidR="00135536">
              <w:t>so incredibly proud!</w:t>
            </w:r>
            <w:r w:rsidRPr="007921AD">
              <w:t> </w:t>
            </w:r>
          </w:p>
          <w:p w14:paraId="22BFEFDD" w14:textId="0278D794" w:rsidR="00BF138E" w:rsidRPr="00BF138E" w:rsidRDefault="00BF138E" w:rsidP="007921AD">
            <w:pPr>
              <w:rPr>
                <w:i/>
                <w:iCs/>
              </w:rPr>
            </w:pPr>
            <w:r w:rsidRPr="007921AD">
              <w:rPr>
                <w:noProof/>
              </w:rPr>
              <w:drawing>
                <wp:anchor distT="0" distB="0" distL="114300" distR="114300" simplePos="0" relativeHeight="251660302" behindDoc="1" locked="0" layoutInCell="1" allowOverlap="1" wp14:anchorId="70F2FE69" wp14:editId="52E49804">
                  <wp:simplePos x="0" y="0"/>
                  <wp:positionH relativeFrom="column">
                    <wp:posOffset>-3388995</wp:posOffset>
                  </wp:positionH>
                  <wp:positionV relativeFrom="paragraph">
                    <wp:posOffset>29845</wp:posOffset>
                  </wp:positionV>
                  <wp:extent cx="3282950" cy="2186940"/>
                  <wp:effectExtent l="0" t="0" r="6350" b="0"/>
                  <wp:wrapTight wrapText="bothSides">
                    <wp:wrapPolygon edited="0">
                      <wp:start x="0" y="0"/>
                      <wp:lineTo x="0" y="21449"/>
                      <wp:lineTo x="21558" y="21449"/>
                      <wp:lineTo x="21558" y="0"/>
                      <wp:lineTo x="0" y="0"/>
                    </wp:wrapPolygon>
                  </wp:wrapTight>
                  <wp:docPr id="768277900" name="Pictur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77900" name="Picture 80"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295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38E">
              <w:rPr>
                <w:i/>
                <w:iCs/>
              </w:rPr>
              <w:t>Image description: a photo of Stella riding her competition horse Bug in an indoor arena Para Dressage competition prior to the Paralympics.</w:t>
            </w:r>
          </w:p>
          <w:p w14:paraId="57370866" w14:textId="4620DE18" w:rsidR="00EA21E4" w:rsidRPr="007921AD" w:rsidRDefault="00EA21E4" w:rsidP="007921AD"/>
          <w:p w14:paraId="48820226" w14:textId="1F3D01C0" w:rsidR="007921AD" w:rsidRPr="007921AD" w:rsidRDefault="007921AD" w:rsidP="007921AD"/>
        </w:tc>
      </w:tr>
      <w:tr w:rsidR="007921AD" w:rsidRPr="007921AD" w14:paraId="36073CA3" w14:textId="77777777" w:rsidTr="00EA21E4">
        <w:tc>
          <w:tcPr>
            <w:tcW w:w="5000" w:type="pct"/>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7921AD" w:rsidRPr="007921AD" w14:paraId="76E6FE6D" w14:textId="77777777">
              <w:trPr>
                <w:jc w:val="center"/>
              </w:trPr>
              <w:tc>
                <w:tcPr>
                  <w:tcW w:w="8400" w:type="dxa"/>
                  <w:vAlign w:val="center"/>
                  <w:hideMark/>
                </w:tcPr>
                <w:p w14:paraId="1A818C10" w14:textId="14FABF15" w:rsidR="007921AD" w:rsidRPr="007921AD" w:rsidRDefault="007921AD" w:rsidP="007921AD">
                  <w:r w:rsidRPr="007921AD">
                    <w:fldChar w:fldCharType="begin"/>
                  </w:r>
                  <w:r w:rsidRPr="007921AD">
                    <w:instrText xml:space="preserve"> INCLUDEPICTURE "/Users/brigittestone/Library/Group Containers/UBF8T346G9.ms/WebArchiveCopyPasteTempFiles/com.microsoft.Word/stella%20barton.jpg" \* MERGEFORMATINET </w:instrText>
                  </w:r>
                  <w:r w:rsidRPr="007921AD">
                    <w:fldChar w:fldCharType="separate"/>
                  </w:r>
                  <w:r w:rsidRPr="007921AD">
                    <w:rPr>
                      <w:lang w:val="en-GB"/>
                    </w:rPr>
                    <w:fldChar w:fldCharType="end"/>
                  </w:r>
                </w:p>
              </w:tc>
            </w:tr>
          </w:tbl>
          <w:p w14:paraId="16BB99C8" w14:textId="327259D1" w:rsidR="007921AD" w:rsidRPr="007921AD" w:rsidRDefault="007921AD" w:rsidP="007921AD"/>
        </w:tc>
      </w:tr>
      <w:tr w:rsidR="007921AD" w:rsidRPr="007921AD" w14:paraId="0679F922" w14:textId="77777777" w:rsidTr="00EA21E4">
        <w:tc>
          <w:tcPr>
            <w:tcW w:w="5000" w:type="pct"/>
            <w:vAlign w:val="center"/>
            <w:hideMark/>
          </w:tcPr>
          <w:p w14:paraId="4EAE0EC8" w14:textId="74E6BE6B" w:rsidR="007921AD" w:rsidRPr="007921AD" w:rsidRDefault="007921AD" w:rsidP="007921AD"/>
        </w:tc>
      </w:tr>
    </w:tbl>
    <w:p w14:paraId="300BE7A4" w14:textId="79465313" w:rsidR="00DA10D3" w:rsidRPr="00DA10D3" w:rsidRDefault="00DA10D3" w:rsidP="00DA10D3">
      <w:pPr>
        <w:rPr>
          <w:lang w:val="en-GB"/>
        </w:rPr>
      </w:pPr>
    </w:p>
    <w:p w14:paraId="227A2C0E" w14:textId="68F5DA40" w:rsidR="00E50FA8" w:rsidRDefault="008C7AE4" w:rsidP="002D6587">
      <w:pPr>
        <w:pStyle w:val="Heading3"/>
      </w:pPr>
      <w:r>
        <w:t>September 2024</w:t>
      </w:r>
    </w:p>
    <w:p w14:paraId="16D1F4B3" w14:textId="43917199" w:rsidR="00203E0C" w:rsidRDefault="00552908" w:rsidP="00203E0C">
      <w:r>
        <w:rPr>
          <w:noProof/>
        </w:rPr>
        <w:drawing>
          <wp:anchor distT="0" distB="0" distL="114300" distR="114300" simplePos="0" relativeHeight="251662350" behindDoc="1" locked="0" layoutInCell="1" allowOverlap="1" wp14:anchorId="0A89A617" wp14:editId="7A50C6A5">
            <wp:simplePos x="0" y="0"/>
            <wp:positionH relativeFrom="column">
              <wp:posOffset>4155440</wp:posOffset>
            </wp:positionH>
            <wp:positionV relativeFrom="paragraph">
              <wp:posOffset>51435</wp:posOffset>
            </wp:positionV>
            <wp:extent cx="2324100" cy="2324100"/>
            <wp:effectExtent l="0" t="0" r="0" b="0"/>
            <wp:wrapTight wrapText="bothSides">
              <wp:wrapPolygon edited="0">
                <wp:start x="0" y="0"/>
                <wp:lineTo x="0" y="21482"/>
                <wp:lineTo x="21482" y="21482"/>
                <wp:lineTo x="21482" y="0"/>
                <wp:lineTo x="0" y="0"/>
              </wp:wrapPolygon>
            </wp:wrapTight>
            <wp:docPr id="1686191493" name="Picture 8471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91493" name="Picture 8471738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14:sizeRelH relativeFrom="page">
              <wp14:pctWidth>0</wp14:pctWidth>
            </wp14:sizeRelH>
            <wp14:sizeRelV relativeFrom="page">
              <wp14:pctHeight>0</wp14:pctHeight>
            </wp14:sizeRelV>
          </wp:anchor>
        </w:drawing>
      </w:r>
      <w:r w:rsidR="00203E0C">
        <w:t xml:space="preserve">After a successful </w:t>
      </w:r>
      <w:r w:rsidR="0015163D">
        <w:t xml:space="preserve">launch last year </w:t>
      </w:r>
      <w:r w:rsidR="0015163D" w:rsidRPr="00B601DD">
        <w:rPr>
          <w:b/>
          <w:bCs/>
        </w:rPr>
        <w:t>Cobram Women</w:t>
      </w:r>
      <w:r w:rsidR="00CF7A15">
        <w:rPr>
          <w:b/>
          <w:bCs/>
        </w:rPr>
        <w:t>’s</w:t>
      </w:r>
      <w:r w:rsidR="0015163D" w:rsidRPr="00B601DD">
        <w:rPr>
          <w:b/>
          <w:bCs/>
        </w:rPr>
        <w:t xml:space="preserve"> Wellness Day</w:t>
      </w:r>
      <w:r w:rsidR="0015163D">
        <w:t xml:space="preserve"> </w:t>
      </w:r>
      <w:r w:rsidR="00636FFF">
        <w:t>was back</w:t>
      </w:r>
      <w:r w:rsidR="006E213F">
        <w:t xml:space="preserve"> and so was Moira Hub Liaison Officer, Jenny Godwin. </w:t>
      </w:r>
      <w:r w:rsidR="005F3F55">
        <w:t xml:space="preserve">Jenny </w:t>
      </w:r>
      <w:r w:rsidR="001D2A9A">
        <w:t xml:space="preserve">shared lots of our great CIWE resources and </w:t>
      </w:r>
      <w:r w:rsidR="00585630">
        <w:t>introduced the work of WDV to</w:t>
      </w:r>
      <w:r w:rsidR="002D24CF">
        <w:t xml:space="preserve"> </w:t>
      </w:r>
      <w:r w:rsidR="000C6561">
        <w:t>event goers</w:t>
      </w:r>
      <w:r w:rsidR="00C84A02">
        <w:t xml:space="preserve">. </w:t>
      </w:r>
      <w:r w:rsidR="000C6561">
        <w:t xml:space="preserve"> </w:t>
      </w:r>
    </w:p>
    <w:p w14:paraId="461505E3" w14:textId="55694BE5" w:rsidR="00EA6204" w:rsidRDefault="00EA6204" w:rsidP="00203E0C"/>
    <w:p w14:paraId="4671E9CD" w14:textId="02FDD598" w:rsidR="00203E0C" w:rsidRPr="00552908" w:rsidRDefault="00EA6204" w:rsidP="00203E0C">
      <w:pPr>
        <w:rPr>
          <w:i/>
          <w:iCs/>
        </w:rPr>
      </w:pPr>
      <w:r w:rsidRPr="00552908">
        <w:rPr>
          <w:i/>
          <w:iCs/>
        </w:rPr>
        <w:t xml:space="preserve">Image description: a purple social media tile. Photo of Jenny </w:t>
      </w:r>
      <w:r w:rsidR="00F1206B" w:rsidRPr="00552908">
        <w:rPr>
          <w:i/>
          <w:iCs/>
        </w:rPr>
        <w:t xml:space="preserve">smiling. Floral graphics </w:t>
      </w:r>
      <w:r w:rsidR="003B5ABE" w:rsidRPr="00552908">
        <w:rPr>
          <w:i/>
          <w:iCs/>
        </w:rPr>
        <w:t xml:space="preserve">circle </w:t>
      </w:r>
      <w:r w:rsidR="00CF7A15" w:rsidRPr="00552908">
        <w:rPr>
          <w:i/>
          <w:iCs/>
        </w:rPr>
        <w:t xml:space="preserve">the image. Text reads: WDV at Cobram Women’s Wellness Day. Say hello to WDV’s Moira Hub Liaison Officer, Jenny Godwin </w:t>
      </w:r>
      <w:r w:rsidR="00476649" w:rsidRPr="00552908">
        <w:rPr>
          <w:i/>
          <w:iCs/>
        </w:rPr>
        <w:t>at the WDV Booth.</w:t>
      </w:r>
    </w:p>
    <w:p w14:paraId="127CB173" w14:textId="5CEED245" w:rsidR="00D85D56" w:rsidRDefault="00D85D56" w:rsidP="00D85D56">
      <w:pPr>
        <w:rPr>
          <w:lang w:val="en-GB"/>
        </w:rPr>
      </w:pPr>
    </w:p>
    <w:tbl>
      <w:tblPr>
        <w:tblW w:w="5000" w:type="pct"/>
        <w:tblCellMar>
          <w:left w:w="0" w:type="dxa"/>
          <w:right w:w="0" w:type="dxa"/>
        </w:tblCellMar>
        <w:tblLook w:val="04A0" w:firstRow="1" w:lastRow="0" w:firstColumn="1" w:lastColumn="0" w:noHBand="0" w:noVBand="1"/>
      </w:tblPr>
      <w:tblGrid>
        <w:gridCol w:w="9922"/>
      </w:tblGrid>
      <w:tr w:rsidR="007921AD" w:rsidRPr="007921AD" w14:paraId="06E48421" w14:textId="77777777" w:rsidTr="007921AD">
        <w:tc>
          <w:tcPr>
            <w:tcW w:w="0" w:type="auto"/>
            <w:vAlign w:val="center"/>
            <w:hideMark/>
          </w:tcPr>
          <w:p w14:paraId="0D0E3F28" w14:textId="0FA21474" w:rsidR="007921AD" w:rsidRDefault="009F5D13" w:rsidP="007921AD">
            <w:r w:rsidRPr="009F5D13">
              <w:t xml:space="preserve">Hub Liaison Officer for both Barwon and Bendigo, </w:t>
            </w:r>
            <w:r w:rsidR="007921AD" w:rsidRPr="009F5D13">
              <w:t xml:space="preserve">Vanessa Davis </w:t>
            </w:r>
            <w:r w:rsidRPr="009F5D13">
              <w:t xml:space="preserve">was excitingly </w:t>
            </w:r>
            <w:r w:rsidR="007921AD" w:rsidRPr="009F5D13">
              <w:t>nominated in </w:t>
            </w:r>
            <w:r w:rsidR="000B271E">
              <w:t>t</w:t>
            </w:r>
            <w:r w:rsidR="007921AD" w:rsidRPr="009F5D13">
              <w:t>he Youth Affairs Council Victoria </w:t>
            </w:r>
            <w:r w:rsidR="007921AD" w:rsidRPr="003931C1">
              <w:rPr>
                <w:b/>
                <w:bCs/>
              </w:rPr>
              <w:t>Rural Youth Awards</w:t>
            </w:r>
            <w:r w:rsidR="00405A3C">
              <w:rPr>
                <w:b/>
                <w:bCs/>
              </w:rPr>
              <w:t>.</w:t>
            </w:r>
            <w:r w:rsidR="007921AD" w:rsidRPr="009F5D13">
              <w:t xml:space="preserve"> </w:t>
            </w:r>
            <w:r w:rsidR="00F12079">
              <w:t>C</w:t>
            </w:r>
            <w:r w:rsidR="007921AD" w:rsidRPr="009F5D13">
              <w:t>elebrat</w:t>
            </w:r>
            <w:r w:rsidR="00F12079">
              <w:t>ing</w:t>
            </w:r>
            <w:r w:rsidR="007921AD" w:rsidRPr="009F5D13">
              <w:t xml:space="preserve"> the achievements and contributions of young people and youth sector workers anywhere in rural or regional Victoria</w:t>
            </w:r>
            <w:r w:rsidR="00F12079">
              <w:t xml:space="preserve">, </w:t>
            </w:r>
            <w:r w:rsidR="008833EB">
              <w:t xml:space="preserve">Vanessa was </w:t>
            </w:r>
            <w:r w:rsidR="008833EB" w:rsidRPr="009F5D13">
              <w:t xml:space="preserve">shortlisted </w:t>
            </w:r>
            <w:r w:rsidR="008833EB">
              <w:t xml:space="preserve">as a </w:t>
            </w:r>
            <w:r w:rsidR="008833EB" w:rsidRPr="009F5D13">
              <w:t>finalist in the </w:t>
            </w:r>
            <w:r w:rsidR="008833EB" w:rsidRPr="008833EB">
              <w:rPr>
                <w:b/>
                <w:bCs/>
              </w:rPr>
              <w:t>Youth Worker making a difference in rural or regional Victoria award</w:t>
            </w:r>
            <w:r w:rsidR="008833EB" w:rsidRPr="009F5D13">
              <w:t>. </w:t>
            </w:r>
          </w:p>
          <w:p w14:paraId="23B21A42" w14:textId="0DC53BE7" w:rsidR="0053439E" w:rsidRPr="009F5D13" w:rsidRDefault="0053439E" w:rsidP="007921AD">
            <w:r w:rsidRPr="007921AD">
              <w:rPr>
                <w:rFonts w:ascii="Times New Roman" w:eastAsia="Times New Roman" w:hAnsi="Times New Roman"/>
                <w:noProof/>
                <w:szCs w:val="24"/>
                <w:lang w:eastAsia="en-GB"/>
              </w:rPr>
              <w:drawing>
                <wp:anchor distT="0" distB="0" distL="114300" distR="114300" simplePos="0" relativeHeight="251664398" behindDoc="1" locked="0" layoutInCell="1" allowOverlap="1" wp14:anchorId="6297B288" wp14:editId="70A8EC49">
                  <wp:simplePos x="0" y="0"/>
                  <wp:positionH relativeFrom="column">
                    <wp:posOffset>0</wp:posOffset>
                  </wp:positionH>
                  <wp:positionV relativeFrom="paragraph">
                    <wp:posOffset>277495</wp:posOffset>
                  </wp:positionV>
                  <wp:extent cx="1560195" cy="1996440"/>
                  <wp:effectExtent l="0" t="0" r="1905" b="0"/>
                  <wp:wrapTight wrapText="bothSides">
                    <wp:wrapPolygon edited="0">
                      <wp:start x="0" y="0"/>
                      <wp:lineTo x="0" y="21435"/>
                      <wp:lineTo x="21451" y="21435"/>
                      <wp:lineTo x="21451" y="0"/>
                      <wp:lineTo x="0" y="0"/>
                    </wp:wrapPolygon>
                  </wp:wrapTight>
                  <wp:docPr id="149282396" name="Picture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2396" name="Picture 73"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0195"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6F5BD" w14:textId="20116DDE" w:rsidR="0053439E" w:rsidRPr="002831E1" w:rsidRDefault="0053439E" w:rsidP="0053439E">
            <w:pPr>
              <w:rPr>
                <w:i/>
                <w:iCs/>
              </w:rPr>
            </w:pPr>
            <w:r w:rsidRPr="002831E1">
              <w:rPr>
                <w:i/>
                <w:iCs/>
              </w:rPr>
              <w:t>Image description: Ness at the Empowering Women Program, she is laughing and holding the microphone for another participant.</w:t>
            </w:r>
          </w:p>
          <w:p w14:paraId="2FA83302" w14:textId="1757EC14" w:rsidR="00050DD9" w:rsidRDefault="00050DD9" w:rsidP="007921AD">
            <w:pPr>
              <w:rPr>
                <w:b/>
                <w:bCs/>
              </w:rPr>
            </w:pPr>
          </w:p>
          <w:p w14:paraId="4AD27522" w14:textId="1083F8E7" w:rsidR="00050DD9" w:rsidRPr="007921AD" w:rsidRDefault="00050DD9" w:rsidP="007921AD">
            <w:pPr>
              <w:rPr>
                <w:b/>
                <w:bCs/>
              </w:rPr>
            </w:pPr>
          </w:p>
        </w:tc>
      </w:tr>
      <w:tr w:rsidR="007921AD" w:rsidRPr="007921AD" w14:paraId="1BCD3219" w14:textId="77777777" w:rsidTr="007921AD">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7921AD" w:rsidRPr="007921AD" w14:paraId="28F6A6A3" w14:textId="77777777">
              <w:trPr>
                <w:jc w:val="center"/>
              </w:trPr>
              <w:tc>
                <w:tcPr>
                  <w:tcW w:w="8400" w:type="dxa"/>
                  <w:vAlign w:val="center"/>
                  <w:hideMark/>
                </w:tcPr>
                <w:p w14:paraId="07AD9340" w14:textId="33D9D29D" w:rsidR="007921AD" w:rsidRPr="007921AD" w:rsidRDefault="007921AD" w:rsidP="007921AD">
                  <w:pPr>
                    <w:spacing w:line="240" w:lineRule="auto"/>
                    <w:rPr>
                      <w:rFonts w:ascii="Times New Roman" w:eastAsia="Times New Roman" w:hAnsi="Times New Roman"/>
                      <w:szCs w:val="24"/>
                      <w:lang w:eastAsia="en-GB"/>
                    </w:rPr>
                  </w:pPr>
                  <w:r w:rsidRPr="007921AD">
                    <w:rPr>
                      <w:rFonts w:ascii="Times New Roman" w:eastAsia="Times New Roman" w:hAnsi="Times New Roman"/>
                      <w:szCs w:val="24"/>
                      <w:lang w:eastAsia="en-GB"/>
                    </w:rPr>
                    <w:fldChar w:fldCharType="begin"/>
                  </w:r>
                  <w:r w:rsidRPr="007921AD">
                    <w:rPr>
                      <w:rFonts w:ascii="Times New Roman" w:eastAsia="Times New Roman" w:hAnsi="Times New Roman"/>
                      <w:szCs w:val="24"/>
                      <w:lang w:eastAsia="en-GB"/>
                    </w:rPr>
                    <w:instrText xml:space="preserve"> INCLUDEPICTURE "/Users/brigittestone/Library/Group Containers/UBF8T346G9.ms/WebArchiveCopyPasteTempFiles/com.microsoft.Word/NessDavis.jpg" \* MERGEFORMATINET </w:instrText>
                  </w:r>
                  <w:r w:rsidRPr="007921AD">
                    <w:rPr>
                      <w:rFonts w:ascii="Times New Roman" w:eastAsia="Times New Roman" w:hAnsi="Times New Roman"/>
                      <w:szCs w:val="24"/>
                      <w:lang w:eastAsia="en-GB"/>
                    </w:rPr>
                    <w:fldChar w:fldCharType="separate"/>
                  </w:r>
                  <w:r w:rsidRPr="007921AD">
                    <w:rPr>
                      <w:rFonts w:ascii="Times New Roman" w:eastAsia="Times New Roman" w:hAnsi="Times New Roman"/>
                      <w:szCs w:val="24"/>
                      <w:lang w:eastAsia="en-GB"/>
                    </w:rPr>
                    <w:fldChar w:fldCharType="end"/>
                  </w:r>
                </w:p>
              </w:tc>
            </w:tr>
          </w:tbl>
          <w:p w14:paraId="19639163" w14:textId="77777777" w:rsidR="007921AD" w:rsidRPr="007921AD" w:rsidRDefault="007921AD" w:rsidP="007921AD">
            <w:pPr>
              <w:rPr>
                <w:b/>
                <w:bCs/>
              </w:rPr>
            </w:pPr>
          </w:p>
        </w:tc>
      </w:tr>
      <w:tr w:rsidR="00C35771" w:rsidRPr="007921AD" w14:paraId="0280BAF1" w14:textId="77777777" w:rsidTr="00C35771">
        <w:tc>
          <w:tcPr>
            <w:tcW w:w="0" w:type="auto"/>
            <w:vAlign w:val="center"/>
          </w:tcPr>
          <w:p w14:paraId="19AB3CAD" w14:textId="77777777" w:rsidR="00491BE2" w:rsidRDefault="00491BE2" w:rsidP="00C35771"/>
          <w:p w14:paraId="1C0E1B63" w14:textId="43AFF88E" w:rsidR="008751F3" w:rsidRPr="008751F3" w:rsidRDefault="00491BE2" w:rsidP="008751F3">
            <w:r>
              <w:t xml:space="preserve">Also this month Ness and the </w:t>
            </w:r>
            <w:r w:rsidRPr="003D4B13">
              <w:rPr>
                <w:b/>
                <w:bCs/>
              </w:rPr>
              <w:t>Barwon Hub</w:t>
            </w:r>
            <w:r>
              <w:t xml:space="preserve"> happily </w:t>
            </w:r>
            <w:r w:rsidR="000666DB">
              <w:t>strengthen</w:t>
            </w:r>
            <w:r w:rsidR="0024046E">
              <w:t>ed</w:t>
            </w:r>
            <w:r w:rsidR="00285D21">
              <w:t xml:space="preserve"> relat</w:t>
            </w:r>
            <w:r w:rsidR="000666DB">
              <w:t xml:space="preserve">ionships with </w:t>
            </w:r>
            <w:r w:rsidR="008A13DE">
              <w:t xml:space="preserve">the </w:t>
            </w:r>
            <w:r w:rsidR="008A13DE" w:rsidRPr="008751F3">
              <w:t xml:space="preserve">Senior Community Inclusions Coordinator </w:t>
            </w:r>
            <w:r w:rsidR="008751F3" w:rsidRPr="008751F3">
              <w:t xml:space="preserve">Lizz Ainsworth </w:t>
            </w:r>
            <w:r w:rsidR="001A3724">
              <w:t xml:space="preserve">and </w:t>
            </w:r>
            <w:r w:rsidR="001A3724" w:rsidRPr="00F27CAF">
              <w:rPr>
                <w:b/>
                <w:bCs/>
              </w:rPr>
              <w:t>the City of Greater Geelong</w:t>
            </w:r>
            <w:r w:rsidR="001A3724">
              <w:t>. Lizz has been a wonderful supporter of WDV and the local leadership hub</w:t>
            </w:r>
            <w:r w:rsidR="00C04A99">
              <w:t xml:space="preserve"> providing shared resources and </w:t>
            </w:r>
            <w:r w:rsidR="003D7535">
              <w:t>opportunities</w:t>
            </w:r>
            <w:r w:rsidR="002E3893">
              <w:t xml:space="preserve"> </w:t>
            </w:r>
            <w:r w:rsidR="0097531A">
              <w:t>to further</w:t>
            </w:r>
            <w:r w:rsidR="00176941">
              <w:t xml:space="preserve"> the</w:t>
            </w:r>
            <w:r w:rsidR="0097531A">
              <w:t xml:space="preserve"> </w:t>
            </w:r>
            <w:r w:rsidR="00081432">
              <w:t xml:space="preserve">visibility of </w:t>
            </w:r>
            <w:r w:rsidR="00BA15EB">
              <w:t xml:space="preserve">women and non-binary people with </w:t>
            </w:r>
            <w:r w:rsidR="00F27CAF">
              <w:t>disabilities</w:t>
            </w:r>
            <w:r w:rsidR="00BA15EB">
              <w:t xml:space="preserve"> in the region. </w:t>
            </w:r>
          </w:p>
          <w:p w14:paraId="2A07A63A" w14:textId="7D3A436C" w:rsidR="00C35771" w:rsidRPr="007921AD" w:rsidRDefault="00C35771" w:rsidP="00C35771">
            <w:pPr>
              <w:rPr>
                <w:b/>
                <w:bCs/>
              </w:rPr>
            </w:pPr>
          </w:p>
        </w:tc>
      </w:tr>
      <w:tr w:rsidR="00C35771" w:rsidRPr="00FA19FF" w14:paraId="787B5947" w14:textId="77777777" w:rsidTr="00FA19FF">
        <w:tc>
          <w:tcPr>
            <w:tcW w:w="0" w:type="auto"/>
            <w:vAlign w:val="center"/>
            <w:hideMark/>
          </w:tcPr>
          <w:p w14:paraId="5300D36C" w14:textId="7510E76C" w:rsidR="00C35771" w:rsidRPr="00FA19FF" w:rsidRDefault="00C35771" w:rsidP="00C35771">
            <w:r w:rsidRPr="00FA19FF">
              <w:t>Hosted by the Disability Advocacy Resource Unit (DARU)</w:t>
            </w:r>
            <w:r w:rsidR="006C2134">
              <w:t xml:space="preserve">, </w:t>
            </w:r>
            <w:r w:rsidR="006C2134" w:rsidRPr="00FA19FF">
              <w:t>members of WDV’s </w:t>
            </w:r>
            <w:r w:rsidR="006C2134" w:rsidRPr="00FA19FF">
              <w:rPr>
                <w:b/>
                <w:bCs/>
              </w:rPr>
              <w:t>Community Inclusion and Women’s Empowerment team</w:t>
            </w:r>
            <w:r w:rsidR="006C2134" w:rsidRPr="00FA19FF">
              <w:t> went to the </w:t>
            </w:r>
            <w:r w:rsidR="006C2134" w:rsidRPr="00FA19FF">
              <w:rPr>
                <w:b/>
                <w:bCs/>
              </w:rPr>
              <w:t>Strengthening Disability Advocacy Conference</w:t>
            </w:r>
            <w:r w:rsidR="006C2134" w:rsidRPr="00FA19FF">
              <w:t> at NAB The Hall in Melbourne’s Docklands. </w:t>
            </w:r>
            <w:r w:rsidR="002D6907">
              <w:t>T</w:t>
            </w:r>
            <w:r w:rsidRPr="00FA19FF">
              <w:t>he event included speakers, panel discussions and an impressive performance from hip hop collective Inkrewsive. Keen to explore big issues in the lives of people with disability, members from WDV's </w:t>
            </w:r>
            <w:r w:rsidRPr="00FA19FF">
              <w:rPr>
                <w:b/>
                <w:bCs/>
              </w:rPr>
              <w:t>Youth Experts</w:t>
            </w:r>
            <w:r w:rsidRPr="00FA19FF">
              <w:t> and </w:t>
            </w:r>
            <w:r w:rsidRPr="00FA19FF">
              <w:rPr>
                <w:b/>
                <w:bCs/>
              </w:rPr>
              <w:t>Melbourne’s Outer East Leadership Hub</w:t>
            </w:r>
            <w:r w:rsidRPr="00FA19FF">
              <w:t> took an active part in audience discussions, asking questions and advocating for the rights of women and non binary people with disability across Victoria. </w:t>
            </w:r>
          </w:p>
          <w:p w14:paraId="61BBB0D2" w14:textId="3F939B7F" w:rsidR="00C35771" w:rsidRPr="00FA19FF" w:rsidRDefault="00C35771" w:rsidP="00C35771"/>
        </w:tc>
      </w:tr>
      <w:tr w:rsidR="00C35771" w:rsidRPr="00FA19FF" w14:paraId="6F9AF18C" w14:textId="77777777" w:rsidTr="00FA19FF">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C35771" w:rsidRPr="00FA19FF" w14:paraId="050AA614" w14:textId="77777777">
              <w:trPr>
                <w:jc w:val="center"/>
              </w:trPr>
              <w:tc>
                <w:tcPr>
                  <w:tcW w:w="8400" w:type="dxa"/>
                  <w:vAlign w:val="center"/>
                  <w:hideMark/>
                </w:tcPr>
                <w:p w14:paraId="2F1CF5B3" w14:textId="18D03AD0" w:rsidR="00C35771" w:rsidRPr="00FA19FF" w:rsidRDefault="00C35771" w:rsidP="00C35771">
                  <w:r w:rsidRPr="00FA19FF">
                    <w:fldChar w:fldCharType="begin"/>
                  </w:r>
                  <w:r w:rsidRPr="00FA19FF">
                    <w:instrText xml:space="preserve"> INCLUDEPICTURE "/Users/brigittestone/Library/Group Containers/UBF8T346G9.ms/WebArchiveCopyPasteTempFiles/com.microsoft.Word/daru.jpg" \* MERGEFORMATINET </w:instrText>
                  </w:r>
                  <w:r w:rsidRPr="00FA19FF">
                    <w:fldChar w:fldCharType="separate"/>
                  </w:r>
                  <w:r w:rsidRPr="00FA19FF">
                    <w:rPr>
                      <w:lang w:val="en-GB"/>
                    </w:rPr>
                    <w:fldChar w:fldCharType="end"/>
                  </w:r>
                </w:p>
              </w:tc>
            </w:tr>
          </w:tbl>
          <w:p w14:paraId="0491FCC6" w14:textId="77777777" w:rsidR="00C35771" w:rsidRPr="00FA19FF" w:rsidRDefault="00C35771" w:rsidP="00C35771"/>
        </w:tc>
      </w:tr>
      <w:tr w:rsidR="00C35771" w:rsidRPr="00553BC8" w14:paraId="53691490" w14:textId="77777777" w:rsidTr="00FA19FF">
        <w:tc>
          <w:tcPr>
            <w:tcW w:w="0" w:type="auto"/>
            <w:vAlign w:val="center"/>
            <w:hideMark/>
          </w:tcPr>
          <w:p w14:paraId="26317BDA" w14:textId="3D96E06D" w:rsidR="00C35771" w:rsidRPr="00553BC8" w:rsidRDefault="00553BC8" w:rsidP="00C35771">
            <w:pPr>
              <w:rPr>
                <w:i/>
                <w:iCs/>
              </w:rPr>
            </w:pPr>
            <w:r w:rsidRPr="00FA19FF">
              <w:rPr>
                <w:noProof/>
              </w:rPr>
              <w:lastRenderedPageBreak/>
              <w:drawing>
                <wp:anchor distT="0" distB="0" distL="114300" distR="114300" simplePos="0" relativeHeight="251666446" behindDoc="1" locked="0" layoutInCell="1" allowOverlap="1" wp14:anchorId="602C7FDA" wp14:editId="3EF2E067">
                  <wp:simplePos x="0" y="0"/>
                  <wp:positionH relativeFrom="column">
                    <wp:posOffset>-3604260</wp:posOffset>
                  </wp:positionH>
                  <wp:positionV relativeFrom="paragraph">
                    <wp:posOffset>140970</wp:posOffset>
                  </wp:positionV>
                  <wp:extent cx="3474720" cy="2606040"/>
                  <wp:effectExtent l="0" t="0" r="5080" b="0"/>
                  <wp:wrapTight wrapText="bothSides">
                    <wp:wrapPolygon edited="0">
                      <wp:start x="0" y="0"/>
                      <wp:lineTo x="0" y="21474"/>
                      <wp:lineTo x="21553" y="21474"/>
                      <wp:lineTo x="21553" y="0"/>
                      <wp:lineTo x="0" y="0"/>
                    </wp:wrapPolygon>
                  </wp:wrapTight>
                  <wp:docPr id="1318485707"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85707" name="Picture 64"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771" w:rsidRPr="00553BC8">
              <w:rPr>
                <w:i/>
                <w:iCs/>
              </w:rPr>
              <w:t>Image description: Photo of 7 women and non binary people with</w:t>
            </w:r>
            <w:r w:rsidR="00FC6D09" w:rsidRPr="00553BC8">
              <w:rPr>
                <w:i/>
                <w:iCs/>
              </w:rPr>
              <w:t xml:space="preserve"> </w:t>
            </w:r>
            <w:r w:rsidR="00C35771" w:rsidRPr="00553BC8">
              <w:rPr>
                <w:i/>
                <w:iCs/>
              </w:rPr>
              <w:t>disability from the Community Inclusion and Women’s Empowerment team, Youth Experts and Melbourne’s Outer East Leadership Hub.</w:t>
            </w:r>
            <w:r w:rsidR="00C35771" w:rsidRPr="00553BC8">
              <w:rPr>
                <w:b/>
                <w:bCs/>
                <w:i/>
                <w:iCs/>
              </w:rPr>
              <w:t> </w:t>
            </w:r>
            <w:r w:rsidR="00C35771" w:rsidRPr="00553BC8">
              <w:rPr>
                <w:i/>
                <w:iCs/>
              </w:rPr>
              <w:t>They are posed together smiling at the camera, behind them a stage and projector screen featuring the text “2024 Strengthening Disability Advocacy Conference. Thank you for coming”. </w:t>
            </w:r>
            <w:r w:rsidR="00C35771" w:rsidRPr="00553BC8">
              <w:rPr>
                <w:b/>
                <w:bCs/>
                <w:i/>
                <w:iCs/>
              </w:rPr>
              <w:t> </w:t>
            </w:r>
          </w:p>
        </w:tc>
      </w:tr>
      <w:tr w:rsidR="00C35771" w:rsidRPr="00FA19FF" w14:paraId="130A52DD" w14:textId="77777777" w:rsidTr="00FA19FF">
        <w:tc>
          <w:tcPr>
            <w:tcW w:w="0" w:type="auto"/>
            <w:tcMar>
              <w:top w:w="150" w:type="dxa"/>
              <w:left w:w="0" w:type="dxa"/>
              <w:bottom w:w="150" w:type="dxa"/>
              <w:right w:w="0" w:type="dxa"/>
            </w:tcMar>
            <w:vAlign w:val="center"/>
            <w:hideMark/>
          </w:tcPr>
          <w:p w14:paraId="0146C543" w14:textId="77777777" w:rsidR="00C35771" w:rsidRPr="00FA19FF" w:rsidRDefault="00C35771" w:rsidP="00C35771"/>
        </w:tc>
      </w:tr>
      <w:tr w:rsidR="00C35771" w:rsidRPr="00FA19FF" w14:paraId="65356BA1" w14:textId="77777777" w:rsidTr="00FA19FF">
        <w:tc>
          <w:tcPr>
            <w:tcW w:w="0" w:type="auto"/>
            <w:vAlign w:val="center"/>
            <w:hideMark/>
          </w:tcPr>
          <w:p w14:paraId="548973CA" w14:textId="74D0AED2" w:rsidR="00762116" w:rsidRDefault="0023568E" w:rsidP="00762116">
            <w:bookmarkStart w:id="6" w:name="eb"/>
            <w:bookmarkEnd w:id="6"/>
            <w:r w:rsidRPr="008A2A59">
              <w:t>Also this month</w:t>
            </w:r>
            <w:r w:rsidR="003468A7" w:rsidRPr="008A2A59">
              <w:t xml:space="preserve"> </w:t>
            </w:r>
            <w:r w:rsidR="003468A7" w:rsidRPr="00DD3A7B">
              <w:rPr>
                <w:b/>
                <w:bCs/>
              </w:rPr>
              <w:t>Bendigo Hub Member</w:t>
            </w:r>
            <w:r w:rsidR="003468A7" w:rsidRPr="008A2A59">
              <w:t xml:space="preserve"> – Ebony </w:t>
            </w:r>
            <w:r w:rsidR="00D709B9" w:rsidRPr="008A2A59">
              <w:t>Hanson t</w:t>
            </w:r>
            <w:r w:rsidR="002C1D60" w:rsidRPr="008A2A59">
              <w:t>ook</w:t>
            </w:r>
            <w:r w:rsidR="00AB19AC" w:rsidRPr="008A2A59">
              <w:t xml:space="preserve"> the</w:t>
            </w:r>
            <w:r w:rsidR="00AB19AC">
              <w:rPr>
                <w:b/>
                <w:bCs/>
              </w:rPr>
              <w:t xml:space="preserve"> </w:t>
            </w:r>
            <w:r w:rsidR="0000256B" w:rsidRPr="00FA19FF">
              <w:t>Overlander train</w:t>
            </w:r>
            <w:r w:rsidR="0000256B" w:rsidRPr="00FA19FF">
              <w:rPr>
                <w:b/>
                <w:bCs/>
              </w:rPr>
              <w:t xml:space="preserve"> </w:t>
            </w:r>
            <w:r w:rsidR="008A2A59" w:rsidRPr="008A2A59">
              <w:t xml:space="preserve">from Melbourne </w:t>
            </w:r>
            <w:r w:rsidR="0000256B" w:rsidRPr="008A2A59">
              <w:t xml:space="preserve">to </w:t>
            </w:r>
            <w:r w:rsidR="008A2A59" w:rsidRPr="008A2A59">
              <w:t>Adelaide</w:t>
            </w:r>
            <w:r w:rsidR="008A2A59">
              <w:t xml:space="preserve"> for the</w:t>
            </w:r>
            <w:r w:rsidR="008A2A59" w:rsidRPr="008A2A59">
              <w:t xml:space="preserve"> </w:t>
            </w:r>
            <w:r w:rsidR="00C35771" w:rsidRPr="00FA19FF">
              <w:rPr>
                <w:b/>
                <w:bCs/>
              </w:rPr>
              <w:t>National Brain Injury Conference</w:t>
            </w:r>
            <w:r w:rsidR="008A2A59">
              <w:rPr>
                <w:b/>
                <w:bCs/>
              </w:rPr>
              <w:t xml:space="preserve">. </w:t>
            </w:r>
            <w:r w:rsidR="00AA01E4" w:rsidRPr="00BB285B">
              <w:t xml:space="preserve">Ebony enjoyed </w:t>
            </w:r>
            <w:r w:rsidR="00762116" w:rsidRPr="00BB285B">
              <w:t xml:space="preserve">reconnecting </w:t>
            </w:r>
            <w:r w:rsidR="00AA01E4" w:rsidRPr="00BB285B">
              <w:t xml:space="preserve">with </w:t>
            </w:r>
            <w:r w:rsidR="00BA0500" w:rsidRPr="00BB285B">
              <w:t xml:space="preserve">old friends </w:t>
            </w:r>
            <w:r w:rsidR="00762116" w:rsidRPr="00BB285B">
              <w:t xml:space="preserve">and </w:t>
            </w:r>
            <w:r w:rsidR="00BB285B">
              <w:t xml:space="preserve">the opportunity to make new ones </w:t>
            </w:r>
            <w:r w:rsidR="002D7614">
              <w:t xml:space="preserve">with </w:t>
            </w:r>
            <w:r w:rsidR="00CC28C1">
              <w:t>similar experiences</w:t>
            </w:r>
            <w:r w:rsidR="00762116" w:rsidRPr="00FA19FF">
              <w:t>. </w:t>
            </w:r>
          </w:p>
          <w:p w14:paraId="2CC23C67" w14:textId="07E81EE9" w:rsidR="00DD3A7B" w:rsidRPr="00FA19FF" w:rsidRDefault="00DD3A7B" w:rsidP="00762116">
            <w:r w:rsidRPr="00FA19FF">
              <w:rPr>
                <w:noProof/>
              </w:rPr>
              <w:drawing>
                <wp:anchor distT="0" distB="0" distL="114300" distR="114300" simplePos="0" relativeHeight="251668494" behindDoc="1" locked="0" layoutInCell="1" allowOverlap="1" wp14:anchorId="6EF6811F" wp14:editId="01C4701C">
                  <wp:simplePos x="0" y="0"/>
                  <wp:positionH relativeFrom="column">
                    <wp:posOffset>0</wp:posOffset>
                  </wp:positionH>
                  <wp:positionV relativeFrom="paragraph">
                    <wp:posOffset>277495</wp:posOffset>
                  </wp:positionV>
                  <wp:extent cx="3229610" cy="2444750"/>
                  <wp:effectExtent l="0" t="0" r="0" b="6350"/>
                  <wp:wrapTight wrapText="bothSides">
                    <wp:wrapPolygon edited="0">
                      <wp:start x="0" y="0"/>
                      <wp:lineTo x="0" y="21544"/>
                      <wp:lineTo x="21490" y="21544"/>
                      <wp:lineTo x="21490" y="0"/>
                      <wp:lineTo x="0" y="0"/>
                    </wp:wrapPolygon>
                  </wp:wrapTight>
                  <wp:docPr id="2112346411"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46411" name="Picture 65"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9610"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F3667" w14:textId="37CEE183" w:rsidR="00DD3A7B" w:rsidRPr="00DD3A7B" w:rsidRDefault="00DD3A7B" w:rsidP="00DD3A7B">
            <w:pPr>
              <w:rPr>
                <w:i/>
                <w:iCs/>
              </w:rPr>
            </w:pPr>
            <w:r w:rsidRPr="00DD3A7B">
              <w:rPr>
                <w:i/>
                <w:iCs/>
              </w:rPr>
              <w:t>Image description: Photo of Ebony and two friends in an event space overlooking the Adelaide Oval.</w:t>
            </w:r>
          </w:p>
          <w:p w14:paraId="00E4EA55" w14:textId="77777777" w:rsidR="0023568E" w:rsidRDefault="0023568E" w:rsidP="00C35771"/>
          <w:p w14:paraId="39860332" w14:textId="33661F99" w:rsidR="00C35771" w:rsidRPr="00FA19FF" w:rsidRDefault="00C35771" w:rsidP="00C35771"/>
        </w:tc>
      </w:tr>
      <w:tr w:rsidR="00C35771" w:rsidRPr="00FA19FF" w14:paraId="0EF779EA" w14:textId="77777777" w:rsidTr="00FA19FF">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C35771" w:rsidRPr="00FA19FF" w14:paraId="341AD495" w14:textId="77777777">
              <w:trPr>
                <w:jc w:val="center"/>
              </w:trPr>
              <w:tc>
                <w:tcPr>
                  <w:tcW w:w="8400" w:type="dxa"/>
                  <w:vAlign w:val="center"/>
                  <w:hideMark/>
                </w:tcPr>
                <w:p w14:paraId="4D6EF0DB" w14:textId="29FDFD1B" w:rsidR="00C35771" w:rsidRPr="00FA19FF" w:rsidRDefault="00C35771" w:rsidP="00C35771">
                  <w:r w:rsidRPr="00FA19FF">
                    <w:fldChar w:fldCharType="begin"/>
                  </w:r>
                  <w:r w:rsidRPr="00FA19FF">
                    <w:instrText xml:space="preserve"> INCLUDEPICTURE "/Users/brigittestone/Library/Group Containers/UBF8T346G9.ms/WebArchiveCopyPasteTempFiles/com.microsoft.Word/eb.jpg" \* MERGEFORMATINET </w:instrText>
                  </w:r>
                  <w:r w:rsidRPr="00FA19FF">
                    <w:fldChar w:fldCharType="separate"/>
                  </w:r>
                  <w:r w:rsidRPr="00FA19FF">
                    <w:rPr>
                      <w:lang w:val="en-GB"/>
                    </w:rPr>
                    <w:fldChar w:fldCharType="end"/>
                  </w:r>
                </w:p>
              </w:tc>
            </w:tr>
          </w:tbl>
          <w:p w14:paraId="045A1580" w14:textId="77777777" w:rsidR="00C35771" w:rsidRPr="00FA19FF" w:rsidRDefault="00C35771" w:rsidP="00C35771"/>
        </w:tc>
      </w:tr>
      <w:tr w:rsidR="00C35771" w:rsidRPr="00FA19FF" w14:paraId="4D1AE864" w14:textId="77777777" w:rsidTr="00FA19FF">
        <w:tc>
          <w:tcPr>
            <w:tcW w:w="0" w:type="auto"/>
            <w:vAlign w:val="center"/>
            <w:hideMark/>
          </w:tcPr>
          <w:p w14:paraId="7EB1C238" w14:textId="77777777" w:rsidR="003E32E7" w:rsidRDefault="003E32E7" w:rsidP="00C35771"/>
          <w:p w14:paraId="470CB224" w14:textId="77777777" w:rsidR="003E32E7" w:rsidRPr="00FA19FF" w:rsidRDefault="003E32E7" w:rsidP="00C35771"/>
        </w:tc>
      </w:tr>
      <w:tr w:rsidR="00C35771" w:rsidRPr="00FA19FF" w14:paraId="18530727" w14:textId="77777777" w:rsidTr="00FA19FF">
        <w:tc>
          <w:tcPr>
            <w:tcW w:w="0" w:type="auto"/>
            <w:tcMar>
              <w:top w:w="150" w:type="dxa"/>
              <w:left w:w="0" w:type="dxa"/>
              <w:bottom w:w="150" w:type="dxa"/>
              <w:right w:w="0" w:type="dxa"/>
            </w:tcMar>
            <w:vAlign w:val="center"/>
            <w:hideMark/>
          </w:tcPr>
          <w:p w14:paraId="1C5231F3" w14:textId="77777777" w:rsidR="00C35771" w:rsidRPr="00FA19FF" w:rsidRDefault="00C35771" w:rsidP="00C35771"/>
        </w:tc>
      </w:tr>
      <w:tr w:rsidR="00C35771" w:rsidRPr="00FA19FF" w14:paraId="7C55719C" w14:textId="77777777" w:rsidTr="00FA19FF">
        <w:tc>
          <w:tcPr>
            <w:tcW w:w="0" w:type="auto"/>
            <w:vAlign w:val="center"/>
            <w:hideMark/>
          </w:tcPr>
          <w:p w14:paraId="4BD51520" w14:textId="77777777" w:rsidR="00C35771" w:rsidRDefault="00A9679D" w:rsidP="006A6FEE">
            <w:bookmarkStart w:id="7" w:name="julie"/>
            <w:bookmarkEnd w:id="7"/>
            <w:r>
              <w:t>Early in the month</w:t>
            </w:r>
            <w:r w:rsidR="00C35771" w:rsidRPr="00FA19FF">
              <w:t xml:space="preserve"> </w:t>
            </w:r>
            <w:r w:rsidR="00C35771" w:rsidRPr="00A9679D">
              <w:rPr>
                <w:b/>
                <w:bCs/>
              </w:rPr>
              <w:t>Short Statured People of Australia (SSPA)</w:t>
            </w:r>
            <w:r w:rsidR="00C35771" w:rsidRPr="00FA19FF">
              <w:t xml:space="preserve"> </w:t>
            </w:r>
            <w:r>
              <w:t xml:space="preserve">held their </w:t>
            </w:r>
            <w:r w:rsidR="00C35771" w:rsidRPr="00FA19FF">
              <w:t>national convention</w:t>
            </w:r>
            <w:r>
              <w:t xml:space="preserve">. </w:t>
            </w:r>
            <w:r w:rsidR="002946FF">
              <w:t xml:space="preserve">During the event, for the first time </w:t>
            </w:r>
            <w:r w:rsidR="00F32C69">
              <w:t>since</w:t>
            </w:r>
            <w:r w:rsidR="002946FF">
              <w:t xml:space="preserve"> 2019</w:t>
            </w:r>
            <w:r w:rsidR="00D368DF">
              <w:t>,</w:t>
            </w:r>
            <w:r w:rsidR="00C35771" w:rsidRPr="00FA19FF">
              <w:t xml:space="preserve"> the </w:t>
            </w:r>
            <w:r w:rsidR="00C35771" w:rsidRPr="005A168C">
              <w:rPr>
                <w:b/>
                <w:bCs/>
              </w:rPr>
              <w:t xml:space="preserve">McHugh-Henderson </w:t>
            </w:r>
            <w:r w:rsidR="005A168C">
              <w:rPr>
                <w:b/>
                <w:bCs/>
              </w:rPr>
              <w:t>A</w:t>
            </w:r>
            <w:r w:rsidR="00C35771" w:rsidRPr="005A168C">
              <w:rPr>
                <w:b/>
                <w:bCs/>
              </w:rPr>
              <w:t>ward</w:t>
            </w:r>
            <w:r w:rsidR="00C35771" w:rsidRPr="00FA19FF">
              <w:t>,</w:t>
            </w:r>
            <w:r w:rsidR="00D368DF">
              <w:t xml:space="preserve"> was </w:t>
            </w:r>
            <w:r w:rsidR="00D33BD3">
              <w:t>awarded</w:t>
            </w:r>
            <w:r w:rsidR="00F32C69">
              <w:t xml:space="preserve"> to </w:t>
            </w:r>
            <w:r w:rsidR="00F32C69" w:rsidRPr="005D739E">
              <w:rPr>
                <w:b/>
                <w:bCs/>
              </w:rPr>
              <w:t>Youth Expert</w:t>
            </w:r>
            <w:r w:rsidR="00F32C69">
              <w:t xml:space="preserve"> Julie Dickson.</w:t>
            </w:r>
            <w:r w:rsidR="00C35771" w:rsidRPr="00FA19FF">
              <w:t xml:space="preserve"> </w:t>
            </w:r>
            <w:r w:rsidR="009C452B">
              <w:t>Named</w:t>
            </w:r>
            <w:r w:rsidR="00C35771" w:rsidRPr="00FA19FF">
              <w:t xml:space="preserve"> after two past chairmen of the association</w:t>
            </w:r>
            <w:r w:rsidR="00B71030">
              <w:t>,</w:t>
            </w:r>
            <w:r w:rsidR="00C35771" w:rsidRPr="00FA19FF">
              <w:t xml:space="preserve"> </w:t>
            </w:r>
            <w:r w:rsidR="009D577E">
              <w:t>the award is</w:t>
            </w:r>
            <w:r w:rsidR="00C35771" w:rsidRPr="00FA19FF">
              <w:t xml:space="preserve"> given to a person of short stature who has made a significant contribution to the development of </w:t>
            </w:r>
            <w:r w:rsidR="00C35771" w:rsidRPr="00FA19FF">
              <w:lastRenderedPageBreak/>
              <w:t>themselves as an individual and to the enhancement of their position in the community at large, which brought credit to themselves and the SSPA. </w:t>
            </w:r>
          </w:p>
          <w:p w14:paraId="13CBA0CE" w14:textId="6FA3BD1A" w:rsidR="005D739E" w:rsidRDefault="005D739E" w:rsidP="006A6FEE">
            <w:r w:rsidRPr="00FA19FF">
              <w:rPr>
                <w:noProof/>
              </w:rPr>
              <w:drawing>
                <wp:anchor distT="0" distB="0" distL="114300" distR="114300" simplePos="0" relativeHeight="251670542" behindDoc="1" locked="0" layoutInCell="1" allowOverlap="1" wp14:anchorId="779A7984" wp14:editId="0BCB55FE">
                  <wp:simplePos x="0" y="0"/>
                  <wp:positionH relativeFrom="column">
                    <wp:posOffset>0</wp:posOffset>
                  </wp:positionH>
                  <wp:positionV relativeFrom="paragraph">
                    <wp:posOffset>278130</wp:posOffset>
                  </wp:positionV>
                  <wp:extent cx="1590040" cy="2118360"/>
                  <wp:effectExtent l="0" t="0" r="0" b="2540"/>
                  <wp:wrapTight wrapText="bothSides">
                    <wp:wrapPolygon edited="0">
                      <wp:start x="0" y="0"/>
                      <wp:lineTo x="0" y="21496"/>
                      <wp:lineTo x="21393" y="21496"/>
                      <wp:lineTo x="21393" y="0"/>
                      <wp:lineTo x="0" y="0"/>
                    </wp:wrapPolygon>
                  </wp:wrapTight>
                  <wp:docPr id="289650792"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50792" name="Picture 66"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0040"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67864" w14:textId="05E4AD5F" w:rsidR="005D739E" w:rsidRPr="00B71E76" w:rsidRDefault="005D739E" w:rsidP="006A6FEE">
            <w:pPr>
              <w:rPr>
                <w:i/>
                <w:iCs/>
              </w:rPr>
            </w:pPr>
            <w:r w:rsidRPr="00B71E76">
              <w:rPr>
                <w:i/>
                <w:iCs/>
              </w:rPr>
              <w:t>Image description: Photo of Julie Dickson holding McHugh Henderson Award trophy.</w:t>
            </w:r>
          </w:p>
        </w:tc>
      </w:tr>
      <w:tr w:rsidR="00C35771" w:rsidRPr="00FA19FF" w14:paraId="15301FA7" w14:textId="77777777" w:rsidTr="00FA19FF">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C35771" w:rsidRPr="00FA19FF" w14:paraId="60F9D29B" w14:textId="77777777">
              <w:trPr>
                <w:jc w:val="center"/>
              </w:trPr>
              <w:tc>
                <w:tcPr>
                  <w:tcW w:w="8400" w:type="dxa"/>
                  <w:vAlign w:val="center"/>
                  <w:hideMark/>
                </w:tcPr>
                <w:p w14:paraId="74F47357" w14:textId="3E056295" w:rsidR="00C35771" w:rsidRPr="00FA19FF" w:rsidRDefault="00C35771" w:rsidP="00C35771">
                  <w:r w:rsidRPr="00FA19FF">
                    <w:fldChar w:fldCharType="begin"/>
                  </w:r>
                  <w:r w:rsidRPr="00FA19FF">
                    <w:instrText xml:space="preserve"> INCLUDEPICTURE "/Users/brigittestone/Library/Group Containers/UBF8T346G9.ms/WebArchiveCopyPasteTempFiles/com.microsoft.Word/Julie%20Dickson%20Oct%20eNews%201.png" \* MERGEFORMATINET </w:instrText>
                  </w:r>
                  <w:r w:rsidRPr="00FA19FF">
                    <w:fldChar w:fldCharType="separate"/>
                  </w:r>
                  <w:r w:rsidRPr="00FA19FF">
                    <w:rPr>
                      <w:lang w:val="en-GB"/>
                    </w:rPr>
                    <w:fldChar w:fldCharType="end"/>
                  </w:r>
                </w:p>
              </w:tc>
            </w:tr>
          </w:tbl>
          <w:p w14:paraId="6B1163D7" w14:textId="77777777" w:rsidR="00C35771" w:rsidRPr="00FA19FF" w:rsidRDefault="00C35771" w:rsidP="00C35771"/>
        </w:tc>
      </w:tr>
      <w:tr w:rsidR="00C35771" w:rsidRPr="00FA19FF" w14:paraId="5B0B91C0" w14:textId="77777777" w:rsidTr="00FA19FF">
        <w:tc>
          <w:tcPr>
            <w:tcW w:w="0" w:type="auto"/>
            <w:vAlign w:val="center"/>
            <w:hideMark/>
          </w:tcPr>
          <w:p w14:paraId="723AF666" w14:textId="5ADB3658" w:rsidR="00C35771" w:rsidRPr="00FA19FF" w:rsidRDefault="00C35771" w:rsidP="00C35771"/>
        </w:tc>
      </w:tr>
    </w:tbl>
    <w:p w14:paraId="04742953" w14:textId="77777777" w:rsidR="00D85D56" w:rsidRPr="00D85D56" w:rsidRDefault="00D85D56" w:rsidP="00D85D56">
      <w:pPr>
        <w:rPr>
          <w:lang w:val="en-GB"/>
        </w:rPr>
      </w:pPr>
    </w:p>
    <w:p w14:paraId="78DB2030" w14:textId="08CF921C" w:rsidR="008C7AE4" w:rsidRDefault="008C7AE4" w:rsidP="008C7AE4">
      <w:pPr>
        <w:pStyle w:val="Heading3"/>
      </w:pPr>
      <w:r>
        <w:t>October 2024</w:t>
      </w:r>
    </w:p>
    <w:p w14:paraId="06B4DA20" w14:textId="1AC579EF" w:rsidR="005A469F" w:rsidRDefault="00681DA5" w:rsidP="00681DA5">
      <w:pPr>
        <w:rPr>
          <w:lang w:val="en-GB"/>
        </w:rPr>
      </w:pPr>
      <w:r w:rsidRPr="00681DA5">
        <w:rPr>
          <w:lang w:val="en-GB"/>
        </w:rPr>
        <w:t xml:space="preserve">As an organisation WDV held </w:t>
      </w:r>
      <w:r w:rsidRPr="00681DA5">
        <w:rPr>
          <w:b/>
          <w:bCs/>
          <w:lang w:val="en-GB"/>
        </w:rPr>
        <w:t>Mental Health First Aid training</w:t>
      </w:r>
      <w:r w:rsidRPr="00681DA5">
        <w:rPr>
          <w:lang w:val="en-GB"/>
        </w:rPr>
        <w:t xml:space="preserve"> facilitated by Grace Backler, Provisional Psychologist and Licensed Mental Health First Aid Instructor. </w:t>
      </w:r>
    </w:p>
    <w:tbl>
      <w:tblPr>
        <w:tblW w:w="5000" w:type="pct"/>
        <w:tblCellMar>
          <w:left w:w="0" w:type="dxa"/>
          <w:right w:w="0" w:type="dxa"/>
        </w:tblCellMar>
        <w:tblLook w:val="04A0" w:firstRow="1" w:lastRow="0" w:firstColumn="1" w:lastColumn="0" w:noHBand="0" w:noVBand="1"/>
      </w:tblPr>
      <w:tblGrid>
        <w:gridCol w:w="9922"/>
      </w:tblGrid>
      <w:tr w:rsidR="00FA19FF" w:rsidRPr="00FA19FF" w14:paraId="2D346992" w14:textId="77777777" w:rsidTr="00FA19FF">
        <w:tc>
          <w:tcPr>
            <w:tcW w:w="0" w:type="auto"/>
            <w:tcMar>
              <w:top w:w="150" w:type="dxa"/>
              <w:left w:w="0" w:type="dxa"/>
              <w:bottom w:w="150" w:type="dxa"/>
              <w:right w:w="0" w:type="dxa"/>
            </w:tcMar>
            <w:vAlign w:val="center"/>
            <w:hideMark/>
          </w:tcPr>
          <w:p w14:paraId="3526D133" w14:textId="77777777" w:rsidR="00FA19FF" w:rsidRPr="00FA19FF" w:rsidRDefault="00FA19FF" w:rsidP="00FA19FF"/>
        </w:tc>
      </w:tr>
      <w:tr w:rsidR="00FA19FF" w:rsidRPr="00FA19FF" w14:paraId="5311E0B8" w14:textId="77777777" w:rsidTr="00FA19FF">
        <w:tc>
          <w:tcPr>
            <w:tcW w:w="0" w:type="auto"/>
            <w:vAlign w:val="center"/>
            <w:hideMark/>
          </w:tcPr>
          <w:p w14:paraId="43673F92" w14:textId="52B87795" w:rsidR="006B2058" w:rsidRDefault="004C7430" w:rsidP="006B2058">
            <w:bookmarkStart w:id="8" w:name="NewStaffatWDV"/>
            <w:bookmarkEnd w:id="8"/>
            <w:r>
              <w:t>Recently</w:t>
            </w:r>
            <w:r w:rsidR="00E36406">
              <w:t xml:space="preserve"> graduating </w:t>
            </w:r>
            <w:r>
              <w:t xml:space="preserve">from </w:t>
            </w:r>
            <w:r w:rsidR="00E36406">
              <w:t xml:space="preserve">the </w:t>
            </w:r>
            <w:r w:rsidR="00E36406" w:rsidRPr="004C7430">
              <w:rPr>
                <w:b/>
                <w:bCs/>
              </w:rPr>
              <w:t>Enabling Young Women Program 2023/24</w:t>
            </w:r>
            <w:r w:rsidR="00306271">
              <w:t xml:space="preserve"> where she </w:t>
            </w:r>
            <w:r w:rsidR="007224E8">
              <w:t>facilitat</w:t>
            </w:r>
            <w:r w:rsidR="00306271">
              <w:t>ed</w:t>
            </w:r>
            <w:r w:rsidR="007224E8">
              <w:t xml:space="preserve"> th</w:t>
            </w:r>
            <w:r w:rsidR="00306271">
              <w:t>e</w:t>
            </w:r>
            <w:r w:rsidR="007224E8">
              <w:t xml:space="preserve"> </w:t>
            </w:r>
            <w:r w:rsidR="004C3878">
              <w:t>graduation panel discussion</w:t>
            </w:r>
            <w:r w:rsidR="0007580F">
              <w:t xml:space="preserve"> and </w:t>
            </w:r>
            <w:r>
              <w:t>fr</w:t>
            </w:r>
            <w:r w:rsidR="00C16DD2">
              <w:t xml:space="preserve">esh from </w:t>
            </w:r>
            <w:r w:rsidR="002C0218">
              <w:t xml:space="preserve">appearing in </w:t>
            </w:r>
            <w:r w:rsidR="002C0218" w:rsidRPr="00C16DD2">
              <w:rPr>
                <w:b/>
                <w:bCs/>
              </w:rPr>
              <w:t>the Enabling Women 10 Year Celebration</w:t>
            </w:r>
            <w:r w:rsidR="002C0218">
              <w:t xml:space="preserve"> video</w:t>
            </w:r>
            <w:r w:rsidR="00763C2C">
              <w:t xml:space="preserve">, </w:t>
            </w:r>
            <w:r w:rsidR="002C0218">
              <w:t>magazine</w:t>
            </w:r>
            <w:r w:rsidR="004B16B3">
              <w:t xml:space="preserve"> and as a </w:t>
            </w:r>
            <w:r w:rsidR="009B65F9">
              <w:t>guest sp</w:t>
            </w:r>
            <w:r w:rsidR="00E759B6">
              <w:t>eaker at the event,</w:t>
            </w:r>
            <w:r w:rsidR="00E36406">
              <w:t xml:space="preserve"> </w:t>
            </w:r>
            <w:r w:rsidR="00154214">
              <w:t>the CIWE team were thrilled to</w:t>
            </w:r>
            <w:r w:rsidR="00CA2D9B">
              <w:t xml:space="preserve"> officially</w:t>
            </w:r>
            <w:r w:rsidR="00154214">
              <w:t xml:space="preserve"> welcome </w:t>
            </w:r>
            <w:r w:rsidR="00FA19FF" w:rsidRPr="003509B7">
              <w:t>Julia Coscolluela</w:t>
            </w:r>
            <w:r w:rsidR="00FA19FF" w:rsidRPr="00FA19FF">
              <w:t> </w:t>
            </w:r>
            <w:r w:rsidR="00941F57">
              <w:t xml:space="preserve">as </w:t>
            </w:r>
            <w:r w:rsidR="00A42511">
              <w:t>co-facilitator for the</w:t>
            </w:r>
            <w:r w:rsidR="009F25E9">
              <w:t xml:space="preserve"> </w:t>
            </w:r>
            <w:r w:rsidR="009F25E9" w:rsidRPr="003509B7">
              <w:rPr>
                <w:b/>
                <w:bCs/>
              </w:rPr>
              <w:t>2024/25</w:t>
            </w:r>
            <w:r w:rsidR="00A42511" w:rsidRPr="003509B7">
              <w:rPr>
                <w:b/>
                <w:bCs/>
              </w:rPr>
              <w:t xml:space="preserve"> </w:t>
            </w:r>
            <w:r w:rsidR="00EE1FF6" w:rsidRPr="003509B7">
              <w:rPr>
                <w:b/>
                <w:bCs/>
              </w:rPr>
              <w:t>Enabling Women Leadership Program</w:t>
            </w:r>
            <w:r w:rsidR="00EE1FF6">
              <w:t xml:space="preserve">. </w:t>
            </w:r>
          </w:p>
          <w:p w14:paraId="03E46745" w14:textId="77777777" w:rsidR="009F25E9" w:rsidRPr="00FA19FF" w:rsidRDefault="009F25E9" w:rsidP="006B2058">
            <w:pPr>
              <w:rPr>
                <w:b/>
                <w:bCs/>
              </w:rPr>
            </w:pPr>
          </w:p>
          <w:p w14:paraId="7E759A68" w14:textId="77777777" w:rsidR="00FA19FF" w:rsidRDefault="00B71040" w:rsidP="00FA19FF">
            <w:r w:rsidRPr="00CF30CF">
              <w:t xml:space="preserve">Also getting their start </w:t>
            </w:r>
            <w:r w:rsidR="005E41DE">
              <w:t>with</w:t>
            </w:r>
            <w:r w:rsidRPr="00CF30CF">
              <w:t xml:space="preserve"> WDV as a</w:t>
            </w:r>
            <w:r>
              <w:rPr>
                <w:b/>
                <w:bCs/>
              </w:rPr>
              <w:t xml:space="preserve"> </w:t>
            </w:r>
            <w:r w:rsidR="00FA19FF" w:rsidRPr="00FA19FF">
              <w:t xml:space="preserve">co-facilitator </w:t>
            </w:r>
            <w:r>
              <w:t>was Ness Davis</w:t>
            </w:r>
            <w:r w:rsidR="00A54892">
              <w:t>. Earlier this year Ness</w:t>
            </w:r>
            <w:r>
              <w:t xml:space="preserve"> </w:t>
            </w:r>
            <w:r w:rsidR="00E05556">
              <w:t>became</w:t>
            </w:r>
            <w:r w:rsidR="00FA19FF" w:rsidRPr="00FA19FF">
              <w:t xml:space="preserve"> a permanent member of the Community Inclusion and Women's Empowerment team as </w:t>
            </w:r>
            <w:r w:rsidR="00FA19FF" w:rsidRPr="00E713BD">
              <w:t>Hub Liaison Officer</w:t>
            </w:r>
            <w:r w:rsidR="00FA19FF" w:rsidRPr="00FA19FF">
              <w:t xml:space="preserve"> for </w:t>
            </w:r>
            <w:r w:rsidR="00CF30CF">
              <w:t>Barwon</w:t>
            </w:r>
            <w:r w:rsidR="00FA19FF" w:rsidRPr="00FA19FF">
              <w:t>.</w:t>
            </w:r>
            <w:r w:rsidR="00EF5CE3">
              <w:t xml:space="preserve"> </w:t>
            </w:r>
            <w:r w:rsidR="004935FB">
              <w:t xml:space="preserve">To support </w:t>
            </w:r>
            <w:r w:rsidR="005C1EC1">
              <w:t>L</w:t>
            </w:r>
            <w:r w:rsidR="00345119">
              <w:t xml:space="preserve">eadership </w:t>
            </w:r>
            <w:r w:rsidR="00D92067">
              <w:t xml:space="preserve">Hub </w:t>
            </w:r>
            <w:r w:rsidR="00345119">
              <w:t xml:space="preserve">Coordinator </w:t>
            </w:r>
            <w:r w:rsidR="00111D63">
              <w:t xml:space="preserve">Sara Franzoni and manager Liz Wright </w:t>
            </w:r>
            <w:r w:rsidR="003A03FC">
              <w:t xml:space="preserve">in </w:t>
            </w:r>
            <w:r w:rsidR="0062507E">
              <w:t xml:space="preserve">facilitating the </w:t>
            </w:r>
            <w:r w:rsidR="00FB75FD" w:rsidRPr="00F746C0">
              <w:rPr>
                <w:b/>
                <w:bCs/>
              </w:rPr>
              <w:t>Bendigo Hub</w:t>
            </w:r>
            <w:r w:rsidR="00FB75FD">
              <w:t>,</w:t>
            </w:r>
            <w:r w:rsidR="009B5F0A">
              <w:t xml:space="preserve"> during this transitional period,</w:t>
            </w:r>
            <w:r w:rsidR="00FB75FD">
              <w:t xml:space="preserve"> Ness </w:t>
            </w:r>
            <w:r w:rsidR="002A022A">
              <w:t>took over</w:t>
            </w:r>
            <w:r w:rsidR="005E41DE">
              <w:t xml:space="preserve"> as Hub </w:t>
            </w:r>
            <w:r w:rsidR="00BC118E">
              <w:t>Liaison</w:t>
            </w:r>
            <w:r w:rsidR="005E41DE">
              <w:t xml:space="preserve"> Officer for both the booming regional locations.</w:t>
            </w:r>
          </w:p>
          <w:p w14:paraId="52718F28" w14:textId="77777777" w:rsidR="00E713BD" w:rsidRDefault="00E713BD" w:rsidP="00E713BD">
            <w:pPr>
              <w:rPr>
                <w:i/>
                <w:iCs/>
              </w:rPr>
            </w:pPr>
          </w:p>
          <w:p w14:paraId="440A1D46" w14:textId="6228147F" w:rsidR="003578EF" w:rsidRPr="00685422" w:rsidRDefault="003578EF" w:rsidP="00E713BD">
            <w:pPr>
              <w:rPr>
                <w:i/>
                <w:iCs/>
              </w:rPr>
            </w:pPr>
            <w:r w:rsidRPr="00FA19FF">
              <w:rPr>
                <w:noProof/>
              </w:rPr>
              <w:lastRenderedPageBreak/>
              <w:drawing>
                <wp:anchor distT="0" distB="0" distL="114300" distR="114300" simplePos="0" relativeHeight="251671566" behindDoc="1" locked="0" layoutInCell="1" allowOverlap="1" wp14:anchorId="1ECD6438" wp14:editId="30FC6D5B">
                  <wp:simplePos x="0" y="0"/>
                  <wp:positionH relativeFrom="column">
                    <wp:posOffset>-3834765</wp:posOffset>
                  </wp:positionH>
                  <wp:positionV relativeFrom="paragraph">
                    <wp:posOffset>-78740</wp:posOffset>
                  </wp:positionV>
                  <wp:extent cx="3729355" cy="2484120"/>
                  <wp:effectExtent l="0" t="0" r="4445" b="5080"/>
                  <wp:wrapTight wrapText="bothSides">
                    <wp:wrapPolygon edited="0">
                      <wp:start x="0" y="0"/>
                      <wp:lineTo x="0" y="21534"/>
                      <wp:lineTo x="21552" y="21534"/>
                      <wp:lineTo x="21552" y="0"/>
                      <wp:lineTo x="0" y="0"/>
                    </wp:wrapPolygon>
                  </wp:wrapTight>
                  <wp:docPr id="859803652"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03652" name="Picture 45"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9355"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422">
              <w:rPr>
                <w:i/>
                <w:iCs/>
              </w:rPr>
              <w:t>Image description: Photo of Julia receiving her Enabling Young Women Graduation Certificate from Statewide 23/24 Co-facilitator, Ness. They stand in front of a WDV vertical banner. They are both smiling.</w:t>
            </w:r>
          </w:p>
        </w:tc>
      </w:tr>
      <w:tr w:rsidR="00FA19FF" w:rsidRPr="00FA19FF" w14:paraId="6E10161D" w14:textId="77777777" w:rsidTr="00FA19FF">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FA19FF" w:rsidRPr="00FA19FF" w14:paraId="03920F66" w14:textId="77777777">
              <w:trPr>
                <w:jc w:val="center"/>
              </w:trPr>
              <w:tc>
                <w:tcPr>
                  <w:tcW w:w="8400" w:type="dxa"/>
                  <w:vAlign w:val="center"/>
                  <w:hideMark/>
                </w:tcPr>
                <w:p w14:paraId="6FE6C7F6" w14:textId="10031ACE" w:rsidR="00FA19FF" w:rsidRPr="00FA19FF" w:rsidRDefault="00FA19FF" w:rsidP="00FA19FF">
                  <w:r w:rsidRPr="00FA19FF">
                    <w:fldChar w:fldCharType="begin"/>
                  </w:r>
                  <w:r w:rsidRPr="00FA19FF">
                    <w:instrText xml:space="preserve"> INCLUDEPICTURE "/Users/brigittestone/Library/Group Containers/UBF8T346G9.ms/WebArchiveCopyPasteTempFiles/com.microsoft.Word/WDV-81.jpg" \* MERGEFORMATINET </w:instrText>
                  </w:r>
                  <w:r w:rsidRPr="00FA19FF">
                    <w:fldChar w:fldCharType="separate"/>
                  </w:r>
                  <w:r w:rsidRPr="00FA19FF">
                    <w:rPr>
                      <w:lang w:val="en-GB"/>
                    </w:rPr>
                    <w:fldChar w:fldCharType="end"/>
                  </w:r>
                </w:p>
              </w:tc>
            </w:tr>
          </w:tbl>
          <w:p w14:paraId="1565663E" w14:textId="77777777" w:rsidR="00FA19FF" w:rsidRPr="00FA19FF" w:rsidRDefault="00FA19FF" w:rsidP="00FA19FF"/>
        </w:tc>
      </w:tr>
      <w:tr w:rsidR="00FA19FF" w:rsidRPr="00FA19FF" w14:paraId="346BD030" w14:textId="77777777" w:rsidTr="00FA19FF">
        <w:tc>
          <w:tcPr>
            <w:tcW w:w="0" w:type="auto"/>
            <w:vAlign w:val="center"/>
            <w:hideMark/>
          </w:tcPr>
          <w:p w14:paraId="41B3647C" w14:textId="77777777" w:rsidR="00210FB6" w:rsidRDefault="00210FB6" w:rsidP="00FA19FF"/>
          <w:p w14:paraId="122F544B" w14:textId="582ECF47" w:rsidR="0039394D" w:rsidRDefault="00210FB6" w:rsidP="00156A2E">
            <w:r>
              <w:t xml:space="preserve">This year has been </w:t>
            </w:r>
            <w:r w:rsidR="002172D8">
              <w:t xml:space="preserve">a great </w:t>
            </w:r>
            <w:r w:rsidR="00963D12">
              <w:t>one for collaboration across WDV team</w:t>
            </w:r>
            <w:r w:rsidR="003578EF">
              <w:t>s</w:t>
            </w:r>
            <w:r w:rsidR="00963D12">
              <w:t>.</w:t>
            </w:r>
            <w:r w:rsidR="00402D8F">
              <w:t xml:space="preserve"> </w:t>
            </w:r>
            <w:r w:rsidR="00FA4439">
              <w:t>H</w:t>
            </w:r>
            <w:r w:rsidR="00CD0423">
              <w:t>ighlight</w:t>
            </w:r>
            <w:r w:rsidR="00FA4439">
              <w:t>ed</w:t>
            </w:r>
            <w:r w:rsidR="00CD0423">
              <w:t xml:space="preserve"> </w:t>
            </w:r>
            <w:r w:rsidR="00E00055">
              <w:t xml:space="preserve">this month when </w:t>
            </w:r>
            <w:r w:rsidR="00163F5C">
              <w:t>t</w:t>
            </w:r>
            <w:r w:rsidR="001502D2">
              <w:t xml:space="preserve">he </w:t>
            </w:r>
            <w:r w:rsidR="001502D2" w:rsidRPr="00163F5C">
              <w:rPr>
                <w:b/>
                <w:bCs/>
              </w:rPr>
              <w:t xml:space="preserve">Bendigo </w:t>
            </w:r>
            <w:r w:rsidR="007E0999" w:rsidRPr="00163F5C">
              <w:rPr>
                <w:b/>
                <w:bCs/>
              </w:rPr>
              <w:t>Hub</w:t>
            </w:r>
            <w:r w:rsidR="007E0999">
              <w:t xml:space="preserve"> </w:t>
            </w:r>
            <w:r w:rsidR="00CD0423">
              <w:t xml:space="preserve">welcomed </w:t>
            </w:r>
            <w:r w:rsidR="0099301C">
              <w:t>WDV</w:t>
            </w:r>
            <w:r w:rsidR="00163F5C">
              <w:t>’</w:t>
            </w:r>
            <w:r w:rsidR="0099301C">
              <w:t xml:space="preserve">s Gender and Disability Training Coordinator, Katie Gomes who </w:t>
            </w:r>
            <w:r w:rsidR="00D43E9E" w:rsidRPr="00B07572">
              <w:t xml:space="preserve">presented on the </w:t>
            </w:r>
            <w:r w:rsidR="00B94D3F">
              <w:t xml:space="preserve">topical issue of </w:t>
            </w:r>
            <w:r w:rsidR="00D43E9E" w:rsidRPr="00D43E9E">
              <w:rPr>
                <w:b/>
                <w:bCs/>
              </w:rPr>
              <w:t>Misidentification of Perpetrators</w:t>
            </w:r>
            <w:r w:rsidR="00D43E9E" w:rsidRPr="00B07572">
              <w:t xml:space="preserve"> at the Bendigo Hub meeting.</w:t>
            </w:r>
            <w:r w:rsidR="00B87C24">
              <w:t xml:space="preserve"> </w:t>
            </w:r>
            <w:r w:rsidR="0039394D">
              <w:t>H</w:t>
            </w:r>
            <w:r w:rsidR="00D43E9E" w:rsidRPr="00B07572">
              <w:t xml:space="preserve">eld at </w:t>
            </w:r>
            <w:r w:rsidR="0039394D">
              <w:t xml:space="preserve">hub partner, the </w:t>
            </w:r>
            <w:r w:rsidR="00D43E9E" w:rsidRPr="00FA4439">
              <w:rPr>
                <w:b/>
                <w:bCs/>
              </w:rPr>
              <w:t>Centre For Non-Violence</w:t>
            </w:r>
            <w:r w:rsidR="00D43E9E" w:rsidRPr="00B07572">
              <w:t xml:space="preserve"> (CNV), </w:t>
            </w:r>
            <w:r w:rsidR="00685D16">
              <w:t>the</w:t>
            </w:r>
            <w:r w:rsidR="00091A7D">
              <w:t xml:space="preserve"> </w:t>
            </w:r>
            <w:r w:rsidR="0039394D">
              <w:t>He</w:t>
            </w:r>
            <w:r w:rsidR="0039394D" w:rsidRPr="00B07572">
              <w:t>ad of Strategy &amp; Impact</w:t>
            </w:r>
            <w:r w:rsidR="00685D16">
              <w:t xml:space="preserve"> </w:t>
            </w:r>
            <w:r w:rsidR="00D43E9E" w:rsidRPr="00B07572">
              <w:t xml:space="preserve">Robyn Trainor, joined </w:t>
            </w:r>
            <w:r w:rsidR="00091A7D">
              <w:t>the</w:t>
            </w:r>
            <w:r w:rsidR="00D43E9E" w:rsidRPr="00B07572">
              <w:t xml:space="preserve"> meeting and contributed information and resources for the group.</w:t>
            </w:r>
          </w:p>
          <w:p w14:paraId="65F51FE0" w14:textId="77777777" w:rsidR="0039394D" w:rsidRPr="0002084E" w:rsidRDefault="0039394D" w:rsidP="00D43E9E"/>
          <w:p w14:paraId="085E37D3" w14:textId="7C059A4F" w:rsidR="0002084E" w:rsidRPr="0002084E" w:rsidRDefault="00D11457" w:rsidP="00881BBF">
            <w:r>
              <w:t xml:space="preserve">Held on </w:t>
            </w:r>
            <w:r w:rsidRPr="0002084E">
              <w:t xml:space="preserve">October </w:t>
            </w:r>
            <w:r>
              <w:t xml:space="preserve">25, </w:t>
            </w:r>
            <w:r w:rsidR="0002084E" w:rsidRPr="008E2743">
              <w:rPr>
                <w:b/>
                <w:bCs/>
              </w:rPr>
              <w:t>International Dwarfism Awareness Day</w:t>
            </w:r>
            <w:r>
              <w:t>,</w:t>
            </w:r>
            <w:r w:rsidR="0002084E" w:rsidRPr="0002084E">
              <w:t xml:space="preserve"> is a day to celebrate dwarfism (also known as short stature) and to raise awareness to stop the negative stigma.</w:t>
            </w:r>
            <w:r w:rsidR="002E7312">
              <w:t xml:space="preserve"> </w:t>
            </w:r>
            <w:r w:rsidR="00D821BA">
              <w:t xml:space="preserve">As a </w:t>
            </w:r>
            <w:r w:rsidR="00E456DA">
              <w:t>proud advocate for the community</w:t>
            </w:r>
            <w:r w:rsidR="00D1110A">
              <w:t xml:space="preserve">, Youth Expert </w:t>
            </w:r>
            <w:r w:rsidR="00B8391B">
              <w:t xml:space="preserve">Julie Dickson </w:t>
            </w:r>
            <w:r w:rsidR="00AA5715">
              <w:t xml:space="preserve">shared </w:t>
            </w:r>
            <w:r w:rsidR="00881BBF" w:rsidRPr="00881BBF">
              <w:rPr>
                <w:b/>
                <w:bCs/>
              </w:rPr>
              <w:t>5 facts about</w:t>
            </w:r>
            <w:r w:rsidR="0002084E" w:rsidRPr="00881BBF">
              <w:rPr>
                <w:b/>
                <w:bCs/>
              </w:rPr>
              <w:t xml:space="preserve"> dwarfism</w:t>
            </w:r>
            <w:r w:rsidR="00881BBF">
              <w:t>.</w:t>
            </w:r>
          </w:p>
          <w:p w14:paraId="219055AC" w14:textId="03DBC9B3" w:rsidR="0002084E" w:rsidRPr="0002084E" w:rsidRDefault="0002084E" w:rsidP="0002084E">
            <w:r w:rsidRPr="0002084E">
              <w:t> </w:t>
            </w:r>
            <w:hyperlink r:id="rId41" w:history="1">
              <w:r w:rsidR="008E2743" w:rsidRPr="00E260C2">
                <w:rPr>
                  <w:rStyle w:val="Hyperlink"/>
                  <w:shd w:val="clear" w:color="auto" w:fill="EBC6EC" w:themeFill="accent1" w:themeFillTint="33"/>
                </w:rPr>
                <w:t>Read 5 Facts About Dwarfism</w:t>
              </w:r>
            </w:hyperlink>
            <w:r w:rsidR="008E2743">
              <w:t xml:space="preserve"> </w:t>
            </w:r>
          </w:p>
          <w:p w14:paraId="7A2D3C36" w14:textId="77777777" w:rsidR="0002084E" w:rsidRPr="00FA19FF" w:rsidRDefault="0002084E" w:rsidP="00881BBF"/>
        </w:tc>
      </w:tr>
    </w:tbl>
    <w:p w14:paraId="4C70E31B" w14:textId="77777777" w:rsidR="00D43E9E" w:rsidRPr="00D85D56" w:rsidRDefault="00D43E9E" w:rsidP="00D85D56">
      <w:pPr>
        <w:rPr>
          <w:lang w:val="en-GB"/>
        </w:rPr>
      </w:pPr>
    </w:p>
    <w:p w14:paraId="7ADAB8D8" w14:textId="1E24DEDE" w:rsidR="008C7AE4" w:rsidRDefault="008C7AE4" w:rsidP="008C7AE4">
      <w:pPr>
        <w:pStyle w:val="Heading3"/>
      </w:pPr>
      <w:r>
        <w:t>November 2024</w:t>
      </w:r>
    </w:p>
    <w:p w14:paraId="555E8883" w14:textId="454EB5D7" w:rsidR="00231B9E" w:rsidRDefault="00F526A9" w:rsidP="00D85D56">
      <w:r w:rsidRPr="00F526A9">
        <w:t>WDV held its </w:t>
      </w:r>
      <w:r w:rsidR="00CE1974" w:rsidRPr="00E260C2">
        <w:rPr>
          <w:b/>
          <w:bCs/>
        </w:rPr>
        <w:t xml:space="preserve">Annual </w:t>
      </w:r>
      <w:r w:rsidRPr="00E260C2">
        <w:rPr>
          <w:b/>
          <w:bCs/>
        </w:rPr>
        <w:t>G</w:t>
      </w:r>
      <w:r w:rsidR="00CE1974" w:rsidRPr="00E260C2">
        <w:rPr>
          <w:b/>
          <w:bCs/>
        </w:rPr>
        <w:t xml:space="preserve">eneral </w:t>
      </w:r>
      <w:r w:rsidRPr="00E260C2">
        <w:rPr>
          <w:b/>
          <w:bCs/>
        </w:rPr>
        <w:t>M</w:t>
      </w:r>
      <w:r w:rsidR="00CE1974" w:rsidRPr="00E260C2">
        <w:rPr>
          <w:b/>
          <w:bCs/>
        </w:rPr>
        <w:t>eeting</w:t>
      </w:r>
      <w:r w:rsidRPr="00F526A9">
        <w:t xml:space="preserve"> </w:t>
      </w:r>
      <w:r w:rsidR="00A44486">
        <w:t xml:space="preserve">and appointed new board members. </w:t>
      </w:r>
      <w:r w:rsidR="00405E7A">
        <w:t>T</w:t>
      </w:r>
      <w:r w:rsidR="007E22DC">
        <w:t xml:space="preserve">here was a strong focus on </w:t>
      </w:r>
      <w:r w:rsidR="00231B9E">
        <w:t xml:space="preserve">the </w:t>
      </w:r>
      <w:r w:rsidR="003D5CF8">
        <w:t>importance</w:t>
      </w:r>
      <w:r w:rsidR="00231B9E">
        <w:t xml:space="preserve"> of community inclusion in the </w:t>
      </w:r>
      <w:r w:rsidR="005979BF">
        <w:t>empowerment</w:t>
      </w:r>
      <w:r w:rsidR="00231B9E">
        <w:t xml:space="preserve"> of women </w:t>
      </w:r>
      <w:r w:rsidR="005979BF">
        <w:t>and</w:t>
      </w:r>
      <w:r w:rsidR="00231B9E">
        <w:t xml:space="preserve"> non-binary people with </w:t>
      </w:r>
      <w:r w:rsidR="005979BF">
        <w:t>disabilities</w:t>
      </w:r>
      <w:r w:rsidR="000E0001">
        <w:t xml:space="preserve">. </w:t>
      </w:r>
    </w:p>
    <w:p w14:paraId="3E22D5C4" w14:textId="77777777" w:rsidR="00C815A1" w:rsidRDefault="00C815A1" w:rsidP="00D85D56"/>
    <w:p w14:paraId="283EF7A3" w14:textId="77777777" w:rsidR="00C815A1" w:rsidRDefault="00C815A1" w:rsidP="00D85D56">
      <w:pPr>
        <w:rPr>
          <w:lang w:val="en-GB"/>
        </w:rPr>
      </w:pPr>
    </w:p>
    <w:p w14:paraId="3934D3EF" w14:textId="76987C47" w:rsidR="00D85D56" w:rsidRDefault="00D85D56" w:rsidP="00D85D56">
      <w:pPr>
        <w:rPr>
          <w:b/>
          <w:bCs/>
          <w:lang w:val="en-GB"/>
        </w:rPr>
      </w:pPr>
      <w:r w:rsidRPr="00490DF3">
        <w:rPr>
          <w:b/>
          <w:bCs/>
          <w:lang w:val="en-GB"/>
        </w:rPr>
        <w:lastRenderedPageBreak/>
        <w:t>Enabling Women Summer 24/25</w:t>
      </w:r>
      <w:r w:rsidR="00490DF3">
        <w:rPr>
          <w:b/>
          <w:bCs/>
          <w:lang w:val="en-GB"/>
        </w:rPr>
        <w:t xml:space="preserve"> </w:t>
      </w:r>
      <w:r w:rsidR="00490DF3" w:rsidRPr="00A12778">
        <w:rPr>
          <w:lang w:val="en-GB"/>
        </w:rPr>
        <w:t xml:space="preserve">launched with a </w:t>
      </w:r>
      <w:r w:rsidR="00A12778" w:rsidRPr="00A12778">
        <w:rPr>
          <w:lang w:val="en-GB"/>
        </w:rPr>
        <w:t xml:space="preserve">Program high 14 </w:t>
      </w:r>
      <w:r w:rsidR="00E01D6D" w:rsidRPr="00A12778">
        <w:rPr>
          <w:lang w:val="en-GB"/>
        </w:rPr>
        <w:t>participants</w:t>
      </w:r>
      <w:r w:rsidR="00A12778" w:rsidRPr="00A12778">
        <w:rPr>
          <w:lang w:val="en-GB"/>
        </w:rPr>
        <w:t>.</w:t>
      </w:r>
      <w:r w:rsidR="00ED60BD">
        <w:rPr>
          <w:lang w:val="en-GB"/>
        </w:rPr>
        <w:t xml:space="preserve"> </w:t>
      </w:r>
      <w:r w:rsidR="00F131D3">
        <w:rPr>
          <w:lang w:val="en-GB"/>
        </w:rPr>
        <w:t xml:space="preserve">The group </w:t>
      </w:r>
      <w:r w:rsidR="002A002B">
        <w:rPr>
          <w:lang w:val="en-GB"/>
        </w:rPr>
        <w:t>took</w:t>
      </w:r>
      <w:r w:rsidR="00F131D3">
        <w:rPr>
          <w:lang w:val="en-GB"/>
        </w:rPr>
        <w:t xml:space="preserve"> a break over the holidays and return in the new year. Good luck to all!</w:t>
      </w:r>
      <w:r w:rsidR="00A12778">
        <w:rPr>
          <w:b/>
          <w:bCs/>
          <w:lang w:val="en-GB"/>
        </w:rPr>
        <w:t xml:space="preserve"> </w:t>
      </w:r>
    </w:p>
    <w:p w14:paraId="03BE4A97" w14:textId="77777777" w:rsidR="00A12778" w:rsidRPr="00490DF3" w:rsidRDefault="00A12778" w:rsidP="00D85D56">
      <w:pPr>
        <w:rPr>
          <w:b/>
          <w:bCs/>
          <w:lang w:val="en-GB"/>
        </w:rPr>
      </w:pPr>
    </w:p>
    <w:p w14:paraId="63ABD6AA" w14:textId="633DE8F2" w:rsidR="00616227" w:rsidRDefault="00764DC3" w:rsidP="00D85D56">
      <w:pPr>
        <w:rPr>
          <w:lang w:val="en-GB"/>
        </w:rPr>
      </w:pPr>
      <w:r>
        <w:rPr>
          <w:lang w:val="en-GB"/>
        </w:rPr>
        <w:t xml:space="preserve">The </w:t>
      </w:r>
      <w:r w:rsidR="00616227" w:rsidRPr="00ED355E">
        <w:rPr>
          <w:b/>
          <w:bCs/>
          <w:lang w:val="en-GB"/>
        </w:rPr>
        <w:t>Youth Experts</w:t>
      </w:r>
      <w:r w:rsidRPr="00ED355E">
        <w:rPr>
          <w:b/>
          <w:bCs/>
          <w:lang w:val="en-GB"/>
        </w:rPr>
        <w:t xml:space="preserve"> by Experience</w:t>
      </w:r>
      <w:r w:rsidR="00616227">
        <w:rPr>
          <w:lang w:val="en-GB"/>
        </w:rPr>
        <w:t xml:space="preserve"> </w:t>
      </w:r>
      <w:r>
        <w:rPr>
          <w:lang w:val="en-GB"/>
        </w:rPr>
        <w:t xml:space="preserve">group </w:t>
      </w:r>
      <w:r w:rsidR="00616227">
        <w:rPr>
          <w:lang w:val="en-GB"/>
        </w:rPr>
        <w:t>welcome</w:t>
      </w:r>
      <w:r w:rsidR="009A50C2">
        <w:rPr>
          <w:lang w:val="en-GB"/>
        </w:rPr>
        <w:t>d</w:t>
      </w:r>
      <w:r w:rsidR="00616227">
        <w:rPr>
          <w:lang w:val="en-GB"/>
        </w:rPr>
        <w:t xml:space="preserve"> new members </w:t>
      </w:r>
      <w:r w:rsidR="00005ECF">
        <w:rPr>
          <w:lang w:val="en-GB"/>
        </w:rPr>
        <w:t xml:space="preserve">Frankie and </w:t>
      </w:r>
      <w:r w:rsidR="001C5769">
        <w:rPr>
          <w:lang w:val="en-GB"/>
        </w:rPr>
        <w:t xml:space="preserve">Teagan. </w:t>
      </w:r>
      <w:r w:rsidR="001E78EE">
        <w:rPr>
          <w:lang w:val="en-GB"/>
        </w:rPr>
        <w:t xml:space="preserve">They will join Husna, Emma, Julie and Bella in addressing </w:t>
      </w:r>
      <w:r w:rsidR="00AA19E9">
        <w:rPr>
          <w:lang w:val="en-GB"/>
        </w:rPr>
        <w:t xml:space="preserve">issues and creating resources </w:t>
      </w:r>
      <w:r>
        <w:rPr>
          <w:lang w:val="en-GB"/>
        </w:rPr>
        <w:t xml:space="preserve">unique to the experiences of young women and non-binary people with disabilities in Victoria. </w:t>
      </w:r>
    </w:p>
    <w:p w14:paraId="32B9FC08" w14:textId="77777777" w:rsidR="004F29CE" w:rsidRDefault="004F29CE" w:rsidP="00D85D56">
      <w:pPr>
        <w:rPr>
          <w:lang w:val="en-GB"/>
        </w:rPr>
      </w:pPr>
    </w:p>
    <w:p w14:paraId="0175A63F" w14:textId="68DC5F61" w:rsidR="00CE54D9" w:rsidRDefault="00767D9A" w:rsidP="00D85D56">
      <w:pPr>
        <w:rPr>
          <w:lang w:val="en-GB"/>
        </w:rPr>
      </w:pPr>
      <w:r>
        <w:rPr>
          <w:lang w:val="en-GB"/>
        </w:rPr>
        <w:t>Consulting with WDV’s Senior Policy</w:t>
      </w:r>
      <w:r w:rsidR="00F0369D">
        <w:rPr>
          <w:lang w:val="en-GB"/>
        </w:rPr>
        <w:t xml:space="preserve"> and Research Officer,</w:t>
      </w:r>
      <w:r>
        <w:rPr>
          <w:lang w:val="en-GB"/>
        </w:rPr>
        <w:t xml:space="preserve"> </w:t>
      </w:r>
      <w:r w:rsidR="00F0369D">
        <w:rPr>
          <w:lang w:val="en-GB"/>
        </w:rPr>
        <w:t>t</w:t>
      </w:r>
      <w:r w:rsidR="0031149A">
        <w:rPr>
          <w:lang w:val="en-GB"/>
        </w:rPr>
        <w:t xml:space="preserve">he </w:t>
      </w:r>
      <w:r w:rsidR="001A6471" w:rsidRPr="000E7965">
        <w:rPr>
          <w:b/>
          <w:bCs/>
          <w:lang w:val="en-GB"/>
        </w:rPr>
        <w:t>Youth Experts</w:t>
      </w:r>
      <w:r w:rsidR="001A6471">
        <w:rPr>
          <w:lang w:val="en-GB"/>
        </w:rPr>
        <w:t xml:space="preserve"> </w:t>
      </w:r>
      <w:r w:rsidR="00F0369D">
        <w:rPr>
          <w:lang w:val="en-GB"/>
        </w:rPr>
        <w:t xml:space="preserve">made a submission </w:t>
      </w:r>
      <w:r w:rsidR="00F0369D" w:rsidRPr="00F0369D">
        <w:rPr>
          <w:lang w:val="en-GB"/>
        </w:rPr>
        <w:t xml:space="preserve">to the </w:t>
      </w:r>
      <w:r w:rsidR="00F0369D" w:rsidRPr="00F0369D">
        <w:rPr>
          <w:b/>
          <w:bCs/>
          <w:lang w:val="en-GB"/>
        </w:rPr>
        <w:t>Victorian Government’s Inquiry into Proposed Changes to Social Media Age Limits</w:t>
      </w:r>
      <w:r w:rsidR="00F0369D" w:rsidRPr="00F0369D">
        <w:rPr>
          <w:lang w:val="en-GB"/>
        </w:rPr>
        <w:t xml:space="preserve">. </w:t>
      </w:r>
    </w:p>
    <w:p w14:paraId="06DF2C1A" w14:textId="06E8730E" w:rsidR="007600B3" w:rsidRDefault="007600B3" w:rsidP="00D85D56">
      <w:pPr>
        <w:rPr>
          <w:lang w:val="en-GB"/>
        </w:rPr>
      </w:pPr>
      <w:hyperlink r:id="rId42" w:history="1">
        <w:r w:rsidRPr="004456B1">
          <w:rPr>
            <w:rStyle w:val="Hyperlink"/>
            <w:lang w:val="en-GB"/>
          </w:rPr>
          <w:t xml:space="preserve">Read the Youth Experts Submission </w:t>
        </w:r>
        <w:r w:rsidR="0046183F" w:rsidRPr="004456B1">
          <w:rPr>
            <w:rStyle w:val="Hyperlink"/>
            <w:lang w:val="en-GB"/>
          </w:rPr>
          <w:t>to the Victorian Government’s Inquiry into Proposed Changes to Social Media Age Limits</w:t>
        </w:r>
      </w:hyperlink>
    </w:p>
    <w:p w14:paraId="7BCD523F" w14:textId="77777777" w:rsidR="0002084E" w:rsidRPr="0002084E" w:rsidRDefault="0002084E" w:rsidP="0002084E"/>
    <w:p w14:paraId="1B890A7D" w14:textId="26A18498" w:rsidR="00FC1771" w:rsidRPr="009061D2" w:rsidRDefault="00276A4F" w:rsidP="0002084E">
      <w:r>
        <w:t>From</w:t>
      </w:r>
      <w:r w:rsidRPr="00276A4F">
        <w:t> November 25 to December 10</w:t>
      </w:r>
      <w:r>
        <w:t xml:space="preserve"> each year</w:t>
      </w:r>
      <w:r w:rsidRPr="00276A4F">
        <w:t xml:space="preserve"> the world observes the </w:t>
      </w:r>
      <w:r w:rsidRPr="00C613BB">
        <w:rPr>
          <w:b/>
          <w:bCs/>
        </w:rPr>
        <w:t>16 Days of Activism Against Gender-Based Violence</w:t>
      </w:r>
      <w:r w:rsidRPr="00276A4F">
        <w:t>, a campaign that aims to raise awareness and mobilize action to end all forms of violence against women and girls.</w:t>
      </w:r>
      <w:r w:rsidRPr="00276A4F">
        <w:rPr>
          <w:b/>
          <w:bCs/>
        </w:rPr>
        <w:t xml:space="preserve"> </w:t>
      </w:r>
      <w:r w:rsidR="00037A41">
        <w:t>W</w:t>
      </w:r>
      <w:r w:rsidR="00FC1771" w:rsidRPr="0002084E">
        <w:t>omen and gender diverse people with disabilities, experience high rates of discrimination, violence and abuse. </w:t>
      </w:r>
      <w:r w:rsidR="00F42213">
        <w:t>To raise awareness</w:t>
      </w:r>
      <w:r w:rsidR="00FC1771" w:rsidRPr="0002084E">
        <w:t xml:space="preserve"> </w:t>
      </w:r>
      <w:r w:rsidR="00D275DC">
        <w:t xml:space="preserve">and the voices of women </w:t>
      </w:r>
      <w:r w:rsidR="00163EFA">
        <w:t xml:space="preserve">and gender diverse people with disability, </w:t>
      </w:r>
      <w:r w:rsidR="00FC1771" w:rsidRPr="00986ECB">
        <w:rPr>
          <w:b/>
          <w:bCs/>
        </w:rPr>
        <w:t xml:space="preserve">Respect Victoria </w:t>
      </w:r>
      <w:r w:rsidR="00FC1771" w:rsidRPr="0002084E">
        <w:t xml:space="preserve">partnered with Women with Disabilities Victoria </w:t>
      </w:r>
      <w:r w:rsidR="00163EFA">
        <w:t xml:space="preserve">in a new </w:t>
      </w:r>
      <w:r w:rsidR="00FD34DF">
        <w:t>campaign</w:t>
      </w:r>
      <w:r w:rsidR="00FC1771" w:rsidRPr="0002084E">
        <w:t>.</w:t>
      </w:r>
      <w:r w:rsidR="00163EFA">
        <w:t xml:space="preserve"> The impactful video series </w:t>
      </w:r>
      <w:r w:rsidR="00FD34DF">
        <w:t>features</w:t>
      </w:r>
      <w:r w:rsidR="005E243C">
        <w:t xml:space="preserve"> </w:t>
      </w:r>
      <w:r w:rsidR="008C21F8">
        <w:t xml:space="preserve">interviews with several </w:t>
      </w:r>
      <w:r w:rsidR="00BC2B0B">
        <w:t xml:space="preserve">powerful women and non-binary </w:t>
      </w:r>
      <w:r w:rsidR="00FD34DF">
        <w:t>people</w:t>
      </w:r>
      <w:r w:rsidR="00BC2B0B">
        <w:t xml:space="preserve"> with disability. Among them </w:t>
      </w:r>
      <w:r w:rsidR="00166FD7" w:rsidRPr="00AB3F82">
        <w:rPr>
          <w:b/>
          <w:bCs/>
        </w:rPr>
        <w:t xml:space="preserve">Youth Expert </w:t>
      </w:r>
      <w:r w:rsidR="00BC2B0B">
        <w:t>Bella Fantasi</w:t>
      </w:r>
      <w:r w:rsidR="00A108D4">
        <w:t xml:space="preserve">a and </w:t>
      </w:r>
      <w:r w:rsidR="006B21C2">
        <w:t xml:space="preserve">fellow </w:t>
      </w:r>
      <w:r w:rsidR="006B21C2" w:rsidRPr="00AB3F82">
        <w:rPr>
          <w:b/>
          <w:bCs/>
        </w:rPr>
        <w:t>Enabling</w:t>
      </w:r>
      <w:r w:rsidR="00A108D4" w:rsidRPr="00AB3F82">
        <w:rPr>
          <w:b/>
          <w:bCs/>
        </w:rPr>
        <w:t xml:space="preserve"> Women</w:t>
      </w:r>
      <w:r w:rsidR="00A108D4">
        <w:t xml:space="preserve"> </w:t>
      </w:r>
      <w:r w:rsidR="006B21C2">
        <w:t xml:space="preserve">alum </w:t>
      </w:r>
      <w:r w:rsidR="00C613BB">
        <w:t xml:space="preserve">Steph and Marie. </w:t>
      </w:r>
    </w:p>
    <w:p w14:paraId="65BCAE86" w14:textId="1DDEB815" w:rsidR="00FC1771" w:rsidRDefault="009061D2" w:rsidP="0002084E">
      <w:pPr>
        <w:rPr>
          <w:b/>
          <w:bCs/>
        </w:rPr>
      </w:pPr>
      <w:hyperlink r:id="rId43" w:history="1">
        <w:r w:rsidRPr="009061D2">
          <w:rPr>
            <w:rStyle w:val="Hyperlink"/>
            <w:b/>
            <w:bCs/>
          </w:rPr>
          <w:t>M</w:t>
        </w:r>
        <w:r w:rsidR="00A94C2D" w:rsidRPr="009061D2">
          <w:rPr>
            <w:rStyle w:val="Hyperlink"/>
            <w:b/>
            <w:bCs/>
          </w:rPr>
          <w:t xml:space="preserve">ore about </w:t>
        </w:r>
        <w:r w:rsidR="001C4C30" w:rsidRPr="009061D2">
          <w:rPr>
            <w:rStyle w:val="Hyperlink"/>
            <w:b/>
            <w:bCs/>
          </w:rPr>
          <w:t>Agency, Access</w:t>
        </w:r>
        <w:r w:rsidRPr="009061D2">
          <w:rPr>
            <w:rStyle w:val="Hyperlink"/>
            <w:b/>
            <w:bCs/>
          </w:rPr>
          <w:t>, Action</w:t>
        </w:r>
      </w:hyperlink>
    </w:p>
    <w:p w14:paraId="783ED170" w14:textId="77777777" w:rsidR="00D85D56" w:rsidRDefault="00D85D56" w:rsidP="008C7AE4">
      <w:pPr>
        <w:pStyle w:val="Heading3"/>
      </w:pPr>
    </w:p>
    <w:tbl>
      <w:tblPr>
        <w:tblW w:w="5000" w:type="pct"/>
        <w:tblCellMar>
          <w:left w:w="0" w:type="dxa"/>
          <w:right w:w="0" w:type="dxa"/>
        </w:tblCellMar>
        <w:tblLook w:val="04A0" w:firstRow="1" w:lastRow="0" w:firstColumn="1" w:lastColumn="0" w:noHBand="0" w:noVBand="1"/>
      </w:tblPr>
      <w:tblGrid>
        <w:gridCol w:w="9922"/>
      </w:tblGrid>
      <w:tr w:rsidR="00B076AB" w:rsidRPr="00B07572" w14:paraId="54365870" w14:textId="77777777" w:rsidTr="000F2343">
        <w:tc>
          <w:tcPr>
            <w:tcW w:w="0" w:type="auto"/>
            <w:vAlign w:val="center"/>
            <w:hideMark/>
          </w:tcPr>
          <w:p w14:paraId="0E731623" w14:textId="162646BE" w:rsidR="00B076AB" w:rsidRPr="00B07572" w:rsidRDefault="00B076AB" w:rsidP="000F2343">
            <w:r w:rsidRPr="00B07572">
              <w:t xml:space="preserve">Melissa Jolley, Women’s Health Project Officer at WDV completed her first free cervical and bowel cancer screening educational workshop at </w:t>
            </w:r>
            <w:r>
              <w:t>the</w:t>
            </w:r>
            <w:r w:rsidRPr="00B07572">
              <w:t xml:space="preserve"> </w:t>
            </w:r>
            <w:r w:rsidRPr="00B076AB">
              <w:rPr>
                <w:b/>
                <w:bCs/>
              </w:rPr>
              <w:t>Barwon Hub</w:t>
            </w:r>
            <w:r w:rsidRPr="00B07572">
              <w:t>.</w:t>
            </w:r>
          </w:p>
          <w:p w14:paraId="7024F0CA" w14:textId="5DBCFC71" w:rsidR="00B076AB" w:rsidRPr="00B07572" w:rsidRDefault="00B076AB" w:rsidP="000F2343"/>
        </w:tc>
      </w:tr>
      <w:tr w:rsidR="008401C1" w:rsidRPr="00B07572" w14:paraId="0781584A" w14:textId="77777777" w:rsidTr="000F2343">
        <w:tc>
          <w:tcPr>
            <w:tcW w:w="0" w:type="auto"/>
            <w:vAlign w:val="center"/>
          </w:tcPr>
          <w:p w14:paraId="03BDF915" w14:textId="77777777" w:rsidR="00327560" w:rsidRDefault="00327560" w:rsidP="000F2343"/>
          <w:p w14:paraId="788AFFB9" w14:textId="52B8AD16" w:rsidR="008401C1" w:rsidRPr="00B07572" w:rsidRDefault="004B750E" w:rsidP="000F2343">
            <w:r>
              <w:t xml:space="preserve">Sparked by a hub member’s question at </w:t>
            </w:r>
            <w:r w:rsidR="00456341">
              <w:t>the 2024</w:t>
            </w:r>
            <w:r w:rsidRPr="00B07572">
              <w:t xml:space="preserve"> Disability Advocacy Resource Unit’s (DARU) </w:t>
            </w:r>
            <w:r w:rsidRPr="007B3F3E">
              <w:rPr>
                <w:b/>
                <w:bCs/>
              </w:rPr>
              <w:t xml:space="preserve">“Shaping tomorrow, Empowering Today: Leading the way </w:t>
            </w:r>
            <w:r w:rsidRPr="007B3F3E">
              <w:rPr>
                <w:b/>
                <w:bCs/>
              </w:rPr>
              <w:lastRenderedPageBreak/>
              <w:t>for Disability Rights”</w:t>
            </w:r>
            <w:r w:rsidRPr="00B07572">
              <w:t xml:space="preserve"> conference</w:t>
            </w:r>
            <w:r>
              <w:t xml:space="preserve"> </w:t>
            </w:r>
            <w:r w:rsidR="00DD2D25">
              <w:t>t</w:t>
            </w:r>
            <w:r w:rsidR="008401C1">
              <w:t xml:space="preserve">he </w:t>
            </w:r>
            <w:r w:rsidR="008401C1" w:rsidRPr="0015265D">
              <w:rPr>
                <w:b/>
                <w:bCs/>
              </w:rPr>
              <w:t xml:space="preserve">Melbourne Outer East </w:t>
            </w:r>
            <w:r w:rsidR="008401C1" w:rsidRPr="008401C1">
              <w:rPr>
                <w:b/>
                <w:bCs/>
              </w:rPr>
              <w:t>Hub</w:t>
            </w:r>
            <w:r w:rsidR="008401C1" w:rsidRPr="008401C1">
              <w:t xml:space="preserve"> </w:t>
            </w:r>
            <w:r w:rsidR="00DD2D25">
              <w:t>were keen to</w:t>
            </w:r>
            <w:r w:rsidR="008401C1" w:rsidRPr="008401C1">
              <w:t xml:space="preserve"> welcome </w:t>
            </w:r>
            <w:r w:rsidR="00D60C0A">
              <w:t xml:space="preserve">Commissioner, Dan Stubbs and </w:t>
            </w:r>
            <w:r w:rsidR="00D60C0A" w:rsidRPr="00B07572">
              <w:t>Senior Community Education Officer</w:t>
            </w:r>
            <w:r w:rsidR="00D60C0A">
              <w:t xml:space="preserve">, </w:t>
            </w:r>
            <w:r w:rsidR="00D60C0A" w:rsidRPr="00B07572">
              <w:t>Siobhan Bahn from</w:t>
            </w:r>
            <w:r w:rsidR="00D60C0A" w:rsidRPr="008401C1">
              <w:t xml:space="preserve"> </w:t>
            </w:r>
            <w:r w:rsidR="004C3D3C">
              <w:t xml:space="preserve">the </w:t>
            </w:r>
            <w:r w:rsidR="008401C1" w:rsidRPr="004C3D3C">
              <w:rPr>
                <w:b/>
                <w:bCs/>
              </w:rPr>
              <w:t>Victorian Disability Worker Commission</w:t>
            </w:r>
            <w:r w:rsidR="008401C1" w:rsidRPr="008401C1">
              <w:t xml:space="preserve"> (VDWC)</w:t>
            </w:r>
            <w:r w:rsidR="004C3D3C">
              <w:t>.</w:t>
            </w:r>
            <w:r w:rsidR="008401C1" w:rsidRPr="00B07572">
              <w:t xml:space="preserve"> </w:t>
            </w:r>
            <w:r w:rsidR="00A04BF5">
              <w:t>They discussed</w:t>
            </w:r>
            <w:r w:rsidR="008401C1" w:rsidRPr="00B07572">
              <w:t xml:space="preserve"> </w:t>
            </w:r>
            <w:r w:rsidR="008401C1">
              <w:t>the role of the commission</w:t>
            </w:r>
            <w:r w:rsidR="008401C1" w:rsidRPr="00B07572">
              <w:t xml:space="preserve"> </w:t>
            </w:r>
            <w:r w:rsidR="008401C1">
              <w:t xml:space="preserve">and </w:t>
            </w:r>
            <w:r w:rsidR="008401C1" w:rsidRPr="00B07572">
              <w:t>accessibility around</w:t>
            </w:r>
            <w:r w:rsidR="008401C1">
              <w:t xml:space="preserve"> the</w:t>
            </w:r>
            <w:r w:rsidR="008401C1" w:rsidRPr="00B07572">
              <w:t xml:space="preserve"> complaints processes</w:t>
            </w:r>
            <w:r w:rsidR="00A04BF5">
              <w:t xml:space="preserve">. </w:t>
            </w:r>
            <w:r w:rsidR="00D12F75">
              <w:t xml:space="preserve">Joining the session were members of the </w:t>
            </w:r>
            <w:r w:rsidR="00D12F75" w:rsidRPr="00D12F75">
              <w:rPr>
                <w:b/>
                <w:bCs/>
              </w:rPr>
              <w:t>Youth Experts</w:t>
            </w:r>
            <w:r w:rsidR="00D12F75">
              <w:t xml:space="preserve"> Group and</w:t>
            </w:r>
            <w:r w:rsidR="003172A4">
              <w:t xml:space="preserve"> </w:t>
            </w:r>
            <w:r w:rsidR="003172A4" w:rsidRPr="00B07572">
              <w:t xml:space="preserve">members of </w:t>
            </w:r>
            <w:r w:rsidR="003172A4" w:rsidRPr="00A16903">
              <w:rPr>
                <w:b/>
                <w:bCs/>
              </w:rPr>
              <w:t>Knox, Maroondah and Yarra Ranges Disability Advisory Committees</w:t>
            </w:r>
            <w:r w:rsidR="00FA4B47">
              <w:t>.</w:t>
            </w:r>
            <w:r w:rsidR="00D12F75">
              <w:t xml:space="preserve"> </w:t>
            </w:r>
          </w:p>
        </w:tc>
      </w:tr>
      <w:tr w:rsidR="00B076AB" w:rsidRPr="00B07572" w14:paraId="4151B62E" w14:textId="77777777" w:rsidTr="000F2343">
        <w:tc>
          <w:tcPr>
            <w:tcW w:w="0" w:type="auto"/>
            <w:tcMar>
              <w:top w:w="150" w:type="dxa"/>
              <w:left w:w="0" w:type="dxa"/>
              <w:bottom w:w="150" w:type="dxa"/>
              <w:right w:w="0" w:type="dxa"/>
            </w:tcMar>
            <w:vAlign w:val="center"/>
            <w:hideMark/>
          </w:tcPr>
          <w:p w14:paraId="43EB9F79" w14:textId="77777777" w:rsidR="00B076AB" w:rsidRPr="00B07572" w:rsidRDefault="00B076AB" w:rsidP="000F2343"/>
        </w:tc>
      </w:tr>
    </w:tbl>
    <w:p w14:paraId="380FA149" w14:textId="3B20E6B0" w:rsidR="008C7AE4" w:rsidRDefault="008C7AE4" w:rsidP="008C7AE4">
      <w:pPr>
        <w:pStyle w:val="Heading3"/>
      </w:pPr>
      <w:r>
        <w:t>December 2024</w:t>
      </w:r>
    </w:p>
    <w:p w14:paraId="7A8F49A3" w14:textId="57D88182" w:rsidR="00D43E9E" w:rsidRDefault="0043145F" w:rsidP="00AD1A5E">
      <w:pPr>
        <w:shd w:val="clear" w:color="auto" w:fill="FFFFFF" w:themeFill="background1"/>
        <w:rPr>
          <w:lang w:val="en-GB"/>
        </w:rPr>
      </w:pPr>
      <w:r w:rsidRPr="00AD1A5E">
        <w:rPr>
          <w:lang w:val="en-GB"/>
        </w:rPr>
        <w:t xml:space="preserve">Celebrating a year of creativity, advocacy and connection the normally remote working </w:t>
      </w:r>
      <w:r w:rsidRPr="00AD1A5E">
        <w:rPr>
          <w:b/>
          <w:bCs/>
          <w:lang w:val="en-GB"/>
        </w:rPr>
        <w:t xml:space="preserve">Youth Experts </w:t>
      </w:r>
      <w:r w:rsidR="00AD1A5E" w:rsidRPr="00AD1A5E">
        <w:rPr>
          <w:lang w:val="en-GB"/>
        </w:rPr>
        <w:t xml:space="preserve">caught up for an in person </w:t>
      </w:r>
      <w:r w:rsidR="008E7FAD">
        <w:rPr>
          <w:lang w:val="en-GB"/>
        </w:rPr>
        <w:t xml:space="preserve">catch </w:t>
      </w:r>
      <w:r w:rsidR="00204DBB">
        <w:rPr>
          <w:lang w:val="en-GB"/>
        </w:rPr>
        <w:t>up</w:t>
      </w:r>
      <w:r w:rsidR="00AD1A5E" w:rsidRPr="00AD1A5E">
        <w:rPr>
          <w:lang w:val="en-GB"/>
        </w:rPr>
        <w:t xml:space="preserve"> this month. </w:t>
      </w:r>
    </w:p>
    <w:p w14:paraId="6AA5C21B" w14:textId="77777777" w:rsidR="00AC3104" w:rsidRDefault="00AC3104" w:rsidP="00AD1A5E">
      <w:pPr>
        <w:shd w:val="clear" w:color="auto" w:fill="FFFFFF" w:themeFill="background1"/>
        <w:rPr>
          <w:lang w:val="en-GB"/>
        </w:rPr>
      </w:pPr>
    </w:p>
    <w:p w14:paraId="5012FA09" w14:textId="7EB6A00C" w:rsidR="00AC3104" w:rsidRDefault="00AC3104" w:rsidP="00AD1A5E">
      <w:pPr>
        <w:shd w:val="clear" w:color="auto" w:fill="FFFFFF" w:themeFill="background1"/>
        <w:rPr>
          <w:lang w:val="en-GB"/>
        </w:rPr>
      </w:pPr>
      <w:r w:rsidRPr="0043145F">
        <w:rPr>
          <w:b/>
          <w:bCs/>
          <w:noProof/>
          <w:lang w:val="en-GB"/>
        </w:rPr>
        <w:drawing>
          <wp:anchor distT="0" distB="0" distL="114300" distR="114300" simplePos="0" relativeHeight="251673614" behindDoc="1" locked="0" layoutInCell="1" allowOverlap="1" wp14:anchorId="3F26EB37" wp14:editId="05DAED1B">
            <wp:simplePos x="0" y="0"/>
            <wp:positionH relativeFrom="column">
              <wp:posOffset>0</wp:posOffset>
            </wp:positionH>
            <wp:positionV relativeFrom="paragraph">
              <wp:posOffset>281305</wp:posOffset>
            </wp:positionV>
            <wp:extent cx="3008630" cy="2342515"/>
            <wp:effectExtent l="0" t="0" r="1270" b="0"/>
            <wp:wrapTight wrapText="bothSides">
              <wp:wrapPolygon edited="0">
                <wp:start x="0" y="0"/>
                <wp:lineTo x="0" y="21430"/>
                <wp:lineTo x="21518" y="21430"/>
                <wp:lineTo x="21518" y="0"/>
                <wp:lineTo x="0" y="0"/>
              </wp:wrapPolygon>
            </wp:wrapTight>
            <wp:docPr id="35570632" name="Picture 2092900812" descr="A group of women standing together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9091" name="Picture 2092900812" descr="A group of women standing together with a dog&#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08630" cy="2342515"/>
                    </a:xfrm>
                    <a:prstGeom prst="rect">
                      <a:avLst/>
                    </a:prstGeom>
                  </pic:spPr>
                </pic:pic>
              </a:graphicData>
            </a:graphic>
            <wp14:sizeRelH relativeFrom="page">
              <wp14:pctWidth>0</wp14:pctWidth>
            </wp14:sizeRelH>
            <wp14:sizeRelV relativeFrom="page">
              <wp14:pctHeight>0</wp14:pctHeight>
            </wp14:sizeRelV>
          </wp:anchor>
        </w:drawing>
      </w:r>
    </w:p>
    <w:p w14:paraId="4E891F40" w14:textId="48A3AAF4" w:rsidR="00AC3104" w:rsidRDefault="00AC3104" w:rsidP="00AD1A5E">
      <w:pPr>
        <w:shd w:val="clear" w:color="auto" w:fill="FFFFFF" w:themeFill="background1"/>
        <w:rPr>
          <w:i/>
          <w:iCs/>
          <w:lang w:val="en-GB"/>
        </w:rPr>
      </w:pPr>
      <w:r w:rsidRPr="00AC3104">
        <w:rPr>
          <w:i/>
          <w:iCs/>
          <w:lang w:val="en-GB"/>
        </w:rPr>
        <w:t>Image Description: Group photo of the Youth Experts by Experience (Teagan, Husna, Julie, Bella, Emma, Frankie) and Women’s Empowerment Officer Youth and Leadership Programs, Bridget Jolley.</w:t>
      </w:r>
    </w:p>
    <w:p w14:paraId="68C72A19" w14:textId="77777777" w:rsidR="00AC3104" w:rsidRDefault="00AC3104" w:rsidP="00AD1A5E">
      <w:pPr>
        <w:shd w:val="clear" w:color="auto" w:fill="FFFFFF" w:themeFill="background1"/>
        <w:rPr>
          <w:i/>
          <w:iCs/>
          <w:lang w:val="en-GB"/>
        </w:rPr>
      </w:pPr>
    </w:p>
    <w:p w14:paraId="0E2E9E9F" w14:textId="77777777" w:rsidR="00AC3104" w:rsidRDefault="00AC3104" w:rsidP="00AD1A5E">
      <w:pPr>
        <w:shd w:val="clear" w:color="auto" w:fill="FFFFFF" w:themeFill="background1"/>
        <w:rPr>
          <w:i/>
          <w:iCs/>
          <w:lang w:val="en-GB"/>
        </w:rPr>
      </w:pPr>
    </w:p>
    <w:p w14:paraId="532C28C1" w14:textId="77777777" w:rsidR="00AC3104" w:rsidRDefault="00AC3104" w:rsidP="00AD1A5E">
      <w:pPr>
        <w:shd w:val="clear" w:color="auto" w:fill="FFFFFF" w:themeFill="background1"/>
        <w:rPr>
          <w:i/>
          <w:iCs/>
          <w:lang w:val="en-GB"/>
        </w:rPr>
      </w:pPr>
    </w:p>
    <w:p w14:paraId="25E9652B" w14:textId="77777777" w:rsidR="00AC3104" w:rsidRDefault="00AC3104" w:rsidP="003829BC">
      <w:pPr>
        <w:shd w:val="clear" w:color="auto" w:fill="FFFFFF" w:themeFill="background1"/>
        <w:rPr>
          <w:i/>
          <w:iCs/>
          <w:lang w:val="en-GB"/>
        </w:rPr>
      </w:pPr>
    </w:p>
    <w:p w14:paraId="4475AE47" w14:textId="20A74C9C" w:rsidR="00950368" w:rsidRDefault="003829BC" w:rsidP="003829BC">
      <w:pPr>
        <w:shd w:val="clear" w:color="auto" w:fill="FFFFFF" w:themeFill="background1"/>
        <w:rPr>
          <w:lang w:val="en-GB"/>
        </w:rPr>
      </w:pPr>
      <w:r w:rsidRPr="003829BC">
        <w:rPr>
          <w:b/>
          <w:bCs/>
          <w:lang w:val="en-GB"/>
        </w:rPr>
        <w:t>The</w:t>
      </w:r>
      <w:r>
        <w:rPr>
          <w:b/>
          <w:bCs/>
          <w:lang w:val="en-GB"/>
        </w:rPr>
        <w:t xml:space="preserve"> </w:t>
      </w:r>
      <w:r w:rsidRPr="003829BC">
        <w:rPr>
          <w:b/>
          <w:bCs/>
          <w:lang w:val="en-GB"/>
        </w:rPr>
        <w:t xml:space="preserve">Melbourne Outer East Hub </w:t>
      </w:r>
      <w:r w:rsidRPr="003829BC">
        <w:rPr>
          <w:lang w:val="en-GB"/>
        </w:rPr>
        <w:t>had their holiday celebration earlier this month</w:t>
      </w:r>
      <w:r w:rsidRPr="003829BC">
        <w:rPr>
          <w:b/>
          <w:bCs/>
          <w:lang w:val="en-GB"/>
        </w:rPr>
        <w:t>.</w:t>
      </w:r>
      <w:r w:rsidR="00502F25">
        <w:rPr>
          <w:b/>
          <w:bCs/>
          <w:lang w:val="en-GB"/>
        </w:rPr>
        <w:t xml:space="preserve"> </w:t>
      </w:r>
      <w:r w:rsidR="00502F25" w:rsidRPr="00143301">
        <w:rPr>
          <w:lang w:val="en-GB"/>
        </w:rPr>
        <w:t xml:space="preserve">Lead by the </w:t>
      </w:r>
      <w:r w:rsidR="00143301">
        <w:rPr>
          <w:lang w:val="en-GB"/>
        </w:rPr>
        <w:t xml:space="preserve">always </w:t>
      </w:r>
      <w:r w:rsidR="00143301" w:rsidRPr="00143301">
        <w:rPr>
          <w:lang w:val="en-GB"/>
        </w:rPr>
        <w:t>enthusiastic</w:t>
      </w:r>
      <w:r w:rsidR="00143301">
        <w:rPr>
          <w:b/>
          <w:bCs/>
          <w:lang w:val="en-GB"/>
        </w:rPr>
        <w:t xml:space="preserve"> </w:t>
      </w:r>
      <w:r w:rsidR="00143301" w:rsidRPr="00143301">
        <w:rPr>
          <w:lang w:val="en-GB"/>
        </w:rPr>
        <w:t>Hub Liaison Officer Libby Price</w:t>
      </w:r>
      <w:r w:rsidR="00143301">
        <w:rPr>
          <w:lang w:val="en-GB"/>
        </w:rPr>
        <w:t xml:space="preserve">, </w:t>
      </w:r>
      <w:r w:rsidR="005A5D2D">
        <w:rPr>
          <w:lang w:val="en-GB"/>
        </w:rPr>
        <w:t xml:space="preserve">in a </w:t>
      </w:r>
      <w:r w:rsidR="00CF0612">
        <w:rPr>
          <w:lang w:val="en-GB"/>
        </w:rPr>
        <w:t>sometimes-complicated</w:t>
      </w:r>
      <w:r w:rsidR="005A5D2D">
        <w:rPr>
          <w:lang w:val="en-GB"/>
        </w:rPr>
        <w:t xml:space="preserve"> year, </w:t>
      </w:r>
      <w:r w:rsidR="00143301">
        <w:rPr>
          <w:lang w:val="en-GB"/>
        </w:rPr>
        <w:t xml:space="preserve">the Hub reminisced over </w:t>
      </w:r>
      <w:r w:rsidR="00AB22FD">
        <w:rPr>
          <w:lang w:val="en-GB"/>
        </w:rPr>
        <w:t>the many positives they’ve achieved as individuals and as a group</w:t>
      </w:r>
      <w:r w:rsidR="00256860">
        <w:rPr>
          <w:lang w:val="en-GB"/>
        </w:rPr>
        <w:t xml:space="preserve"> in 2024</w:t>
      </w:r>
      <w:r w:rsidR="00AB22FD">
        <w:rPr>
          <w:lang w:val="en-GB"/>
        </w:rPr>
        <w:t>.</w:t>
      </w:r>
    </w:p>
    <w:p w14:paraId="505EFD08" w14:textId="77777777" w:rsidR="00CF0612" w:rsidRDefault="00CF0612" w:rsidP="003829BC">
      <w:pPr>
        <w:shd w:val="clear" w:color="auto" w:fill="FFFFFF" w:themeFill="background1"/>
        <w:rPr>
          <w:lang w:val="en-GB"/>
        </w:rPr>
      </w:pPr>
    </w:p>
    <w:p w14:paraId="7F789F4C" w14:textId="3C64E67B" w:rsidR="006E0679" w:rsidRDefault="006E0679" w:rsidP="003829BC">
      <w:pPr>
        <w:shd w:val="clear" w:color="auto" w:fill="FFFFFF" w:themeFill="background1"/>
        <w:rPr>
          <w:lang w:val="en-GB"/>
        </w:rPr>
      </w:pPr>
    </w:p>
    <w:p w14:paraId="03AE6EF5" w14:textId="071834EE" w:rsidR="00CF0612" w:rsidRPr="006E0679" w:rsidRDefault="003F371C" w:rsidP="003829BC">
      <w:pPr>
        <w:shd w:val="clear" w:color="auto" w:fill="FFFFFF" w:themeFill="background1"/>
        <w:rPr>
          <w:i/>
          <w:iCs/>
          <w:lang w:val="en-GB"/>
        </w:rPr>
      </w:pPr>
      <w:r>
        <w:rPr>
          <w:b/>
          <w:bCs/>
          <w:noProof/>
          <w:lang w:val="en-GB"/>
        </w:rPr>
        <w:lastRenderedPageBreak/>
        <w:drawing>
          <wp:anchor distT="0" distB="0" distL="114300" distR="114300" simplePos="0" relativeHeight="251674638" behindDoc="1" locked="0" layoutInCell="1" allowOverlap="1" wp14:anchorId="53929430" wp14:editId="78C1462E">
            <wp:simplePos x="0" y="0"/>
            <wp:positionH relativeFrom="column">
              <wp:posOffset>48260</wp:posOffset>
            </wp:positionH>
            <wp:positionV relativeFrom="paragraph">
              <wp:posOffset>0</wp:posOffset>
            </wp:positionV>
            <wp:extent cx="2720340" cy="1656080"/>
            <wp:effectExtent l="0" t="0" r="0" b="0"/>
            <wp:wrapTight wrapText="bothSides">
              <wp:wrapPolygon edited="0">
                <wp:start x="0" y="0"/>
                <wp:lineTo x="0" y="21368"/>
                <wp:lineTo x="21479" y="21368"/>
                <wp:lineTo x="21479" y="0"/>
                <wp:lineTo x="0" y="0"/>
              </wp:wrapPolygon>
            </wp:wrapTight>
            <wp:docPr id="1684921608" name="Picture 369276710"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21608" name="Picture 369276710" descr="A group of women sitting at a table&#10;&#10;Description automatically generated"/>
                    <pic:cNvPicPr/>
                  </pic:nvPicPr>
                  <pic:blipFill rotWithShape="1">
                    <a:blip r:embed="rId45" cstate="print">
                      <a:extLst>
                        <a:ext uri="{28A0092B-C50C-407E-A947-70E740481C1C}">
                          <a14:useLocalDpi xmlns:a14="http://schemas.microsoft.com/office/drawing/2010/main" val="0"/>
                        </a:ext>
                      </a:extLst>
                    </a:blip>
                    <a:srcRect l="6349" t="33136" r="11288"/>
                    <a:stretch/>
                  </pic:blipFill>
                  <pic:spPr bwMode="auto">
                    <a:xfrm>
                      <a:off x="0" y="0"/>
                      <a:ext cx="2720340" cy="165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612" w:rsidRPr="006E0679">
        <w:rPr>
          <w:i/>
          <w:iCs/>
          <w:lang w:val="en-GB"/>
        </w:rPr>
        <w:t xml:space="preserve">Image Description: Group photo of the Melbourne Outer East Hub members and </w:t>
      </w:r>
      <w:r w:rsidR="006E0679" w:rsidRPr="006E0679">
        <w:rPr>
          <w:i/>
          <w:iCs/>
        </w:rPr>
        <w:t xml:space="preserve">Leadership Hub Coordinator Sara Franzoni at a restaurant table. They are all smiling. </w:t>
      </w:r>
    </w:p>
    <w:p w14:paraId="64649085" w14:textId="0ED468B8" w:rsidR="00950368" w:rsidRDefault="00950368" w:rsidP="003829BC">
      <w:pPr>
        <w:shd w:val="clear" w:color="auto" w:fill="FFFFFF" w:themeFill="background1"/>
        <w:rPr>
          <w:lang w:val="en-GB"/>
        </w:rPr>
      </w:pPr>
    </w:p>
    <w:p w14:paraId="2017281A" w14:textId="77777777" w:rsidR="003F371C" w:rsidRDefault="003F371C" w:rsidP="003829BC">
      <w:pPr>
        <w:shd w:val="clear" w:color="auto" w:fill="FFFFFF" w:themeFill="background1"/>
        <w:rPr>
          <w:lang w:val="en-GB"/>
        </w:rPr>
      </w:pPr>
    </w:p>
    <w:p w14:paraId="630D2B4C" w14:textId="77777777" w:rsidR="00C24361" w:rsidRDefault="00C24361" w:rsidP="003829BC">
      <w:pPr>
        <w:shd w:val="clear" w:color="auto" w:fill="FFFFFF" w:themeFill="background1"/>
        <w:rPr>
          <w:lang w:val="en-GB"/>
        </w:rPr>
      </w:pPr>
    </w:p>
    <w:p w14:paraId="4B2BA06B" w14:textId="22BD8504" w:rsidR="0017389A" w:rsidRDefault="00A06EE4" w:rsidP="00191942">
      <w:pPr>
        <w:shd w:val="clear" w:color="auto" w:fill="FFFFFF" w:themeFill="background1"/>
        <w:rPr>
          <w:lang w:val="en-GB"/>
        </w:rPr>
      </w:pPr>
      <w:r>
        <w:rPr>
          <w:lang w:val="en-GB"/>
        </w:rPr>
        <w:t>Celebrating</w:t>
      </w:r>
      <w:r w:rsidR="00B554ED">
        <w:rPr>
          <w:lang w:val="en-GB"/>
        </w:rPr>
        <w:t xml:space="preserve"> </w:t>
      </w:r>
      <w:r w:rsidR="00465F54">
        <w:rPr>
          <w:lang w:val="en-GB"/>
        </w:rPr>
        <w:t xml:space="preserve">the resilience, </w:t>
      </w:r>
      <w:r w:rsidR="0061426A">
        <w:rPr>
          <w:lang w:val="en-GB"/>
        </w:rPr>
        <w:t xml:space="preserve">brilliance and </w:t>
      </w:r>
      <w:r w:rsidR="001236CC">
        <w:rPr>
          <w:lang w:val="en-GB"/>
        </w:rPr>
        <w:t xml:space="preserve">uniqueness of </w:t>
      </w:r>
      <w:r w:rsidR="00A47CA6">
        <w:rPr>
          <w:lang w:val="en-GB"/>
        </w:rPr>
        <w:t>disabled people</w:t>
      </w:r>
      <w:r w:rsidR="00A36A73">
        <w:rPr>
          <w:lang w:val="en-GB"/>
        </w:rPr>
        <w:t xml:space="preserve"> across the globe</w:t>
      </w:r>
      <w:r w:rsidR="00A47CA6">
        <w:rPr>
          <w:lang w:val="en-GB"/>
        </w:rPr>
        <w:t xml:space="preserve">, </w:t>
      </w:r>
      <w:r w:rsidR="00B83C1E">
        <w:rPr>
          <w:lang w:val="en-GB"/>
        </w:rPr>
        <w:t>December 3 is recognised as</w:t>
      </w:r>
      <w:r w:rsidR="001236CC">
        <w:rPr>
          <w:lang w:val="en-GB"/>
        </w:rPr>
        <w:t xml:space="preserve"> </w:t>
      </w:r>
      <w:r w:rsidR="00191942" w:rsidRPr="00880003">
        <w:rPr>
          <w:b/>
          <w:bCs/>
          <w:lang w:val="en-GB"/>
        </w:rPr>
        <w:t>International Day of People with Disability</w:t>
      </w:r>
      <w:r w:rsidR="00521936">
        <w:rPr>
          <w:b/>
          <w:bCs/>
          <w:lang w:val="en-GB"/>
        </w:rPr>
        <w:t xml:space="preserve"> (IDP</w:t>
      </w:r>
      <w:r w:rsidR="00D82F8F">
        <w:rPr>
          <w:b/>
          <w:bCs/>
          <w:lang w:val="en-GB"/>
        </w:rPr>
        <w:t>WD)</w:t>
      </w:r>
      <w:r w:rsidR="0080555C">
        <w:rPr>
          <w:lang w:val="en-GB"/>
        </w:rPr>
        <w:t xml:space="preserve">. </w:t>
      </w:r>
      <w:r w:rsidR="002A5078">
        <w:rPr>
          <w:lang w:val="en-GB"/>
        </w:rPr>
        <w:t xml:space="preserve">While the reputation </w:t>
      </w:r>
      <w:r w:rsidR="00513C3A">
        <w:rPr>
          <w:lang w:val="en-GB"/>
        </w:rPr>
        <w:t xml:space="preserve">of </w:t>
      </w:r>
      <w:r w:rsidR="00116161">
        <w:t>this</w:t>
      </w:r>
      <w:r w:rsidR="000C40FC" w:rsidRPr="000C40FC">
        <w:t xml:space="preserve"> day of celebration, solidarity, commemoration and awareness</w:t>
      </w:r>
      <w:r w:rsidR="00A87A9F">
        <w:rPr>
          <w:lang w:val="en-GB"/>
        </w:rPr>
        <w:t xml:space="preserve"> </w:t>
      </w:r>
      <w:r w:rsidR="00A60098">
        <w:rPr>
          <w:lang w:val="en-GB"/>
        </w:rPr>
        <w:t>still builds in the mainstream</w:t>
      </w:r>
      <w:r w:rsidR="00D12E76">
        <w:rPr>
          <w:lang w:val="en-GB"/>
        </w:rPr>
        <w:t>,</w:t>
      </w:r>
      <w:r w:rsidR="00A60098">
        <w:rPr>
          <w:lang w:val="en-GB"/>
        </w:rPr>
        <w:t xml:space="preserve"> within</w:t>
      </w:r>
      <w:r w:rsidR="00F62412">
        <w:rPr>
          <w:lang w:val="en-GB"/>
        </w:rPr>
        <w:t xml:space="preserve"> </w:t>
      </w:r>
      <w:r w:rsidR="00F94E18">
        <w:rPr>
          <w:lang w:val="en-GB"/>
        </w:rPr>
        <w:t xml:space="preserve">our community </w:t>
      </w:r>
      <w:r w:rsidR="00074422">
        <w:rPr>
          <w:lang w:val="en-GB"/>
        </w:rPr>
        <w:t>there were many excellent events</w:t>
      </w:r>
      <w:r w:rsidR="00F05ADF">
        <w:rPr>
          <w:lang w:val="en-GB"/>
        </w:rPr>
        <w:t xml:space="preserve"> across themes and platforms</w:t>
      </w:r>
      <w:r w:rsidR="00074422">
        <w:rPr>
          <w:lang w:val="en-GB"/>
        </w:rPr>
        <w:t xml:space="preserve">. </w:t>
      </w:r>
      <w:r w:rsidR="00B8038A">
        <w:rPr>
          <w:lang w:val="en-GB"/>
        </w:rPr>
        <w:t xml:space="preserve">Held amidst the </w:t>
      </w:r>
      <w:r w:rsidR="00B8038A" w:rsidRPr="00C613BB">
        <w:rPr>
          <w:b/>
          <w:bCs/>
        </w:rPr>
        <w:t>16 Days of Activism Against Gender-Based Violence</w:t>
      </w:r>
      <w:r w:rsidR="00B8038A">
        <w:rPr>
          <w:lang w:val="en-GB"/>
        </w:rPr>
        <w:t>, disability pride celebrations were tempered with community education and the realities faced by those with disability</w:t>
      </w:r>
      <w:r w:rsidR="007A4CE0">
        <w:rPr>
          <w:lang w:val="en-GB"/>
        </w:rPr>
        <w:t xml:space="preserve">. </w:t>
      </w:r>
      <w:r w:rsidR="007F72E9">
        <w:rPr>
          <w:lang w:val="en-GB"/>
        </w:rPr>
        <w:t>Amongst th</w:t>
      </w:r>
      <w:r w:rsidR="0050341D">
        <w:rPr>
          <w:lang w:val="en-GB"/>
        </w:rPr>
        <w:t xml:space="preserve">e many </w:t>
      </w:r>
      <w:r w:rsidR="004E33DE">
        <w:rPr>
          <w:lang w:val="en-GB"/>
        </w:rPr>
        <w:t xml:space="preserve">events, many of our </w:t>
      </w:r>
      <w:r w:rsidR="00CB2C53">
        <w:rPr>
          <w:lang w:val="en-GB"/>
        </w:rPr>
        <w:t>team</w:t>
      </w:r>
      <w:r w:rsidR="00D65260">
        <w:rPr>
          <w:lang w:val="en-GB"/>
        </w:rPr>
        <w:t xml:space="preserve"> getting involved</w:t>
      </w:r>
      <w:r w:rsidR="004D653D">
        <w:rPr>
          <w:lang w:val="en-GB"/>
        </w:rPr>
        <w:t>!</w:t>
      </w:r>
    </w:p>
    <w:p w14:paraId="40947D04" w14:textId="77777777" w:rsidR="00EE3416" w:rsidRDefault="00EE3416" w:rsidP="00191942">
      <w:pPr>
        <w:shd w:val="clear" w:color="auto" w:fill="FFFFFF" w:themeFill="background1"/>
        <w:rPr>
          <w:lang w:val="en-GB"/>
        </w:rPr>
      </w:pPr>
    </w:p>
    <w:p w14:paraId="307042A2" w14:textId="042938A1" w:rsidR="00D65260" w:rsidRDefault="00EA3BD5" w:rsidP="005D2D3D">
      <w:pPr>
        <w:shd w:val="clear" w:color="auto" w:fill="FFFFFF" w:themeFill="background1"/>
        <w:rPr>
          <w:lang w:val="en-GB"/>
        </w:rPr>
      </w:pPr>
      <w:r w:rsidRPr="007538C2">
        <w:rPr>
          <w:b/>
          <w:bCs/>
          <w:lang w:val="en-GB"/>
        </w:rPr>
        <w:t xml:space="preserve">Enabling Women </w:t>
      </w:r>
      <w:r w:rsidR="007538C2" w:rsidRPr="007538C2">
        <w:rPr>
          <w:b/>
          <w:bCs/>
          <w:lang w:val="en-GB"/>
        </w:rPr>
        <w:t xml:space="preserve">Warrnambool </w:t>
      </w:r>
      <w:r w:rsidR="00B23C2C" w:rsidRPr="007538C2">
        <w:rPr>
          <w:b/>
          <w:bCs/>
          <w:lang w:val="en-GB"/>
        </w:rPr>
        <w:t>2015</w:t>
      </w:r>
      <w:r w:rsidR="00B23C2C">
        <w:rPr>
          <w:lang w:val="en-GB"/>
        </w:rPr>
        <w:t xml:space="preserve"> </w:t>
      </w:r>
      <w:r w:rsidR="007538C2">
        <w:rPr>
          <w:lang w:val="en-GB"/>
        </w:rPr>
        <w:t>p</w:t>
      </w:r>
      <w:r w:rsidR="00B23C2C">
        <w:rPr>
          <w:lang w:val="en-GB"/>
        </w:rPr>
        <w:t xml:space="preserve">rogram assistant Beck Biddle </w:t>
      </w:r>
      <w:r w:rsidR="007538C2">
        <w:rPr>
          <w:lang w:val="en-GB"/>
        </w:rPr>
        <w:t xml:space="preserve">was featured in </w:t>
      </w:r>
      <w:r w:rsidR="007538C2" w:rsidRPr="00690274">
        <w:rPr>
          <w:b/>
          <w:bCs/>
          <w:lang w:val="en-GB"/>
        </w:rPr>
        <w:t>Southern Stay Disability Services Inc</w:t>
      </w:r>
      <w:r w:rsidR="007538C2">
        <w:rPr>
          <w:lang w:val="en-GB"/>
        </w:rPr>
        <w:t>.</w:t>
      </w:r>
      <w:r w:rsidR="005007CD">
        <w:rPr>
          <w:lang w:val="en-GB"/>
        </w:rPr>
        <w:t xml:space="preserve">’s </w:t>
      </w:r>
      <w:r w:rsidR="00D82F8F" w:rsidRPr="00690274">
        <w:rPr>
          <w:lang w:val="en-GB"/>
        </w:rPr>
        <w:t>IDPWD</w:t>
      </w:r>
      <w:r w:rsidR="00D82F8F">
        <w:rPr>
          <w:b/>
          <w:bCs/>
          <w:lang w:val="en-GB"/>
        </w:rPr>
        <w:t xml:space="preserve"> </w:t>
      </w:r>
      <w:r w:rsidR="00D82F8F" w:rsidRPr="00D82F8F">
        <w:rPr>
          <w:lang w:val="en-GB"/>
        </w:rPr>
        <w:t>celebrations</w:t>
      </w:r>
      <w:r w:rsidR="00D82F8F">
        <w:rPr>
          <w:b/>
          <w:bCs/>
          <w:lang w:val="en-GB"/>
        </w:rPr>
        <w:t xml:space="preserve">. </w:t>
      </w:r>
      <w:r w:rsidR="00D553D2" w:rsidRPr="00D553D2">
        <w:rPr>
          <w:lang w:val="en-GB"/>
        </w:rPr>
        <w:t xml:space="preserve">Beck is the first person with an intellectual </w:t>
      </w:r>
      <w:r w:rsidR="00045722" w:rsidRPr="00D553D2">
        <w:rPr>
          <w:lang w:val="en-GB"/>
        </w:rPr>
        <w:t>disability</w:t>
      </w:r>
      <w:r w:rsidR="00D553D2" w:rsidRPr="00D553D2">
        <w:rPr>
          <w:lang w:val="en-GB"/>
        </w:rPr>
        <w:t xml:space="preserve"> to serve on th</w:t>
      </w:r>
      <w:r w:rsidR="00045722">
        <w:rPr>
          <w:lang w:val="en-GB"/>
        </w:rPr>
        <w:t>e</w:t>
      </w:r>
      <w:r w:rsidR="000A6172">
        <w:rPr>
          <w:lang w:val="en-GB"/>
        </w:rPr>
        <w:t>ir</w:t>
      </w:r>
      <w:r w:rsidR="00045722">
        <w:rPr>
          <w:lang w:val="en-GB"/>
        </w:rPr>
        <w:t xml:space="preserve"> </w:t>
      </w:r>
      <w:r w:rsidR="00045722" w:rsidRPr="00D553D2">
        <w:rPr>
          <w:lang w:val="en-GB"/>
        </w:rPr>
        <w:t>board</w:t>
      </w:r>
      <w:r w:rsidR="00D553D2" w:rsidRPr="00D553D2">
        <w:rPr>
          <w:lang w:val="en-GB"/>
        </w:rPr>
        <w:t xml:space="preserve"> of management</w:t>
      </w:r>
      <w:r w:rsidR="00045722">
        <w:rPr>
          <w:lang w:val="en-GB"/>
        </w:rPr>
        <w:t xml:space="preserve"> and hopes to be an example to other</w:t>
      </w:r>
      <w:r w:rsidR="00B235D8">
        <w:rPr>
          <w:lang w:val="en-GB"/>
        </w:rPr>
        <w:t>s</w:t>
      </w:r>
      <w:r w:rsidR="00045722">
        <w:rPr>
          <w:lang w:val="en-GB"/>
        </w:rPr>
        <w:t xml:space="preserve">. </w:t>
      </w:r>
    </w:p>
    <w:p w14:paraId="6845B6C2" w14:textId="77777777" w:rsidR="00575C6F" w:rsidRDefault="00575C6F" w:rsidP="005D2D3D">
      <w:pPr>
        <w:shd w:val="clear" w:color="auto" w:fill="FFFFFF" w:themeFill="background1"/>
        <w:rPr>
          <w:lang w:val="en-GB"/>
        </w:rPr>
      </w:pPr>
    </w:p>
    <w:p w14:paraId="28160A71" w14:textId="272330EB" w:rsidR="00232D88" w:rsidRPr="00232D88" w:rsidRDefault="00575C6F" w:rsidP="00232D88">
      <w:pPr>
        <w:shd w:val="clear" w:color="auto" w:fill="FFFFFF" w:themeFill="background1"/>
      </w:pPr>
      <w:r w:rsidRPr="00BF555F">
        <w:rPr>
          <w:b/>
          <w:bCs/>
        </w:rPr>
        <w:t>Knox City Council</w:t>
      </w:r>
      <w:r w:rsidRPr="00575C6F">
        <w:t> </w:t>
      </w:r>
      <w:r>
        <w:t xml:space="preserve">meanwhile celebrated </w:t>
      </w:r>
      <w:r w:rsidR="00BF555F" w:rsidRPr="00BF555F">
        <w:rPr>
          <w:b/>
          <w:bCs/>
        </w:rPr>
        <w:t xml:space="preserve">Melbourne Outer East </w:t>
      </w:r>
      <w:r w:rsidR="00BF555F" w:rsidRPr="004562F0">
        <w:rPr>
          <w:b/>
          <w:bCs/>
        </w:rPr>
        <w:t>Hub</w:t>
      </w:r>
      <w:r w:rsidR="00BF555F">
        <w:t xml:space="preserve"> member Shelley Spencer. </w:t>
      </w:r>
      <w:r w:rsidR="00887DE5">
        <w:t xml:space="preserve">As a Ferntree Gully local, </w:t>
      </w:r>
      <w:r w:rsidR="00EA7D6E">
        <w:t xml:space="preserve">a mum and a woman with disability, Shelley has been a great asset to </w:t>
      </w:r>
      <w:r w:rsidR="00232D88" w:rsidRPr="00232D88">
        <w:t xml:space="preserve">the </w:t>
      </w:r>
      <w:r w:rsidR="00232D88" w:rsidRPr="00EA7D6E">
        <w:rPr>
          <w:b/>
          <w:bCs/>
        </w:rPr>
        <w:t>Knox Disability Advisory Committee</w:t>
      </w:r>
      <w:r w:rsidR="00517D21">
        <w:rPr>
          <w:b/>
          <w:bCs/>
        </w:rPr>
        <w:t xml:space="preserve">. </w:t>
      </w:r>
      <w:r w:rsidR="00B57481" w:rsidRPr="00B57481">
        <w:t>The chance</w:t>
      </w:r>
      <w:r w:rsidR="00B57481">
        <w:rPr>
          <w:b/>
          <w:bCs/>
        </w:rPr>
        <w:t xml:space="preserve"> </w:t>
      </w:r>
      <w:r w:rsidR="00B57481" w:rsidRPr="00232D88">
        <w:t xml:space="preserve">to give people living with disability a say in Council </w:t>
      </w:r>
      <w:r w:rsidR="006C0335">
        <w:t xml:space="preserve">matters </w:t>
      </w:r>
      <w:r w:rsidR="00BE1B98">
        <w:t xml:space="preserve">a </w:t>
      </w:r>
      <w:r w:rsidR="00D92BD7">
        <w:t>major factor why</w:t>
      </w:r>
      <w:r w:rsidR="00EA7D6E">
        <w:t xml:space="preserve"> she joined </w:t>
      </w:r>
      <w:r w:rsidR="00232D88" w:rsidRPr="00232D88">
        <w:t>two years ago</w:t>
      </w:r>
      <w:r w:rsidR="00EA7D6E">
        <w:t xml:space="preserve">. </w:t>
      </w:r>
      <w:r w:rsidR="00232D88" w:rsidRPr="00232D88">
        <w:t xml:space="preserve"> </w:t>
      </w:r>
    </w:p>
    <w:p w14:paraId="1176B5CF" w14:textId="310A4F75" w:rsidR="00A10FF1" w:rsidRDefault="00821235" w:rsidP="00FD5583">
      <w:pPr>
        <w:rPr>
          <w:lang w:val="en-GB"/>
        </w:rPr>
      </w:pPr>
      <w:hyperlink r:id="rId46" w:history="1">
        <w:r w:rsidRPr="00821235">
          <w:rPr>
            <w:rStyle w:val="Hyperlink"/>
          </w:rPr>
          <w:t>Read the Article</w:t>
        </w:r>
      </w:hyperlink>
    </w:p>
    <w:p w14:paraId="5E8C383B" w14:textId="77777777" w:rsidR="00A10FF1" w:rsidRDefault="00A10FF1" w:rsidP="00FD5583">
      <w:pPr>
        <w:rPr>
          <w:lang w:val="en-GB"/>
        </w:rPr>
      </w:pPr>
    </w:p>
    <w:p w14:paraId="78259BE6" w14:textId="659FB4FD" w:rsidR="00FD5583" w:rsidRPr="00FD5583" w:rsidRDefault="00E248C4" w:rsidP="00FD5583">
      <w:r>
        <w:rPr>
          <w:lang w:val="en-GB"/>
        </w:rPr>
        <w:t xml:space="preserve">2024 </w:t>
      </w:r>
      <w:r w:rsidR="003D5C49">
        <w:rPr>
          <w:lang w:val="en-GB"/>
        </w:rPr>
        <w:t>was</w:t>
      </w:r>
      <w:r>
        <w:rPr>
          <w:lang w:val="en-GB"/>
        </w:rPr>
        <w:t xml:space="preserve"> a r</w:t>
      </w:r>
      <w:r w:rsidR="00035FE1">
        <w:rPr>
          <w:lang w:val="en-GB"/>
        </w:rPr>
        <w:t xml:space="preserve">ewarding year for </w:t>
      </w:r>
      <w:r w:rsidRPr="004D653D">
        <w:rPr>
          <w:b/>
          <w:bCs/>
          <w:lang w:val="en-GB"/>
        </w:rPr>
        <w:t>Youth Expert</w:t>
      </w:r>
      <w:r>
        <w:rPr>
          <w:lang w:val="en-GB"/>
        </w:rPr>
        <w:t xml:space="preserve"> </w:t>
      </w:r>
      <w:r w:rsidR="00035FE1">
        <w:rPr>
          <w:lang w:val="en-GB"/>
        </w:rPr>
        <w:t>Julie Dickson</w:t>
      </w:r>
      <w:r w:rsidR="0011649A">
        <w:rPr>
          <w:lang w:val="en-GB"/>
        </w:rPr>
        <w:t>, s</w:t>
      </w:r>
      <w:r w:rsidR="0085558C">
        <w:rPr>
          <w:lang w:val="en-GB"/>
        </w:rPr>
        <w:t xml:space="preserve">he </w:t>
      </w:r>
      <w:r w:rsidR="0055219F">
        <w:rPr>
          <w:lang w:val="en-GB"/>
        </w:rPr>
        <w:t xml:space="preserve">graduated from the </w:t>
      </w:r>
      <w:r w:rsidR="0055219F" w:rsidRPr="004D653D">
        <w:rPr>
          <w:b/>
          <w:bCs/>
          <w:lang w:val="en-GB"/>
        </w:rPr>
        <w:t>Enabling Young Women Program</w:t>
      </w:r>
      <w:r w:rsidR="0011649A" w:rsidRPr="004D653D">
        <w:rPr>
          <w:b/>
          <w:bCs/>
          <w:lang w:val="en-GB"/>
        </w:rPr>
        <w:t xml:space="preserve"> </w:t>
      </w:r>
      <w:r w:rsidR="0011649A">
        <w:rPr>
          <w:lang w:val="en-GB"/>
        </w:rPr>
        <w:t>and</w:t>
      </w:r>
      <w:r w:rsidR="0055219F">
        <w:rPr>
          <w:lang w:val="en-GB"/>
        </w:rPr>
        <w:t xml:space="preserve"> </w:t>
      </w:r>
      <w:r w:rsidR="0085558C">
        <w:rPr>
          <w:lang w:val="en-GB"/>
        </w:rPr>
        <w:t xml:space="preserve">was </w:t>
      </w:r>
      <w:r w:rsidR="00035FE1" w:rsidRPr="00FA19FF">
        <w:t xml:space="preserve">accepted into the </w:t>
      </w:r>
      <w:r w:rsidR="00035FE1" w:rsidRPr="0085558C">
        <w:rPr>
          <w:b/>
          <w:bCs/>
        </w:rPr>
        <w:t>Change Our Game Women in Sports Media program</w:t>
      </w:r>
      <w:r w:rsidR="0011649A">
        <w:t xml:space="preserve">. </w:t>
      </w:r>
      <w:r w:rsidR="00FD5583">
        <w:t xml:space="preserve">To cap off an amazing year Julie was announced as the 2024 </w:t>
      </w:r>
      <w:r w:rsidR="00FD5583" w:rsidRPr="00FD5583">
        <w:rPr>
          <w:lang w:val="en-US"/>
        </w:rPr>
        <w:t xml:space="preserve">winner of </w:t>
      </w:r>
      <w:r w:rsidR="00DC1B6B">
        <w:rPr>
          <w:lang w:val="en-US"/>
        </w:rPr>
        <w:t>Arts Access Victoria’s</w:t>
      </w:r>
      <w:r w:rsidR="00FD5583" w:rsidRPr="00FD5583">
        <w:rPr>
          <w:lang w:val="en-US"/>
        </w:rPr>
        <w:t xml:space="preserve"> renowned </w:t>
      </w:r>
      <w:r w:rsidR="00FD5583" w:rsidRPr="00DC1B6B">
        <w:rPr>
          <w:b/>
          <w:bCs/>
          <w:lang w:val="en-US"/>
        </w:rPr>
        <w:t xml:space="preserve">Lesley Hall </w:t>
      </w:r>
      <w:r w:rsidR="00FD5583" w:rsidRPr="00DC1B6B">
        <w:rPr>
          <w:b/>
          <w:bCs/>
          <w:lang w:val="en-US"/>
        </w:rPr>
        <w:lastRenderedPageBreak/>
        <w:t>Arts and Disability Scholarship</w:t>
      </w:r>
      <w:r w:rsidR="008C220C">
        <w:rPr>
          <w:lang w:val="en-US"/>
        </w:rPr>
        <w:t xml:space="preserve">. </w:t>
      </w:r>
      <w:r w:rsidR="00FD5583" w:rsidRPr="00FD5583">
        <w:rPr>
          <w:lang w:val="en-US"/>
        </w:rPr>
        <w:t> “I would like to thank Arts Access Victoria for this amazing opportunity and for this scholarship! It’s such an honour, and it means a lot to know that I am following Lesley Hall’s legacy. She was an amazing disability activist who did so much to advance disability rights,” Julie shared with the announcement. Named after late disability activist Lesley Hall OAM, the annual scholarship honors Lesley’s legacy of tireless advocacy for the rights of people with disability and is awarded to artists who, through their work, challenge assumptions about disability. Receiving a $5000 grant the winning artist is supported in furthering their artistic practice. </w:t>
      </w:r>
      <w:r w:rsidR="00FD5583" w:rsidRPr="00FD5583">
        <w:t> </w:t>
      </w:r>
    </w:p>
    <w:p w14:paraId="55DACA81" w14:textId="77777777" w:rsidR="00FD5583" w:rsidRPr="00FD5583" w:rsidRDefault="00FD5583" w:rsidP="00FD5583">
      <w:r w:rsidRPr="00FD5583">
        <w:rPr>
          <w:lang w:val="en-US"/>
        </w:rPr>
        <w:t>Appearing in the bylines of ABC Sport and SOCIETY19, this impressive recognition comes at an opportune time in Julie’s burgeoning career.</w:t>
      </w:r>
      <w:r w:rsidRPr="00FD5583">
        <w:t> </w:t>
      </w:r>
    </w:p>
    <w:p w14:paraId="45978BC2" w14:textId="77777777" w:rsidR="00FD5583" w:rsidRPr="00FD5583" w:rsidRDefault="00FD5583" w:rsidP="00FD5583">
      <w:r w:rsidRPr="00FD5583">
        <w:rPr>
          <w:lang w:val="en-US"/>
        </w:rPr>
        <w:t xml:space="preserve">Julie is currently writing a young adult novel titled </w:t>
      </w:r>
      <w:r w:rsidRPr="00FD5583">
        <w:rPr>
          <w:i/>
          <w:iCs/>
          <w:lang w:val="en-US"/>
        </w:rPr>
        <w:t xml:space="preserve">The Map From Me to You </w:t>
      </w:r>
      <w:r w:rsidRPr="00FD5583">
        <w:rPr>
          <w:lang w:val="en-US"/>
        </w:rPr>
        <w:t>about a teenage girl with achondroplasia who goes on a road trip with her friends to meet other short statured people, who will help her make a life-changing decision about if she should take a drug that could make her taller. </w:t>
      </w:r>
      <w:r w:rsidRPr="00FD5583">
        <w:t> </w:t>
      </w:r>
    </w:p>
    <w:p w14:paraId="61D96399" w14:textId="77777777" w:rsidR="00FD5583" w:rsidRPr="00FD5583" w:rsidRDefault="00FD5583" w:rsidP="00FD5583">
      <w:r w:rsidRPr="00FD5583">
        <w:rPr>
          <w:lang w:val="en-US"/>
        </w:rPr>
        <w:t>Earlier this year, Julie was awarded a Writers Victoria Storming the City fellowship, receiving six hours of free mentoring with a writing mentor to work on the novel. Julie was paired with writer and editor Danielle Binks. “Danielle’s insight and feedback on my novel has been extremely valuable,” Julie said about the experience. </w:t>
      </w:r>
      <w:r w:rsidRPr="00FD5583">
        <w:t> </w:t>
      </w:r>
    </w:p>
    <w:p w14:paraId="6BCEC16A" w14:textId="77777777" w:rsidR="00FD5583" w:rsidRPr="00FD5583" w:rsidRDefault="00FD5583" w:rsidP="00FD5583">
      <w:r w:rsidRPr="00FD5583">
        <w:rPr>
          <w:lang w:val="en-US"/>
        </w:rPr>
        <w:t>“I really wanted to continue the mentorship, which is why I applied for the Lesley Hall scholarship to hopefully receive the funding to do so. So I’m thrilled to be the scholarship recipient, and that I can continue my mentorship to finish writing and editing my novel in hopes of publication.”</w:t>
      </w:r>
      <w:r w:rsidRPr="00FD5583">
        <w:t> </w:t>
      </w:r>
    </w:p>
    <w:p w14:paraId="75DF01BB" w14:textId="77777777" w:rsidR="00FD5583" w:rsidRPr="00FD5583" w:rsidRDefault="00FD5583" w:rsidP="00FD5583">
      <w:r w:rsidRPr="00FD5583">
        <w:rPr>
          <w:lang w:val="en-US"/>
        </w:rPr>
        <w:t>From all the team at WDV we are so proud of you Julie. We know this is an early accolade in the Julie Dickson legacy and can’t wait to see what you achieve next. Put us down for a few copies of novel too!</w:t>
      </w:r>
      <w:r w:rsidRPr="00FD5583">
        <w:t> </w:t>
      </w:r>
    </w:p>
    <w:p w14:paraId="0752574D" w14:textId="647EB140" w:rsidR="00FD5583" w:rsidRPr="00FD5583" w:rsidRDefault="00FD5583" w:rsidP="00FD5583">
      <w:hyperlink r:id="rId47" w:history="1">
        <w:r w:rsidRPr="00FD5583">
          <w:rPr>
            <w:rStyle w:val="Hyperlink"/>
            <w:lang w:val="en-US"/>
          </w:rPr>
          <w:t>Hear more from Julie and learn more about the s</w:t>
        </w:r>
      </w:hyperlink>
      <w:r w:rsidRPr="00FD5583">
        <w:rPr>
          <w:lang w:val="en-US"/>
        </w:rPr>
        <w:t xml:space="preserve">cholarship </w:t>
      </w:r>
    </w:p>
    <w:p w14:paraId="1309D3C4" w14:textId="7EAC5E17" w:rsidR="001A6471" w:rsidRPr="00D85D56" w:rsidRDefault="001A6471" w:rsidP="00D85D56">
      <w:pPr>
        <w:rPr>
          <w:lang w:val="en-GB"/>
        </w:rPr>
      </w:pPr>
    </w:p>
    <w:tbl>
      <w:tblPr>
        <w:tblW w:w="5001" w:type="pct"/>
        <w:tblCellMar>
          <w:left w:w="0" w:type="dxa"/>
          <w:right w:w="0" w:type="dxa"/>
        </w:tblCellMar>
        <w:tblLook w:val="04A0" w:firstRow="1" w:lastRow="0" w:firstColumn="1" w:lastColumn="0" w:noHBand="0" w:noVBand="1"/>
      </w:tblPr>
      <w:tblGrid>
        <w:gridCol w:w="9924"/>
      </w:tblGrid>
      <w:tr w:rsidR="001A6471" w:rsidRPr="001A6471" w14:paraId="09C376D2" w14:textId="77777777" w:rsidTr="006D2BE9">
        <w:tc>
          <w:tcPr>
            <w:tcW w:w="5000" w:type="pct"/>
            <w:vAlign w:val="center"/>
            <w:hideMark/>
          </w:tcPr>
          <w:p w14:paraId="77B8A1AE" w14:textId="4BDA397F" w:rsidR="00445FBD" w:rsidRDefault="00030F4E" w:rsidP="00445FBD">
            <w:r w:rsidRPr="00030F4E">
              <w:t>In</w:t>
            </w:r>
            <w:r>
              <w:rPr>
                <w:b/>
                <w:bCs/>
              </w:rPr>
              <w:t xml:space="preserve"> </w:t>
            </w:r>
            <w:r w:rsidR="001A6471" w:rsidRPr="001A6471">
              <w:t xml:space="preserve">recognition of </w:t>
            </w:r>
            <w:r w:rsidR="001A6471" w:rsidRPr="00C562AE">
              <w:rPr>
                <w:b/>
                <w:bCs/>
              </w:rPr>
              <w:t>International Day of People with Disability</w:t>
            </w:r>
            <w:r w:rsidR="00C562AE">
              <w:t xml:space="preserve">, </w:t>
            </w:r>
            <w:r w:rsidR="00C562AE" w:rsidRPr="001A6471">
              <w:t xml:space="preserve">the </w:t>
            </w:r>
            <w:r w:rsidR="00C562AE" w:rsidRPr="00C562AE">
              <w:rPr>
                <w:b/>
                <w:bCs/>
              </w:rPr>
              <w:t>City of Greater Geelong</w:t>
            </w:r>
            <w:r w:rsidR="00C562AE" w:rsidRPr="001A6471">
              <w:t xml:space="preserve"> host</w:t>
            </w:r>
            <w:r w:rsidR="00C562AE">
              <w:t>ed</w:t>
            </w:r>
            <w:r w:rsidR="00C562AE" w:rsidRPr="001A6471">
              <w:t xml:space="preserve"> </w:t>
            </w:r>
            <w:r w:rsidR="00C562AE">
              <w:t xml:space="preserve">their yearly </w:t>
            </w:r>
            <w:r w:rsidR="00C562AE" w:rsidRPr="001A6471">
              <w:t xml:space="preserve">event </w:t>
            </w:r>
            <w:r w:rsidR="00C562AE">
              <w:t xml:space="preserve">the </w:t>
            </w:r>
            <w:r w:rsidR="001A6471" w:rsidRPr="009210D3">
              <w:rPr>
                <w:b/>
                <w:bCs/>
              </w:rPr>
              <w:t>Geelong Awards for People with Disability</w:t>
            </w:r>
            <w:r w:rsidR="001A6471" w:rsidRPr="001A6471">
              <w:t>. </w:t>
            </w:r>
            <w:r w:rsidR="005121F1">
              <w:t>Excitingly taking home the award</w:t>
            </w:r>
            <w:r w:rsidR="00D3340F">
              <w:t xml:space="preserve"> was</w:t>
            </w:r>
            <w:r w:rsidR="005121F1">
              <w:t xml:space="preserve"> </w:t>
            </w:r>
            <w:r w:rsidR="001A6471" w:rsidRPr="001A6471">
              <w:t xml:space="preserve">WDV </w:t>
            </w:r>
            <w:r w:rsidR="001A6471" w:rsidRPr="005121F1">
              <w:rPr>
                <w:b/>
                <w:bCs/>
              </w:rPr>
              <w:t xml:space="preserve">Barwon </w:t>
            </w:r>
            <w:r w:rsidR="005121F1" w:rsidRPr="005121F1">
              <w:rPr>
                <w:b/>
                <w:bCs/>
              </w:rPr>
              <w:t xml:space="preserve">Hub </w:t>
            </w:r>
            <w:r w:rsidR="001A6471" w:rsidRPr="001A6471">
              <w:t>member </w:t>
            </w:r>
            <w:r w:rsidR="001A6471" w:rsidRPr="00445FBD">
              <w:t>Leanne Watson</w:t>
            </w:r>
            <w:r w:rsidR="001A6471" w:rsidRPr="001A6471">
              <w:t>.</w:t>
            </w:r>
            <w:r w:rsidR="00393D2C">
              <w:t xml:space="preserve"> </w:t>
            </w:r>
            <w:r w:rsidR="004F6725">
              <w:t xml:space="preserve">Always humble, Leanne admitted to feeling a little </w:t>
            </w:r>
            <w:r w:rsidR="004F6725">
              <w:lastRenderedPageBreak/>
              <w:t xml:space="preserve">bemused </w:t>
            </w:r>
            <w:r w:rsidR="001B661F">
              <w:t>when</w:t>
            </w:r>
            <w:r w:rsidR="004F6725">
              <w:t xml:space="preserve"> first hearing</w:t>
            </w:r>
            <w:r w:rsidR="001B661F">
              <w:t xml:space="preserve"> her name called as the </w:t>
            </w:r>
            <w:r w:rsidR="001B661F" w:rsidRPr="009210D3">
              <w:rPr>
                <w:b/>
                <w:bCs/>
              </w:rPr>
              <w:t>Volunteering Award</w:t>
            </w:r>
            <w:r w:rsidR="001B661F">
              <w:t xml:space="preserve"> winner.</w:t>
            </w:r>
            <w:r w:rsidR="004F6725">
              <w:t xml:space="preserve"> </w:t>
            </w:r>
            <w:r w:rsidR="001B661F">
              <w:t>“</w:t>
            </w:r>
            <w:r w:rsidR="00445FBD">
              <w:t>So many of us work and volunteer in disability advocacy and allyship. If I am to be singled out, then these people should too. However, I was also relieved that I thought to write a speech, just in case, and had prearranged with my husband to hold the microphone.</w:t>
            </w:r>
            <w:r w:rsidR="00307748">
              <w:t>” Letting the achievement sink in though she’s starting t</w:t>
            </w:r>
            <w:r w:rsidR="00EB0FA8">
              <w:t>o realise the impact of the win.</w:t>
            </w:r>
            <w:r w:rsidR="00445FBD">
              <w:t xml:space="preserve"> </w:t>
            </w:r>
            <w:r w:rsidR="00EB0FA8">
              <w:t>“</w:t>
            </w:r>
            <w:r w:rsidR="00445FBD">
              <w:t xml:space="preserve">After a few days of post award-winning reflection I recognise that my platform on </w:t>
            </w:r>
            <w:r w:rsidR="00445FBD" w:rsidRPr="00B06B54">
              <w:rPr>
                <w:b/>
                <w:bCs/>
              </w:rPr>
              <w:t>94.7 The Pulse FM</w:t>
            </w:r>
            <w:r w:rsidR="00445FBD">
              <w:t xml:space="preserve"> as a radio presenter of </w:t>
            </w:r>
            <w:r w:rsidR="00445FBD" w:rsidRPr="00BB38AF">
              <w:rPr>
                <w:b/>
                <w:bCs/>
              </w:rPr>
              <w:t xml:space="preserve">Rolling Through Wednesday </w:t>
            </w:r>
            <w:r w:rsidR="00445FBD">
              <w:t xml:space="preserve">is doing exactly what my goal was at the beginning. That is, to provide information and a sense of community to people who live with disability, and those they play and work with, as does my website, </w:t>
            </w:r>
            <w:r w:rsidR="00445FBD" w:rsidRPr="006444C4">
              <w:rPr>
                <w:b/>
                <w:bCs/>
              </w:rPr>
              <w:t>Leanne’s Wheel Life</w:t>
            </w:r>
            <w:r w:rsidR="00445FBD">
              <w:t>. At the same time, infiltrating the wider community in the quest to normalise disability.</w:t>
            </w:r>
            <w:r w:rsidR="00CE02F5">
              <w:t>”</w:t>
            </w:r>
            <w:r w:rsidR="00393D2C">
              <w:t xml:space="preserve"> </w:t>
            </w:r>
            <w:r w:rsidR="0093155D">
              <w:t xml:space="preserve">Joining the Barwon Hub five years ago, Leanne </w:t>
            </w:r>
            <w:r w:rsidR="000C00CD">
              <w:t>has found a real connection with WDV and our work. “</w:t>
            </w:r>
            <w:r w:rsidR="00445FBD">
              <w:t>WDV has been integral to my acceptance of being an unashamedly disabled woman. I thoroughly enjoy the conversations, sharing and learning from the dedicated and enthusiastic women that work within WDV, and my fellow members. I have made some great local friends through the Hub where we have a comfortable space to share opinions, life events, grievances and wins. We also have guests from various organisations and government entities so that we can gain more knowledge, and advocate for disability by sharing feedback to allow for inclusive accommodations.</w:t>
            </w:r>
            <w:r w:rsidR="000C00CD">
              <w:t xml:space="preserve"> </w:t>
            </w:r>
            <w:r w:rsidR="00445FBD">
              <w:t xml:space="preserve">A particular project that I absolutely loved being part of was being involved in the WDV podcast series, </w:t>
            </w:r>
            <w:r w:rsidR="00445FBD" w:rsidRPr="00107A46">
              <w:rPr>
                <w:b/>
                <w:bCs/>
              </w:rPr>
              <w:t>From The Outsk</w:t>
            </w:r>
            <w:r w:rsidR="00445FBD">
              <w:t xml:space="preserve">irts, in 2023. This is a wonderful podcast highlighting the lives of everyday women who just happened to be disabled. Being a guest on this podcast lead me to being interviewed by Loretta Hart on </w:t>
            </w:r>
            <w:r w:rsidR="00445FBD" w:rsidRPr="00BA3907">
              <w:rPr>
                <w:b/>
                <w:bCs/>
              </w:rPr>
              <w:t>94.7 The Pulse FM Geelong</w:t>
            </w:r>
            <w:r w:rsidR="00445FBD">
              <w:t>.</w:t>
            </w:r>
            <w:r w:rsidR="000C00CD">
              <w:t>”</w:t>
            </w:r>
            <w:r w:rsidR="00AC27C1">
              <w:t xml:space="preserve"> </w:t>
            </w:r>
            <w:r w:rsidR="00906A0C">
              <w:t>Leanne,</w:t>
            </w:r>
            <w:r w:rsidR="00AC27C1">
              <w:t xml:space="preserve"> it seems has a knack for aligning with other strong women</w:t>
            </w:r>
            <w:r w:rsidR="00D53FA0">
              <w:t xml:space="preserve"> like Loretta</w:t>
            </w:r>
            <w:r w:rsidR="00873BB3">
              <w:t xml:space="preserve">, </w:t>
            </w:r>
            <w:r w:rsidR="00445FBD">
              <w:t>a tireless advocate for women's empowerment</w:t>
            </w:r>
            <w:r w:rsidR="00661BB9">
              <w:t>, who a</w:t>
            </w:r>
            <w:r w:rsidR="00445FBD">
              <w:t xml:space="preserve">fter </w:t>
            </w:r>
            <w:r w:rsidR="00661BB9">
              <w:t>their</w:t>
            </w:r>
            <w:r w:rsidR="00445FBD">
              <w:t xml:space="preserve"> second interview together, Loretta totally stunned </w:t>
            </w:r>
            <w:r w:rsidR="00661BB9">
              <w:t>Leanne</w:t>
            </w:r>
            <w:r w:rsidR="00445FBD">
              <w:t xml:space="preserve"> by asking if </w:t>
            </w:r>
            <w:r w:rsidR="00661BB9">
              <w:t>she</w:t>
            </w:r>
            <w:r w:rsidR="00445FBD">
              <w:t xml:space="preserve"> would like </w:t>
            </w:r>
            <w:r w:rsidR="00661BB9">
              <w:t>her</w:t>
            </w:r>
            <w:r w:rsidR="00445FBD">
              <w:t xml:space="preserve"> own show</w:t>
            </w:r>
            <w:r w:rsidR="00661BB9">
              <w:t>. Given</w:t>
            </w:r>
            <w:r w:rsidR="00445FBD">
              <w:t xml:space="preserve"> free rein to design the style and messages that </w:t>
            </w:r>
            <w:r w:rsidR="00661BB9">
              <w:t>she</w:t>
            </w:r>
            <w:r w:rsidR="00445FBD">
              <w:t xml:space="preserve"> would like</w:t>
            </w:r>
            <w:r w:rsidR="00661BB9">
              <w:t>, Leanne accepted the challenge</w:t>
            </w:r>
            <w:r w:rsidR="00E06975">
              <w:t xml:space="preserve"> and that as she says is </w:t>
            </w:r>
            <w:r w:rsidR="00445FBD">
              <w:t>how a bookkeeper became a radio presenter.</w:t>
            </w:r>
            <w:r w:rsidR="00393D2C">
              <w:t xml:space="preserve"> </w:t>
            </w:r>
            <w:r w:rsidR="00906A0C">
              <w:t>Like</w:t>
            </w:r>
            <w:r w:rsidR="00383EC8">
              <w:t xml:space="preserve"> her website </w:t>
            </w:r>
            <w:r w:rsidR="00383EC8" w:rsidRPr="00313BF8">
              <w:rPr>
                <w:b/>
                <w:bCs/>
              </w:rPr>
              <w:t>Leanne’s Wheel Life</w:t>
            </w:r>
            <w:r w:rsidR="00383EC8">
              <w:rPr>
                <w:b/>
                <w:bCs/>
              </w:rPr>
              <w:t xml:space="preserve"> </w:t>
            </w:r>
            <w:r w:rsidR="00383EC8" w:rsidRPr="00383EC8">
              <w:t>the</w:t>
            </w:r>
            <w:r w:rsidR="00383EC8">
              <w:t xml:space="preserve"> </w:t>
            </w:r>
            <w:r w:rsidR="00313BF8">
              <w:t xml:space="preserve">show </w:t>
            </w:r>
            <w:r w:rsidR="00445FBD" w:rsidRPr="00313BF8">
              <w:rPr>
                <w:b/>
                <w:bCs/>
              </w:rPr>
              <w:t>Rolling Through Wednesday</w:t>
            </w:r>
            <w:r w:rsidR="00445FBD">
              <w:t xml:space="preserve"> is centred around inclusion, community and hope, </w:t>
            </w:r>
            <w:r w:rsidR="004B41E9">
              <w:t>offering perspectives from</w:t>
            </w:r>
            <w:r w:rsidR="00445FBD">
              <w:t xml:space="preserve"> marginalised communit</w:t>
            </w:r>
            <w:r w:rsidR="004B41E9">
              <w:t>ies.</w:t>
            </w:r>
            <w:r w:rsidR="00445FBD">
              <w:t xml:space="preserve"> </w:t>
            </w:r>
            <w:r w:rsidR="004B41E9">
              <w:t>“</w:t>
            </w:r>
            <w:r w:rsidR="00445FBD">
              <w:t xml:space="preserve">I provide a relaxed conversation with many people with various </w:t>
            </w:r>
            <w:r w:rsidR="00445FBD">
              <w:lastRenderedPageBreak/>
              <w:t>messages, stories, news, and perspectives; from other disabled people, businesses, not for profit organisations, allied-health professionals and more. With a bit of Aussie up-and-coming music and my regular inspect-a- gadget section, I hope my audience feels like part of the conversation and gains understanding, or comfort, knowledge and entertainment.</w:t>
            </w:r>
            <w:r w:rsidR="006D2EA4">
              <w:t xml:space="preserve">” </w:t>
            </w:r>
          </w:p>
          <w:p w14:paraId="59D204D7" w14:textId="2972B3EB" w:rsidR="00EE76FA" w:rsidRDefault="00EE76FA" w:rsidP="00445FBD">
            <w:pPr>
              <w:rPr>
                <w:b/>
                <w:bCs/>
              </w:rPr>
            </w:pPr>
            <w:hyperlink r:id="rId48" w:history="1">
              <w:r w:rsidRPr="00EE76FA">
                <w:rPr>
                  <w:rStyle w:val="Hyperlink"/>
                  <w:b/>
                  <w:bCs/>
                </w:rPr>
                <w:t>Read Interview with Geelong Indy</w:t>
              </w:r>
            </w:hyperlink>
            <w:r>
              <w:rPr>
                <w:b/>
                <w:bCs/>
              </w:rPr>
              <w:t xml:space="preserve">  </w:t>
            </w:r>
          </w:p>
          <w:p w14:paraId="2BC8F586" w14:textId="306CFE49" w:rsidR="00FB53B5" w:rsidRDefault="00FB53B5" w:rsidP="00445FBD">
            <w:pPr>
              <w:rPr>
                <w:b/>
                <w:bCs/>
              </w:rPr>
            </w:pPr>
            <w:r>
              <w:rPr>
                <w:noProof/>
              </w:rPr>
              <w:drawing>
                <wp:anchor distT="0" distB="0" distL="114300" distR="114300" simplePos="0" relativeHeight="251676686" behindDoc="1" locked="0" layoutInCell="1" allowOverlap="1" wp14:anchorId="60640E09" wp14:editId="25A148D7">
                  <wp:simplePos x="0" y="0"/>
                  <wp:positionH relativeFrom="column">
                    <wp:posOffset>0</wp:posOffset>
                  </wp:positionH>
                  <wp:positionV relativeFrom="paragraph">
                    <wp:posOffset>278130</wp:posOffset>
                  </wp:positionV>
                  <wp:extent cx="2613660" cy="1633220"/>
                  <wp:effectExtent l="0" t="0" r="2540" b="5080"/>
                  <wp:wrapTight wrapText="bothSides">
                    <wp:wrapPolygon edited="0">
                      <wp:start x="0" y="0"/>
                      <wp:lineTo x="0" y="21499"/>
                      <wp:lineTo x="21516" y="21499"/>
                      <wp:lineTo x="21516" y="0"/>
                      <wp:lineTo x="0" y="0"/>
                    </wp:wrapPolygon>
                  </wp:wrapTight>
                  <wp:docPr id="145265230"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5230" name="Picture 5" descr="A group of people posing for a photo&#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13660" cy="1633220"/>
                          </a:xfrm>
                          <a:prstGeom prst="rect">
                            <a:avLst/>
                          </a:prstGeom>
                        </pic:spPr>
                      </pic:pic>
                    </a:graphicData>
                  </a:graphic>
                  <wp14:sizeRelH relativeFrom="page">
                    <wp14:pctWidth>0</wp14:pctWidth>
                  </wp14:sizeRelH>
                  <wp14:sizeRelV relativeFrom="page">
                    <wp14:pctHeight>0</wp14:pctHeight>
                  </wp14:sizeRelV>
                </wp:anchor>
              </w:drawing>
            </w:r>
          </w:p>
          <w:p w14:paraId="7A6B74F8" w14:textId="035CF367" w:rsidR="00FB53B5" w:rsidRPr="00FB53B5" w:rsidRDefault="00FB53B5" w:rsidP="00FB53B5">
            <w:pPr>
              <w:rPr>
                <w:i/>
                <w:iCs/>
              </w:rPr>
            </w:pPr>
            <w:r w:rsidRPr="00FB53B5">
              <w:rPr>
                <w:b/>
                <w:bCs/>
                <w:i/>
                <w:iCs/>
              </w:rPr>
              <w:t>Image Description:</w:t>
            </w:r>
            <w:r w:rsidRPr="00FB53B5">
              <w:rPr>
                <w:i/>
                <w:iCs/>
              </w:rPr>
              <w:t xml:space="preserve"> Group photo of Cr Anthony Aitken, Justine Martin, Mayor Stretch Kontelj OAM, Laura Williamson, Matthew Gardiner; Front – Leanne Watson. Photo via City of Greater Geelong. </w:t>
            </w:r>
          </w:p>
          <w:p w14:paraId="5D2F4B5F" w14:textId="2A4ADAE2" w:rsidR="00FB53B5" w:rsidRPr="00393D2C" w:rsidRDefault="00FB53B5" w:rsidP="00445FBD">
            <w:pPr>
              <w:rPr>
                <w:b/>
                <w:bCs/>
              </w:rPr>
            </w:pPr>
          </w:p>
          <w:p w14:paraId="0C07292E" w14:textId="144527AE" w:rsidR="001A6471" w:rsidRPr="001A6471" w:rsidRDefault="001A6471" w:rsidP="00FB53B5"/>
        </w:tc>
      </w:tr>
      <w:tr w:rsidR="001A6471" w:rsidRPr="001A6471" w14:paraId="0D2D1EDC" w14:textId="77777777" w:rsidTr="006D2BE9">
        <w:tc>
          <w:tcPr>
            <w:tcW w:w="5000" w:type="pct"/>
            <w:vAlign w:val="center"/>
            <w:hideMark/>
          </w:tcPr>
          <w:p w14:paraId="2AB2171B" w14:textId="77777777" w:rsidR="001A6471" w:rsidRPr="001A6471" w:rsidRDefault="001A6471" w:rsidP="001A6471">
            <w:r w:rsidRPr="001A6471">
              <w:lastRenderedPageBreak/>
              <w:t>  </w:t>
            </w:r>
          </w:p>
        </w:tc>
      </w:tr>
    </w:tbl>
    <w:p w14:paraId="47F96D1B" w14:textId="139F9FFF" w:rsidR="009F71AE" w:rsidRDefault="009F71AE">
      <w:r>
        <w:rPr>
          <w:b/>
          <w:bCs/>
        </w:rPr>
        <w:br w:type="page"/>
      </w:r>
    </w:p>
    <w:tbl>
      <w:tblPr>
        <w:tblW w:w="5001" w:type="pct"/>
        <w:tblCellMar>
          <w:left w:w="0" w:type="dxa"/>
          <w:right w:w="0" w:type="dxa"/>
        </w:tblCellMar>
        <w:tblLook w:val="04A0" w:firstRow="1" w:lastRow="0" w:firstColumn="1" w:lastColumn="0" w:noHBand="0" w:noVBand="1"/>
      </w:tblPr>
      <w:tblGrid>
        <w:gridCol w:w="9924"/>
      </w:tblGrid>
      <w:tr w:rsidR="001A6471" w:rsidRPr="001A6471" w14:paraId="0E19A601" w14:textId="77777777" w:rsidTr="006D2BE9">
        <w:tc>
          <w:tcPr>
            <w:tcW w:w="5000" w:type="pct"/>
            <w:vAlign w:val="center"/>
            <w:hideMark/>
          </w:tcPr>
          <w:p w14:paraId="1C6739F9" w14:textId="3B2CFD2D" w:rsidR="00BD3950" w:rsidRPr="008950FE" w:rsidRDefault="00D17994" w:rsidP="008950FE">
            <w:pPr>
              <w:pStyle w:val="Heading3"/>
            </w:pPr>
            <w:r w:rsidRPr="008950FE">
              <w:lastRenderedPageBreak/>
              <w:t xml:space="preserve">Looking to </w:t>
            </w:r>
            <w:r w:rsidR="007E22CE">
              <w:t xml:space="preserve">this year, </w:t>
            </w:r>
            <w:r w:rsidR="00535890">
              <w:t>Community Inclusion and Women’s Empowerment Programs and Events for 2025!</w:t>
            </w:r>
          </w:p>
          <w:p w14:paraId="672B409B" w14:textId="77777777" w:rsidR="008950FE" w:rsidRPr="008950FE" w:rsidRDefault="008950FE" w:rsidP="008950FE">
            <w:pPr>
              <w:rPr>
                <w:lang w:val="en-GB"/>
              </w:rPr>
            </w:pPr>
          </w:p>
          <w:p w14:paraId="5EE67832" w14:textId="77777777" w:rsidR="00D17994" w:rsidRDefault="00850A19" w:rsidP="00507F69">
            <w:pPr>
              <w:pStyle w:val="Heading4"/>
            </w:pPr>
            <w:r>
              <w:t xml:space="preserve">Barwon </w:t>
            </w:r>
            <w:r w:rsidR="009D7CC3">
              <w:t xml:space="preserve">Hub </w:t>
            </w:r>
          </w:p>
          <w:p w14:paraId="783F687A" w14:textId="77777777" w:rsidR="00B07E8C" w:rsidRPr="00B07E8C" w:rsidRDefault="00B07E8C" w:rsidP="00B07E8C">
            <w:pPr>
              <w:rPr>
                <w:b/>
                <w:bCs/>
              </w:rPr>
            </w:pPr>
            <w:r w:rsidRPr="00B07E8C">
              <w:rPr>
                <w:b/>
                <w:bCs/>
              </w:rPr>
              <w:t>Friday February 28</w:t>
            </w:r>
          </w:p>
          <w:p w14:paraId="33980056" w14:textId="77777777" w:rsidR="00B07E8C" w:rsidRPr="00B07E8C" w:rsidRDefault="00B07E8C" w:rsidP="00B07E8C">
            <w:r w:rsidRPr="00B07E8C">
              <w:t xml:space="preserve">Hub Meeting </w:t>
            </w:r>
          </w:p>
          <w:p w14:paraId="15F08EDD" w14:textId="77777777" w:rsidR="0050781B" w:rsidRPr="0050781B" w:rsidRDefault="0050781B" w:rsidP="0050781B">
            <w:pPr>
              <w:rPr>
                <w:b/>
                <w:bCs/>
              </w:rPr>
            </w:pPr>
            <w:r w:rsidRPr="0050781B">
              <w:rPr>
                <w:b/>
                <w:bCs/>
              </w:rPr>
              <w:t>Friday March 28</w:t>
            </w:r>
          </w:p>
          <w:p w14:paraId="48A581D6" w14:textId="77777777" w:rsidR="0050781B" w:rsidRDefault="0050781B" w:rsidP="0050781B">
            <w:r w:rsidRPr="0050781B">
              <w:t>Hub Meeting – celebrating 10 years</w:t>
            </w:r>
          </w:p>
          <w:p w14:paraId="1056E9ED" w14:textId="77777777" w:rsidR="003C4ACB" w:rsidRPr="003C4ACB" w:rsidRDefault="003C4ACB" w:rsidP="003C4ACB">
            <w:pPr>
              <w:rPr>
                <w:b/>
                <w:bCs/>
              </w:rPr>
            </w:pPr>
            <w:r w:rsidRPr="003C4ACB">
              <w:rPr>
                <w:b/>
                <w:bCs/>
              </w:rPr>
              <w:t>Friday TBA</w:t>
            </w:r>
          </w:p>
          <w:p w14:paraId="7158EE67" w14:textId="77777777" w:rsidR="003C4ACB" w:rsidRPr="003C4ACB" w:rsidRDefault="003C4ACB" w:rsidP="003C4ACB">
            <w:r w:rsidRPr="003C4ACB">
              <w:t xml:space="preserve">Hub Meeting </w:t>
            </w:r>
          </w:p>
          <w:p w14:paraId="0DCE5A0C" w14:textId="77777777" w:rsidR="001A28C4" w:rsidRPr="001A28C4" w:rsidRDefault="001A28C4" w:rsidP="001A28C4">
            <w:pPr>
              <w:rPr>
                <w:b/>
                <w:bCs/>
              </w:rPr>
            </w:pPr>
            <w:r w:rsidRPr="001A28C4">
              <w:rPr>
                <w:b/>
                <w:bCs/>
              </w:rPr>
              <w:t>Friday May 23</w:t>
            </w:r>
          </w:p>
          <w:p w14:paraId="40613E80" w14:textId="77777777" w:rsidR="001A28C4" w:rsidRPr="001A28C4" w:rsidRDefault="001A28C4" w:rsidP="001A28C4">
            <w:r w:rsidRPr="001A28C4">
              <w:t xml:space="preserve">Hub Meeting </w:t>
            </w:r>
          </w:p>
          <w:p w14:paraId="05DEC52F" w14:textId="77777777" w:rsidR="00B72964" w:rsidRPr="00B72964" w:rsidRDefault="00B72964" w:rsidP="00B72964">
            <w:pPr>
              <w:rPr>
                <w:b/>
                <w:bCs/>
              </w:rPr>
            </w:pPr>
            <w:r w:rsidRPr="00B72964">
              <w:rPr>
                <w:b/>
                <w:bCs/>
              </w:rPr>
              <w:t>Friday June 27</w:t>
            </w:r>
          </w:p>
          <w:p w14:paraId="4E3F4882" w14:textId="77777777" w:rsidR="00B72964" w:rsidRDefault="00B72964" w:rsidP="00B72964">
            <w:r w:rsidRPr="00B72964">
              <w:t xml:space="preserve">Hub Meeting </w:t>
            </w:r>
          </w:p>
          <w:p w14:paraId="52FD2714" w14:textId="77777777" w:rsidR="009F71AE" w:rsidRPr="00B72964" w:rsidRDefault="009F71AE" w:rsidP="00B72964"/>
          <w:p w14:paraId="4F92E525" w14:textId="53E605AE" w:rsidR="0050781B" w:rsidRDefault="00B72964" w:rsidP="0050781B">
            <w:pPr>
              <w:rPr>
                <w:i/>
                <w:iCs/>
              </w:rPr>
            </w:pPr>
            <w:r>
              <w:rPr>
                <w:i/>
                <w:iCs/>
              </w:rPr>
              <w:t xml:space="preserve">Celebrating 10 years of </w:t>
            </w:r>
            <w:r w:rsidR="003B4A67">
              <w:rPr>
                <w:i/>
                <w:iCs/>
              </w:rPr>
              <w:t xml:space="preserve">peer advocacy and making an impact in their community – </w:t>
            </w:r>
            <w:r w:rsidR="008A2FFC">
              <w:rPr>
                <w:i/>
                <w:iCs/>
              </w:rPr>
              <w:t xml:space="preserve">2025 will be a big one for </w:t>
            </w:r>
            <w:r w:rsidR="003B4A67">
              <w:rPr>
                <w:i/>
                <w:iCs/>
              </w:rPr>
              <w:t>the Barwon Hub</w:t>
            </w:r>
            <w:r w:rsidR="008A2FFC">
              <w:rPr>
                <w:i/>
                <w:iCs/>
              </w:rPr>
              <w:t xml:space="preserve">. </w:t>
            </w:r>
            <w:r w:rsidR="00FD12B9">
              <w:rPr>
                <w:i/>
                <w:iCs/>
              </w:rPr>
              <w:t xml:space="preserve">As a group </w:t>
            </w:r>
            <w:r w:rsidR="00D023C7">
              <w:rPr>
                <w:i/>
                <w:iCs/>
              </w:rPr>
              <w:t>the Hub will look to further their impact on t</w:t>
            </w:r>
            <w:r w:rsidR="00C721B3">
              <w:rPr>
                <w:i/>
                <w:iCs/>
              </w:rPr>
              <w:t>he ever-growing regional city</w:t>
            </w:r>
            <w:r w:rsidR="0063216A">
              <w:rPr>
                <w:i/>
                <w:iCs/>
              </w:rPr>
              <w:t xml:space="preserve">, by identifying issues and opportunities </w:t>
            </w:r>
            <w:r w:rsidR="006928C7">
              <w:rPr>
                <w:i/>
                <w:iCs/>
              </w:rPr>
              <w:t>in their experiences living locally</w:t>
            </w:r>
            <w:r w:rsidR="00123B7D">
              <w:rPr>
                <w:i/>
                <w:iCs/>
              </w:rPr>
              <w:t xml:space="preserve">. Individual members of the Hub will also look to continue pursuing personal goals and </w:t>
            </w:r>
            <w:r w:rsidR="002A51EF">
              <w:rPr>
                <w:i/>
                <w:iCs/>
              </w:rPr>
              <w:t>lead</w:t>
            </w:r>
            <w:r w:rsidR="008F2829">
              <w:rPr>
                <w:i/>
                <w:iCs/>
              </w:rPr>
              <w:t xml:space="preserve"> </w:t>
            </w:r>
            <w:r w:rsidR="00CD016B">
              <w:rPr>
                <w:i/>
                <w:iCs/>
              </w:rPr>
              <w:t xml:space="preserve">their </w:t>
            </w:r>
            <w:r w:rsidR="007E54B5">
              <w:rPr>
                <w:i/>
                <w:iCs/>
              </w:rPr>
              <w:t>communities</w:t>
            </w:r>
            <w:r w:rsidR="00CD016B">
              <w:rPr>
                <w:i/>
                <w:iCs/>
              </w:rPr>
              <w:t xml:space="preserve"> as </w:t>
            </w:r>
            <w:r w:rsidR="007E54B5">
              <w:rPr>
                <w:i/>
                <w:iCs/>
              </w:rPr>
              <w:t xml:space="preserve">empowered women with disability. </w:t>
            </w:r>
            <w:r w:rsidR="002A51EF">
              <w:rPr>
                <w:i/>
                <w:iCs/>
              </w:rPr>
              <w:t xml:space="preserve"> </w:t>
            </w:r>
            <w:r w:rsidR="006928C7">
              <w:rPr>
                <w:i/>
                <w:iCs/>
              </w:rPr>
              <w:t xml:space="preserve"> </w:t>
            </w:r>
            <w:r w:rsidR="003B4A67">
              <w:rPr>
                <w:i/>
                <w:iCs/>
              </w:rPr>
              <w:t xml:space="preserve"> </w:t>
            </w:r>
          </w:p>
          <w:p w14:paraId="73A279F1" w14:textId="77777777" w:rsidR="009F71AE" w:rsidRPr="0050781B" w:rsidRDefault="009F71AE" w:rsidP="0050781B"/>
          <w:p w14:paraId="5CBA5A1F" w14:textId="0CB96B82" w:rsidR="00DD4F0F" w:rsidRPr="002400CE" w:rsidRDefault="00DD4F0F" w:rsidP="00B07E8C">
            <w:pPr>
              <w:rPr>
                <w:b/>
                <w:bCs/>
              </w:rPr>
            </w:pPr>
            <w:r w:rsidRPr="002400CE">
              <w:rPr>
                <w:b/>
                <w:bCs/>
              </w:rPr>
              <w:t xml:space="preserve">For more information about the </w:t>
            </w:r>
            <w:r>
              <w:rPr>
                <w:b/>
                <w:bCs/>
              </w:rPr>
              <w:t>Barwon</w:t>
            </w:r>
            <w:r w:rsidRPr="002400CE">
              <w:rPr>
                <w:b/>
                <w:bCs/>
              </w:rPr>
              <w:t xml:space="preserve"> Hub please </w:t>
            </w:r>
            <w:r w:rsidR="00061E81">
              <w:rPr>
                <w:b/>
                <w:bCs/>
              </w:rPr>
              <w:t>c</w:t>
            </w:r>
            <w:r w:rsidRPr="002400CE">
              <w:rPr>
                <w:b/>
                <w:bCs/>
              </w:rPr>
              <w:t xml:space="preserve">ontact: </w:t>
            </w:r>
          </w:p>
          <w:tbl>
            <w:tblPr>
              <w:tblW w:w="6480" w:type="dxa"/>
              <w:tblCellMar>
                <w:left w:w="0" w:type="dxa"/>
                <w:right w:w="0" w:type="dxa"/>
              </w:tblCellMar>
              <w:tblLook w:val="04A0" w:firstRow="1" w:lastRow="0" w:firstColumn="1" w:lastColumn="0" w:noHBand="0" w:noVBand="1"/>
            </w:tblPr>
            <w:tblGrid>
              <w:gridCol w:w="6480"/>
            </w:tblGrid>
            <w:tr w:rsidR="00DD4F0F" w:rsidRPr="00A2378B" w14:paraId="5E524034" w14:textId="77777777" w:rsidTr="000F2343">
              <w:tc>
                <w:tcPr>
                  <w:tcW w:w="0" w:type="auto"/>
                  <w:hideMark/>
                </w:tcPr>
                <w:tbl>
                  <w:tblPr>
                    <w:tblW w:w="0" w:type="auto"/>
                    <w:tblCellMar>
                      <w:left w:w="0" w:type="dxa"/>
                      <w:right w:w="0" w:type="dxa"/>
                    </w:tblCellMar>
                    <w:tblLook w:val="04A0" w:firstRow="1" w:lastRow="0" w:firstColumn="1" w:lastColumn="0" w:noHBand="0" w:noVBand="1"/>
                  </w:tblPr>
                  <w:tblGrid>
                    <w:gridCol w:w="4109"/>
                  </w:tblGrid>
                  <w:tr w:rsidR="00DD4F0F" w:rsidRPr="00A2378B" w14:paraId="6FA38389" w14:textId="77777777" w:rsidTr="000F2343">
                    <w:tc>
                      <w:tcPr>
                        <w:tcW w:w="0" w:type="auto"/>
                        <w:hideMark/>
                      </w:tcPr>
                      <w:tbl>
                        <w:tblPr>
                          <w:tblW w:w="0" w:type="auto"/>
                          <w:tblCellMar>
                            <w:left w:w="0" w:type="dxa"/>
                            <w:right w:w="0" w:type="dxa"/>
                          </w:tblCellMar>
                          <w:tblLook w:val="04A0" w:firstRow="1" w:lastRow="0" w:firstColumn="1" w:lastColumn="0" w:noHBand="0" w:noVBand="1"/>
                        </w:tblPr>
                        <w:tblGrid>
                          <w:gridCol w:w="1744"/>
                          <w:gridCol w:w="1287"/>
                        </w:tblGrid>
                        <w:tr w:rsidR="00DD4F0F" w:rsidRPr="00A2378B" w14:paraId="26B3AA90" w14:textId="77777777" w:rsidTr="000F2343">
                          <w:tc>
                            <w:tcPr>
                              <w:tcW w:w="0" w:type="auto"/>
                              <w:hideMark/>
                            </w:tcPr>
                            <w:p w14:paraId="742038BE" w14:textId="77777777" w:rsidR="00DD4F0F" w:rsidRPr="00A2378B" w:rsidRDefault="00DD4F0F" w:rsidP="00DD4F0F">
                              <w:r w:rsidRPr="00A2378B">
                                <w:t>Vanessa Davis</w:t>
                              </w:r>
                              <w:r w:rsidRPr="00A2378B">
                                <w:rPr>
                                  <w:rFonts w:ascii="Arial" w:hAnsi="Arial" w:cs="Arial"/>
                                </w:rPr>
                                <w:t>​​​​</w:t>
                              </w:r>
                            </w:p>
                          </w:tc>
                          <w:tc>
                            <w:tcPr>
                              <w:tcW w:w="0" w:type="auto"/>
                              <w:hideMark/>
                            </w:tcPr>
                            <w:tbl>
                              <w:tblPr>
                                <w:tblW w:w="0" w:type="auto"/>
                                <w:tblCellMar>
                                  <w:left w:w="0" w:type="dxa"/>
                                  <w:right w:w="0" w:type="dxa"/>
                                </w:tblCellMar>
                                <w:tblLook w:val="04A0" w:firstRow="1" w:lastRow="0" w:firstColumn="1" w:lastColumn="0" w:noHBand="0" w:noVBand="1"/>
                              </w:tblPr>
                              <w:tblGrid>
                                <w:gridCol w:w="1287"/>
                              </w:tblGrid>
                              <w:tr w:rsidR="00DD4F0F" w:rsidRPr="00A2378B" w14:paraId="5BCF7D22" w14:textId="77777777" w:rsidTr="000F2343">
                                <w:tc>
                                  <w:tcPr>
                                    <w:tcW w:w="0" w:type="auto"/>
                                    <w:tcMar>
                                      <w:top w:w="0" w:type="dxa"/>
                                      <w:left w:w="75" w:type="dxa"/>
                                      <w:bottom w:w="0" w:type="dxa"/>
                                      <w:right w:w="0" w:type="dxa"/>
                                    </w:tcMar>
                                    <w:hideMark/>
                                  </w:tcPr>
                                  <w:p w14:paraId="132DB6EE" w14:textId="77777777" w:rsidR="00DD4F0F" w:rsidRPr="00A2378B" w:rsidRDefault="00DD4F0F" w:rsidP="00DD4F0F">
                                    <w:r w:rsidRPr="00A2378B">
                                      <w:t>(She/Her)</w:t>
                                    </w:r>
                                  </w:p>
                                </w:tc>
                              </w:tr>
                            </w:tbl>
                            <w:p w14:paraId="420075CA" w14:textId="77777777" w:rsidR="00DD4F0F" w:rsidRPr="00A2378B" w:rsidRDefault="00DD4F0F" w:rsidP="00DD4F0F"/>
                          </w:tc>
                        </w:tr>
                      </w:tbl>
                      <w:p w14:paraId="55A32A88" w14:textId="77777777" w:rsidR="00DD4F0F" w:rsidRPr="00A2378B" w:rsidRDefault="00DD4F0F" w:rsidP="00DD4F0F"/>
                    </w:tc>
                  </w:tr>
                  <w:tr w:rsidR="00DD4F0F" w:rsidRPr="00A2378B" w14:paraId="0CC52528" w14:textId="77777777" w:rsidTr="000F2343">
                    <w:tc>
                      <w:tcPr>
                        <w:tcW w:w="0" w:type="auto"/>
                        <w:hideMark/>
                      </w:tcPr>
                      <w:p w14:paraId="6EFA20B1" w14:textId="35F41750" w:rsidR="00DD4F0F" w:rsidRPr="00A2378B" w:rsidRDefault="00DD4F0F" w:rsidP="00DD4F0F">
                        <w:r w:rsidRPr="00A2378B">
                          <w:t>Hub Liaison Officer – </w:t>
                        </w:r>
                        <w:r>
                          <w:t>Barwon</w:t>
                        </w:r>
                      </w:p>
                    </w:tc>
                  </w:tr>
                  <w:tr w:rsidR="00DD4F0F" w:rsidRPr="00A2378B" w14:paraId="20147B2F" w14:textId="77777777" w:rsidTr="000F2343">
                    <w:tc>
                      <w:tcPr>
                        <w:tcW w:w="0" w:type="auto"/>
                        <w:hideMark/>
                      </w:tcPr>
                      <w:tbl>
                        <w:tblPr>
                          <w:tblW w:w="0" w:type="auto"/>
                          <w:tblCellMar>
                            <w:left w:w="0" w:type="dxa"/>
                            <w:right w:w="0" w:type="dxa"/>
                          </w:tblCellMar>
                          <w:tblLook w:val="04A0" w:firstRow="1" w:lastRow="0" w:firstColumn="1" w:lastColumn="0" w:noHBand="0" w:noVBand="1"/>
                        </w:tblPr>
                        <w:tblGrid>
                          <w:gridCol w:w="257"/>
                          <w:gridCol w:w="1845"/>
                          <w:gridCol w:w="312"/>
                          <w:gridCol w:w="1695"/>
                        </w:tblGrid>
                        <w:tr w:rsidR="00DD4F0F" w:rsidRPr="00A2378B" w14:paraId="4EFCEAC6" w14:textId="77777777" w:rsidTr="000F2343">
                          <w:tc>
                            <w:tcPr>
                              <w:tcW w:w="0" w:type="auto"/>
                              <w:hideMark/>
                            </w:tcPr>
                            <w:p w14:paraId="022F36F1" w14:textId="77777777" w:rsidR="00DD4F0F" w:rsidRPr="00A2378B" w:rsidRDefault="00DD4F0F" w:rsidP="00DD4F0F">
                              <w:r w:rsidRPr="00A2378B">
                                <w:t>T:</w:t>
                              </w:r>
                            </w:p>
                          </w:tc>
                          <w:tc>
                            <w:tcPr>
                              <w:tcW w:w="0" w:type="auto"/>
                              <w:hideMark/>
                            </w:tcPr>
                            <w:tbl>
                              <w:tblPr>
                                <w:tblW w:w="0" w:type="auto"/>
                                <w:tblCellMar>
                                  <w:left w:w="0" w:type="dxa"/>
                                  <w:right w:w="0" w:type="dxa"/>
                                </w:tblCellMar>
                                <w:tblLook w:val="04A0" w:firstRow="1" w:lastRow="0" w:firstColumn="1" w:lastColumn="0" w:noHBand="0" w:noVBand="1"/>
                              </w:tblPr>
                              <w:tblGrid>
                                <w:gridCol w:w="1845"/>
                              </w:tblGrid>
                              <w:tr w:rsidR="00DD4F0F" w:rsidRPr="00A2378B" w14:paraId="17578A5E" w14:textId="77777777" w:rsidTr="000F2343">
                                <w:tc>
                                  <w:tcPr>
                                    <w:tcW w:w="0" w:type="auto"/>
                                    <w:tcMar>
                                      <w:top w:w="0" w:type="dxa"/>
                                      <w:left w:w="0" w:type="dxa"/>
                                      <w:bottom w:w="0" w:type="dxa"/>
                                      <w:right w:w="150" w:type="dxa"/>
                                    </w:tcMar>
                                    <w:hideMark/>
                                  </w:tcPr>
                                  <w:p w14:paraId="685B72FF" w14:textId="77777777" w:rsidR="00DD4F0F" w:rsidRPr="00A2378B" w:rsidRDefault="00DD4F0F" w:rsidP="00DD4F0F">
                                    <w:hyperlink r:id="rId50" w:tgtFrame="_blank" w:tooltip="tel:03%209286%207810" w:history="1">
                                      <w:r w:rsidRPr="00A2378B">
                                        <w:rPr>
                                          <w:rStyle w:val="Hyperlink"/>
                                          <w:color w:val="auto"/>
                                          <w:u w:val="none"/>
                                        </w:rPr>
                                        <w:t>03 9286 7810</w:t>
                                      </w:r>
                                    </w:hyperlink>
                                  </w:p>
                                </w:tc>
                              </w:tr>
                            </w:tbl>
                            <w:p w14:paraId="1463E795" w14:textId="77777777" w:rsidR="00DD4F0F" w:rsidRPr="00A2378B" w:rsidRDefault="00DD4F0F" w:rsidP="00DD4F0F"/>
                          </w:tc>
                          <w:tc>
                            <w:tcPr>
                              <w:tcW w:w="0" w:type="auto"/>
                              <w:hideMark/>
                            </w:tcPr>
                            <w:p w14:paraId="57B7F1C8" w14:textId="77777777" w:rsidR="00DD4F0F" w:rsidRPr="00A2378B" w:rsidRDefault="00DD4F0F" w:rsidP="00DD4F0F">
                              <w:r w:rsidRPr="00A2378B">
                                <w:t>M:</w:t>
                              </w:r>
                            </w:p>
                          </w:tc>
                          <w:tc>
                            <w:tcPr>
                              <w:tcW w:w="0" w:type="auto"/>
                              <w:hideMark/>
                            </w:tcPr>
                            <w:p w14:paraId="46C35767" w14:textId="77777777" w:rsidR="00DD4F0F" w:rsidRPr="00A2378B" w:rsidRDefault="00DD4F0F" w:rsidP="00DD4F0F">
                              <w:r w:rsidRPr="00A2378B">
                                <w:t>0473 866 104</w:t>
                              </w:r>
                            </w:p>
                          </w:tc>
                        </w:tr>
                      </w:tbl>
                      <w:p w14:paraId="57C79E65" w14:textId="77777777" w:rsidR="00DD4F0F" w:rsidRPr="00A2378B" w:rsidRDefault="00DD4F0F" w:rsidP="00DD4F0F"/>
                    </w:tc>
                  </w:tr>
                  <w:tr w:rsidR="00DD4F0F" w:rsidRPr="00A2378B" w14:paraId="768A67AE" w14:textId="77777777" w:rsidTr="000F2343">
                    <w:tc>
                      <w:tcPr>
                        <w:tcW w:w="0" w:type="auto"/>
                      </w:tcPr>
                      <w:p w14:paraId="4CC68288" w14:textId="77777777" w:rsidR="00DD4F0F" w:rsidRPr="00A2378B" w:rsidRDefault="00DD4F0F" w:rsidP="00DD4F0F">
                        <w:r>
                          <w:t xml:space="preserve">E: </w:t>
                        </w:r>
                        <w:r w:rsidRPr="00CD3156">
                          <w:t>Vanessa.Davis@wdv.org.au</w:t>
                        </w:r>
                      </w:p>
                    </w:tc>
                  </w:tr>
                </w:tbl>
                <w:p w14:paraId="36B87AF8" w14:textId="77777777" w:rsidR="00DD4F0F" w:rsidRPr="00A2378B" w:rsidRDefault="00DD4F0F" w:rsidP="00DD4F0F">
                  <w:r>
                    <w:t xml:space="preserve"> </w:t>
                  </w:r>
                </w:p>
              </w:tc>
            </w:tr>
          </w:tbl>
          <w:p w14:paraId="79525BFB" w14:textId="77777777" w:rsidR="003972F8" w:rsidRDefault="003972F8" w:rsidP="001A6471"/>
          <w:p w14:paraId="35A381E1" w14:textId="77777777" w:rsidR="00DD4F0F" w:rsidRDefault="00DD4F0F" w:rsidP="001A6471"/>
          <w:p w14:paraId="70615C68" w14:textId="77777777" w:rsidR="009F71AE" w:rsidRDefault="009F71AE" w:rsidP="005D0215">
            <w:pPr>
              <w:pStyle w:val="Heading4"/>
            </w:pPr>
          </w:p>
          <w:p w14:paraId="72B14212" w14:textId="77777777" w:rsidR="009F71AE" w:rsidRDefault="009F71AE" w:rsidP="005D0215">
            <w:pPr>
              <w:pStyle w:val="Heading4"/>
            </w:pPr>
          </w:p>
          <w:p w14:paraId="690556AC" w14:textId="77777777" w:rsidR="009F71AE" w:rsidRDefault="009F71AE" w:rsidP="005D0215">
            <w:pPr>
              <w:pStyle w:val="Heading4"/>
            </w:pPr>
          </w:p>
          <w:p w14:paraId="52EC020F" w14:textId="154090F2" w:rsidR="005D0215" w:rsidRPr="005D0215" w:rsidRDefault="003972F8" w:rsidP="005D0215">
            <w:pPr>
              <w:pStyle w:val="Heading4"/>
            </w:pPr>
            <w:r>
              <w:lastRenderedPageBreak/>
              <w:t>Moira Hub</w:t>
            </w:r>
          </w:p>
          <w:p w14:paraId="4941B95D" w14:textId="644C01C0" w:rsidR="005D0215" w:rsidRPr="005D0215" w:rsidRDefault="005D0215" w:rsidP="005D0215">
            <w:pPr>
              <w:rPr>
                <w:b/>
                <w:bCs/>
              </w:rPr>
            </w:pPr>
            <w:r w:rsidRPr="005D0215">
              <w:rPr>
                <w:b/>
                <w:bCs/>
              </w:rPr>
              <w:t>Tuesday February 11</w:t>
            </w:r>
          </w:p>
          <w:p w14:paraId="79710D3B" w14:textId="7E196E8E" w:rsidR="005D0215" w:rsidRDefault="005D0215" w:rsidP="005D0215">
            <w:r>
              <w:t xml:space="preserve">Hub Meeting with special guest Melissa Jolley from WDV as part of a </w:t>
            </w:r>
            <w:r w:rsidRPr="005D0215">
              <w:t>Cancer Screening Workshop</w:t>
            </w:r>
            <w:r>
              <w:t xml:space="preserve">. </w:t>
            </w:r>
          </w:p>
          <w:p w14:paraId="18E3A233" w14:textId="77777777" w:rsidR="007A5D12" w:rsidRPr="007A5D12" w:rsidRDefault="007A5D12" w:rsidP="007A5D12">
            <w:pPr>
              <w:rPr>
                <w:b/>
                <w:bCs/>
              </w:rPr>
            </w:pPr>
            <w:r w:rsidRPr="007A5D12">
              <w:rPr>
                <w:b/>
                <w:bCs/>
              </w:rPr>
              <w:t>Tuesday March 11</w:t>
            </w:r>
          </w:p>
          <w:p w14:paraId="6FD24170" w14:textId="77777777" w:rsidR="007A5D12" w:rsidRPr="007A5D12" w:rsidRDefault="007A5D12" w:rsidP="007A5D12">
            <w:r w:rsidRPr="007A5D12">
              <w:t>Hub Meeting</w:t>
            </w:r>
          </w:p>
          <w:p w14:paraId="31BB60CA" w14:textId="77777777" w:rsidR="00C3350E" w:rsidRPr="00C3350E" w:rsidRDefault="00C3350E" w:rsidP="00C3350E">
            <w:pPr>
              <w:rPr>
                <w:b/>
                <w:bCs/>
              </w:rPr>
            </w:pPr>
            <w:r w:rsidRPr="00C3350E">
              <w:rPr>
                <w:b/>
                <w:bCs/>
              </w:rPr>
              <w:t>Tuesday April 8</w:t>
            </w:r>
          </w:p>
          <w:p w14:paraId="7C7CE598" w14:textId="77777777" w:rsidR="00C3350E" w:rsidRPr="00C3350E" w:rsidRDefault="00C3350E" w:rsidP="00C3350E">
            <w:r w:rsidRPr="00C3350E">
              <w:t>Hub Meeting</w:t>
            </w:r>
          </w:p>
          <w:p w14:paraId="35D7200C" w14:textId="77777777" w:rsidR="001B1508" w:rsidRDefault="00CF2715" w:rsidP="00CF2715">
            <w:pPr>
              <w:rPr>
                <w:b/>
                <w:bCs/>
              </w:rPr>
            </w:pPr>
            <w:r w:rsidRPr="00C3350E">
              <w:rPr>
                <w:b/>
                <w:bCs/>
              </w:rPr>
              <w:t xml:space="preserve">Tuesday </w:t>
            </w:r>
            <w:r w:rsidR="00464041">
              <w:rPr>
                <w:b/>
                <w:bCs/>
              </w:rPr>
              <w:t>May</w:t>
            </w:r>
            <w:r w:rsidRPr="00C3350E">
              <w:rPr>
                <w:b/>
                <w:bCs/>
              </w:rPr>
              <w:t xml:space="preserve"> </w:t>
            </w:r>
            <w:r w:rsidR="001B1508">
              <w:rPr>
                <w:b/>
                <w:bCs/>
              </w:rPr>
              <w:t>13</w:t>
            </w:r>
          </w:p>
          <w:p w14:paraId="5E9309E9" w14:textId="52E1A72C" w:rsidR="00CF2715" w:rsidRPr="00C3350E" w:rsidRDefault="00CF2715" w:rsidP="00CF2715">
            <w:r w:rsidRPr="00C3350E">
              <w:t>Hub Meeting</w:t>
            </w:r>
          </w:p>
          <w:p w14:paraId="06D9E7E3" w14:textId="77777777" w:rsidR="00534D4F" w:rsidRDefault="00CF2715" w:rsidP="00CF2715">
            <w:pPr>
              <w:rPr>
                <w:b/>
                <w:bCs/>
              </w:rPr>
            </w:pPr>
            <w:r w:rsidRPr="00C3350E">
              <w:rPr>
                <w:b/>
                <w:bCs/>
              </w:rPr>
              <w:t xml:space="preserve">Tuesday </w:t>
            </w:r>
            <w:r w:rsidR="00464041">
              <w:rPr>
                <w:b/>
                <w:bCs/>
              </w:rPr>
              <w:t>June</w:t>
            </w:r>
            <w:r w:rsidRPr="00C3350E">
              <w:rPr>
                <w:b/>
                <w:bCs/>
              </w:rPr>
              <w:t xml:space="preserve"> </w:t>
            </w:r>
            <w:r w:rsidR="00534D4F">
              <w:rPr>
                <w:b/>
                <w:bCs/>
              </w:rPr>
              <w:t>10</w:t>
            </w:r>
          </w:p>
          <w:p w14:paraId="30229CAB" w14:textId="64F785EE" w:rsidR="00CF2715" w:rsidRPr="00C3350E" w:rsidRDefault="00CF2715" w:rsidP="00CF2715">
            <w:r w:rsidRPr="00C3350E">
              <w:t>Hub Meeting</w:t>
            </w:r>
          </w:p>
          <w:p w14:paraId="66A12833" w14:textId="77777777" w:rsidR="005D0215" w:rsidRPr="005D0215" w:rsidRDefault="005D0215" w:rsidP="005D0215"/>
          <w:p w14:paraId="3317E6B9" w14:textId="5AC1B060" w:rsidR="00962DA0" w:rsidRPr="00962DA0" w:rsidRDefault="00962DA0" w:rsidP="00E212D8">
            <w:pPr>
              <w:rPr>
                <w:i/>
                <w:iCs/>
              </w:rPr>
            </w:pPr>
            <w:r w:rsidRPr="005D0215">
              <w:rPr>
                <w:i/>
                <w:iCs/>
              </w:rPr>
              <w:t>This year the</w:t>
            </w:r>
            <w:r w:rsidRPr="00962DA0">
              <w:rPr>
                <w:i/>
                <w:iCs/>
              </w:rPr>
              <w:t xml:space="preserve"> Moira Hub </w:t>
            </w:r>
            <w:r w:rsidRPr="005D0215">
              <w:rPr>
                <w:i/>
                <w:iCs/>
              </w:rPr>
              <w:t>are looking forward to focussing on</w:t>
            </w:r>
            <w:r w:rsidRPr="00962DA0">
              <w:rPr>
                <w:i/>
                <w:iCs/>
              </w:rPr>
              <w:t xml:space="preserve"> </w:t>
            </w:r>
            <w:r w:rsidR="00416D6D" w:rsidRPr="005D0215">
              <w:rPr>
                <w:i/>
                <w:iCs/>
              </w:rPr>
              <w:t>d</w:t>
            </w:r>
            <w:r w:rsidRPr="00962DA0">
              <w:rPr>
                <w:i/>
                <w:iCs/>
              </w:rPr>
              <w:t xml:space="preserve">isability </w:t>
            </w:r>
            <w:r w:rsidR="00416D6D" w:rsidRPr="005D0215">
              <w:rPr>
                <w:i/>
                <w:iCs/>
              </w:rPr>
              <w:t>v</w:t>
            </w:r>
            <w:r w:rsidRPr="00962DA0">
              <w:rPr>
                <w:i/>
                <w:iCs/>
              </w:rPr>
              <w:t>isibility, accessibility, advocacy and equal opportunity. </w:t>
            </w:r>
            <w:r w:rsidR="00416D6D" w:rsidRPr="005D0215">
              <w:rPr>
                <w:i/>
                <w:iCs/>
              </w:rPr>
              <w:t>HLO Jenny said,</w:t>
            </w:r>
            <w:r w:rsidRPr="00962DA0">
              <w:rPr>
                <w:i/>
                <w:iCs/>
              </w:rPr>
              <w:t xml:space="preserve"> </w:t>
            </w:r>
            <w:r w:rsidR="00416D6D" w:rsidRPr="005D0215">
              <w:rPr>
                <w:i/>
                <w:iCs/>
              </w:rPr>
              <w:t>“</w:t>
            </w:r>
            <w:r w:rsidRPr="00962DA0">
              <w:rPr>
                <w:i/>
                <w:iCs/>
              </w:rPr>
              <w:t>We are part of the community and should have more employment prospects</w:t>
            </w:r>
            <w:r w:rsidR="008471C6" w:rsidRPr="005D0215">
              <w:rPr>
                <w:i/>
                <w:iCs/>
              </w:rPr>
              <w:t xml:space="preserve">, </w:t>
            </w:r>
            <w:r w:rsidRPr="00962DA0">
              <w:rPr>
                <w:i/>
                <w:iCs/>
              </w:rPr>
              <w:t>training or volunteering – being involved and doing things that make you happy.</w:t>
            </w:r>
            <w:r w:rsidR="008471C6" w:rsidRPr="005D0215">
              <w:rPr>
                <w:i/>
                <w:iCs/>
              </w:rPr>
              <w:t xml:space="preserve">” Jenny is also busy locking in </w:t>
            </w:r>
            <w:r w:rsidRPr="00962DA0">
              <w:rPr>
                <w:i/>
                <w:iCs/>
              </w:rPr>
              <w:t xml:space="preserve">guest speakers </w:t>
            </w:r>
            <w:r w:rsidR="00D71C13" w:rsidRPr="005D0215">
              <w:rPr>
                <w:i/>
                <w:iCs/>
              </w:rPr>
              <w:t xml:space="preserve">to share their expertise on these issues and </w:t>
            </w:r>
            <w:r w:rsidR="00416A89" w:rsidRPr="005D0215">
              <w:rPr>
                <w:i/>
                <w:iCs/>
              </w:rPr>
              <w:t xml:space="preserve">explore paths for </w:t>
            </w:r>
            <w:r w:rsidR="00E212D8" w:rsidRPr="005D0215">
              <w:rPr>
                <w:i/>
                <w:iCs/>
              </w:rPr>
              <w:t>Moira Hub Members to have</w:t>
            </w:r>
            <w:r w:rsidR="00A26CF6" w:rsidRPr="005D0215">
              <w:rPr>
                <w:i/>
                <w:iCs/>
              </w:rPr>
              <w:t xml:space="preserve"> more</w:t>
            </w:r>
            <w:r w:rsidRPr="00962DA0">
              <w:rPr>
                <w:i/>
                <w:iCs/>
              </w:rPr>
              <w:t xml:space="preserve"> meaningful</w:t>
            </w:r>
            <w:r w:rsidR="00E212D8" w:rsidRPr="005D0215">
              <w:rPr>
                <w:i/>
                <w:iCs/>
              </w:rPr>
              <w:t xml:space="preserve"> and</w:t>
            </w:r>
            <w:r w:rsidRPr="00962DA0">
              <w:rPr>
                <w:i/>
                <w:iCs/>
              </w:rPr>
              <w:t xml:space="preserve"> satisfying </w:t>
            </w:r>
            <w:r w:rsidR="00E212D8" w:rsidRPr="005D0215">
              <w:rPr>
                <w:i/>
                <w:iCs/>
              </w:rPr>
              <w:t>engagement with the community.</w:t>
            </w:r>
          </w:p>
          <w:p w14:paraId="36FB0519" w14:textId="77777777" w:rsidR="00962DA0" w:rsidRDefault="00962DA0" w:rsidP="00962DA0"/>
          <w:p w14:paraId="6E57DC15" w14:textId="77777777" w:rsidR="00AE7338" w:rsidRDefault="00B30771" w:rsidP="00B30771">
            <w:pPr>
              <w:rPr>
                <w:b/>
                <w:bCs/>
              </w:rPr>
            </w:pPr>
            <w:r w:rsidRPr="002400CE">
              <w:rPr>
                <w:b/>
                <w:bCs/>
              </w:rPr>
              <w:t xml:space="preserve">For more information about the </w:t>
            </w:r>
            <w:r>
              <w:rPr>
                <w:b/>
                <w:bCs/>
              </w:rPr>
              <w:t>Moira</w:t>
            </w:r>
            <w:r w:rsidRPr="002400CE">
              <w:rPr>
                <w:b/>
                <w:bCs/>
              </w:rPr>
              <w:t xml:space="preserve"> Hub please </w:t>
            </w:r>
            <w:r w:rsidR="00AE7338">
              <w:rPr>
                <w:b/>
                <w:bCs/>
              </w:rPr>
              <w:t>c</w:t>
            </w:r>
            <w:r w:rsidRPr="002400CE">
              <w:rPr>
                <w:b/>
                <w:bCs/>
              </w:rPr>
              <w:t>ontact:</w:t>
            </w:r>
          </w:p>
          <w:tbl>
            <w:tblPr>
              <w:tblW w:w="0" w:type="auto"/>
              <w:tblCellMar>
                <w:left w:w="0" w:type="dxa"/>
                <w:right w:w="0" w:type="dxa"/>
              </w:tblCellMar>
              <w:tblLook w:val="04A0" w:firstRow="1" w:lastRow="0" w:firstColumn="1" w:lastColumn="0" w:noHBand="0" w:noVBand="1"/>
            </w:tblPr>
            <w:tblGrid>
              <w:gridCol w:w="4291"/>
            </w:tblGrid>
            <w:tr w:rsidR="00AE7338" w14:paraId="2889329B" w14:textId="77777777" w:rsidTr="00AE7338">
              <w:tc>
                <w:tcPr>
                  <w:tcW w:w="0" w:type="auto"/>
                  <w:hideMark/>
                </w:tcPr>
                <w:tbl>
                  <w:tblPr>
                    <w:tblW w:w="0" w:type="auto"/>
                    <w:tblCellMar>
                      <w:left w:w="0" w:type="dxa"/>
                      <w:right w:w="0" w:type="dxa"/>
                    </w:tblCellMar>
                    <w:tblLook w:val="04A0" w:firstRow="1" w:lastRow="0" w:firstColumn="1" w:lastColumn="0" w:noHBand="0" w:noVBand="1"/>
                  </w:tblPr>
                  <w:tblGrid>
                    <w:gridCol w:w="1678"/>
                    <w:gridCol w:w="81"/>
                  </w:tblGrid>
                  <w:tr w:rsidR="00AE7338" w:rsidRPr="00AE7338" w14:paraId="13707F65" w14:textId="77777777">
                    <w:tc>
                      <w:tcPr>
                        <w:tcW w:w="0" w:type="auto"/>
                        <w:hideMark/>
                      </w:tcPr>
                      <w:p w14:paraId="6D06D0ED" w14:textId="77777777" w:rsidR="00AE7338" w:rsidRPr="00AE7338" w:rsidRDefault="00AE7338" w:rsidP="00AE7338">
                        <w:pPr>
                          <w:rPr>
                            <w:color w:val="000000" w:themeColor="text1"/>
                          </w:rPr>
                        </w:pPr>
                        <w:r w:rsidRPr="00AE7338">
                          <w:rPr>
                            <w:color w:val="000000" w:themeColor="text1"/>
                          </w:rPr>
                          <w:t>Jenny Godwin</w:t>
                        </w:r>
                        <w:r w:rsidRPr="00AE7338">
                          <w:rPr>
                            <w:rFonts w:ascii="remialcxesans" w:hAnsi="remialcxesans"/>
                            <w:color w:val="000000" w:themeColor="text1"/>
                            <w:sz w:val="2"/>
                            <w:szCs w:val="2"/>
                          </w:rPr>
                          <w:t>​</w:t>
                        </w:r>
                        <w:r w:rsidRPr="00AE7338">
                          <w:rPr>
                            <w:rFonts w:ascii="template-hiyZA0PMEeumBygYeA155Q" w:hAnsi="template-hiyZA0PMEeumBygYeA155Q"/>
                            <w:color w:val="000000" w:themeColor="text1"/>
                            <w:sz w:val="2"/>
                            <w:szCs w:val="2"/>
                          </w:rPr>
                          <w:t>​</w:t>
                        </w:r>
                        <w:r w:rsidRPr="00AE7338">
                          <w:rPr>
                            <w:rFonts w:ascii="zone-1" w:hAnsi="zone-1"/>
                            <w:color w:val="000000" w:themeColor="text1"/>
                            <w:sz w:val="2"/>
                            <w:szCs w:val="2"/>
                          </w:rPr>
                          <w:t>​</w:t>
                        </w:r>
                        <w:r w:rsidRPr="00AE7338">
                          <w:rPr>
                            <w:rFonts w:ascii="zones-AQ" w:hAnsi="zones-AQ"/>
                            <w:color w:val="000000" w:themeColor="text1"/>
                            <w:sz w:val="2"/>
                            <w:szCs w:val="2"/>
                          </w:rPr>
                          <w:t>​</w:t>
                        </w:r>
                      </w:p>
                    </w:tc>
                    <w:tc>
                      <w:tcPr>
                        <w:tcW w:w="0" w:type="auto"/>
                        <w:hideMark/>
                      </w:tcPr>
                      <w:tbl>
                        <w:tblPr>
                          <w:tblW w:w="0" w:type="auto"/>
                          <w:tblCellMar>
                            <w:left w:w="0" w:type="dxa"/>
                            <w:right w:w="0" w:type="dxa"/>
                          </w:tblCellMar>
                          <w:tblLook w:val="04A0" w:firstRow="1" w:lastRow="0" w:firstColumn="1" w:lastColumn="0" w:noHBand="0" w:noVBand="1"/>
                        </w:tblPr>
                        <w:tblGrid>
                          <w:gridCol w:w="81"/>
                        </w:tblGrid>
                        <w:tr w:rsidR="00AE7338" w:rsidRPr="00AE7338" w14:paraId="0192BBA4" w14:textId="77777777">
                          <w:tc>
                            <w:tcPr>
                              <w:tcW w:w="0" w:type="auto"/>
                              <w:tcMar>
                                <w:top w:w="0" w:type="dxa"/>
                                <w:left w:w="75" w:type="dxa"/>
                                <w:bottom w:w="0" w:type="dxa"/>
                                <w:right w:w="0" w:type="dxa"/>
                              </w:tcMar>
                              <w:hideMark/>
                            </w:tcPr>
                            <w:p w14:paraId="398A16A0" w14:textId="77777777" w:rsidR="00AE7338" w:rsidRPr="00AE7338" w:rsidRDefault="00AE7338" w:rsidP="00AE7338">
                              <w:pPr>
                                <w:rPr>
                                  <w:color w:val="000000" w:themeColor="text1"/>
                                </w:rPr>
                              </w:pPr>
                            </w:p>
                          </w:tc>
                        </w:tr>
                      </w:tbl>
                      <w:p w14:paraId="753528F0" w14:textId="77777777" w:rsidR="00AE7338" w:rsidRPr="00AE7338" w:rsidRDefault="00AE7338" w:rsidP="00AE7338">
                        <w:pPr>
                          <w:rPr>
                            <w:color w:val="000000" w:themeColor="text1"/>
                            <w:sz w:val="2"/>
                            <w:szCs w:val="2"/>
                          </w:rPr>
                        </w:pPr>
                      </w:p>
                    </w:tc>
                  </w:tr>
                </w:tbl>
                <w:p w14:paraId="5DD3FC76" w14:textId="77777777" w:rsidR="00AE7338" w:rsidRPr="00AE7338" w:rsidRDefault="00AE7338" w:rsidP="00AE7338">
                  <w:pPr>
                    <w:rPr>
                      <w:rFonts w:ascii="Aptos" w:hAnsi="Aptos"/>
                      <w:color w:val="000000" w:themeColor="text1"/>
                      <w:sz w:val="2"/>
                      <w:szCs w:val="2"/>
                    </w:rPr>
                  </w:pPr>
                </w:p>
              </w:tc>
            </w:tr>
            <w:tr w:rsidR="00AE7338" w14:paraId="39897A5D" w14:textId="77777777" w:rsidTr="00AE7338">
              <w:tc>
                <w:tcPr>
                  <w:tcW w:w="0" w:type="auto"/>
                  <w:hideMark/>
                </w:tcPr>
                <w:p w14:paraId="326721D3" w14:textId="77777777" w:rsidR="00AE7338" w:rsidRPr="00AE7338" w:rsidRDefault="00AE7338" w:rsidP="00AE7338">
                  <w:pPr>
                    <w:rPr>
                      <w:color w:val="000000" w:themeColor="text1"/>
                      <w:szCs w:val="24"/>
                    </w:rPr>
                  </w:pPr>
                  <w:r w:rsidRPr="00AE7338">
                    <w:rPr>
                      <w:color w:val="000000" w:themeColor="text1"/>
                    </w:rPr>
                    <w:t>Hub Liaison Officer (Cobram/Moira)</w:t>
                  </w:r>
                </w:p>
              </w:tc>
            </w:tr>
            <w:tr w:rsidR="00AE7338" w14:paraId="37B86E1A" w14:textId="77777777" w:rsidTr="00AE7338">
              <w:tc>
                <w:tcPr>
                  <w:tcW w:w="0" w:type="auto"/>
                  <w:hideMark/>
                </w:tcPr>
                <w:tbl>
                  <w:tblPr>
                    <w:tblW w:w="0" w:type="auto"/>
                    <w:tblCellMar>
                      <w:left w:w="0" w:type="dxa"/>
                      <w:right w:w="0" w:type="dxa"/>
                    </w:tblCellMar>
                    <w:tblLook w:val="04A0" w:firstRow="1" w:lastRow="0" w:firstColumn="1" w:lastColumn="0" w:noHBand="0" w:noVBand="1"/>
                  </w:tblPr>
                  <w:tblGrid>
                    <w:gridCol w:w="312"/>
                    <w:gridCol w:w="1695"/>
                  </w:tblGrid>
                  <w:tr w:rsidR="00AE7338" w:rsidRPr="00AE7338" w14:paraId="79739ABE" w14:textId="77777777">
                    <w:tc>
                      <w:tcPr>
                        <w:tcW w:w="0" w:type="auto"/>
                        <w:hideMark/>
                      </w:tcPr>
                      <w:p w14:paraId="4F813F92" w14:textId="77777777" w:rsidR="00AE7338" w:rsidRPr="00AE7338" w:rsidRDefault="00AE7338" w:rsidP="00AE7338">
                        <w:pPr>
                          <w:rPr>
                            <w:color w:val="000000" w:themeColor="text1"/>
                            <w:szCs w:val="24"/>
                          </w:rPr>
                        </w:pPr>
                        <w:r w:rsidRPr="00AE7338">
                          <w:rPr>
                            <w:color w:val="000000" w:themeColor="text1"/>
                          </w:rPr>
                          <w:t>M:</w:t>
                        </w:r>
                      </w:p>
                    </w:tc>
                    <w:tc>
                      <w:tcPr>
                        <w:tcW w:w="0" w:type="auto"/>
                        <w:hideMark/>
                      </w:tcPr>
                      <w:p w14:paraId="2C70AB97" w14:textId="77777777" w:rsidR="00AE7338" w:rsidRPr="00AE7338" w:rsidRDefault="00AE7338" w:rsidP="00AE7338">
                        <w:pPr>
                          <w:rPr>
                            <w:color w:val="000000" w:themeColor="text1"/>
                          </w:rPr>
                        </w:pPr>
                        <w:r w:rsidRPr="00AE7338">
                          <w:rPr>
                            <w:color w:val="000000" w:themeColor="text1"/>
                          </w:rPr>
                          <w:t>0476 392 389</w:t>
                        </w:r>
                      </w:p>
                    </w:tc>
                  </w:tr>
                </w:tbl>
                <w:p w14:paraId="63045186" w14:textId="16628D3F" w:rsidR="00AE7338" w:rsidRPr="00AE7338" w:rsidRDefault="00DD4F0F" w:rsidP="00AE7338">
                  <w:pPr>
                    <w:rPr>
                      <w:rFonts w:ascii="Aptos" w:hAnsi="Aptos"/>
                      <w:color w:val="000000" w:themeColor="text1"/>
                      <w:sz w:val="2"/>
                      <w:szCs w:val="2"/>
                    </w:rPr>
                  </w:pPr>
                  <w:r>
                    <w:rPr>
                      <w:rFonts w:ascii="Aptos" w:hAnsi="Aptos"/>
                      <w:color w:val="000000" w:themeColor="text1"/>
                      <w:sz w:val="2"/>
                      <w:szCs w:val="2"/>
                    </w:rPr>
                    <w:t xml:space="preserve"> E</w:t>
                  </w:r>
                </w:p>
              </w:tc>
            </w:tr>
          </w:tbl>
          <w:p w14:paraId="156B33FA" w14:textId="7BE43CE4" w:rsidR="00B30771" w:rsidRPr="00DD4F0F" w:rsidRDefault="00DD4F0F" w:rsidP="00B30771">
            <w:r w:rsidRPr="00DD4F0F">
              <w:t>E: Jenny.Godwin@wdv.org.au</w:t>
            </w:r>
            <w:r w:rsidR="00B30771" w:rsidRPr="00DD4F0F">
              <w:t xml:space="preserve"> </w:t>
            </w:r>
          </w:p>
          <w:p w14:paraId="306E6025" w14:textId="77777777" w:rsidR="00B30771" w:rsidRPr="00962DA0" w:rsidRDefault="00B30771" w:rsidP="00962DA0"/>
          <w:p w14:paraId="5073042F" w14:textId="77777777" w:rsidR="00962DA0" w:rsidRDefault="00962DA0" w:rsidP="00E8417E"/>
          <w:p w14:paraId="6848F917" w14:textId="77777777" w:rsidR="003972F8" w:rsidRDefault="003972F8" w:rsidP="001A6471"/>
          <w:p w14:paraId="4866D016" w14:textId="77777777" w:rsidR="009F71AE" w:rsidRDefault="009F71AE" w:rsidP="00507F69">
            <w:pPr>
              <w:pStyle w:val="Heading4"/>
            </w:pPr>
          </w:p>
          <w:p w14:paraId="4408729D" w14:textId="77777777" w:rsidR="009F71AE" w:rsidRDefault="009F71AE" w:rsidP="00507F69">
            <w:pPr>
              <w:pStyle w:val="Heading4"/>
            </w:pPr>
          </w:p>
          <w:p w14:paraId="12D56086" w14:textId="77777777" w:rsidR="009F71AE" w:rsidRDefault="009F71AE" w:rsidP="00507F69">
            <w:pPr>
              <w:pStyle w:val="Heading4"/>
            </w:pPr>
          </w:p>
          <w:p w14:paraId="46642912" w14:textId="77777777" w:rsidR="009F71AE" w:rsidRDefault="009F71AE" w:rsidP="00507F69">
            <w:pPr>
              <w:pStyle w:val="Heading4"/>
            </w:pPr>
          </w:p>
          <w:p w14:paraId="0EDC6C1C" w14:textId="77777777" w:rsidR="009F71AE" w:rsidRDefault="009F71AE" w:rsidP="00507F69">
            <w:pPr>
              <w:pStyle w:val="Heading4"/>
            </w:pPr>
          </w:p>
          <w:p w14:paraId="6C759616" w14:textId="77777777" w:rsidR="009F71AE" w:rsidRDefault="009F71AE" w:rsidP="00507F69">
            <w:pPr>
              <w:pStyle w:val="Heading4"/>
            </w:pPr>
          </w:p>
          <w:p w14:paraId="3CC058B1" w14:textId="77777777" w:rsidR="009F71AE" w:rsidRDefault="009F71AE" w:rsidP="00507F69">
            <w:pPr>
              <w:pStyle w:val="Heading4"/>
            </w:pPr>
          </w:p>
          <w:p w14:paraId="2ACB83B4" w14:textId="77777777" w:rsidR="009F71AE" w:rsidRDefault="009F71AE" w:rsidP="00507F69">
            <w:pPr>
              <w:pStyle w:val="Heading4"/>
            </w:pPr>
          </w:p>
          <w:p w14:paraId="74DF5374" w14:textId="77777777" w:rsidR="009F71AE" w:rsidRDefault="009F71AE" w:rsidP="00507F69">
            <w:pPr>
              <w:pStyle w:val="Heading4"/>
            </w:pPr>
          </w:p>
          <w:p w14:paraId="0574A791" w14:textId="77777777" w:rsidR="009F71AE" w:rsidRDefault="009F71AE" w:rsidP="00507F69">
            <w:pPr>
              <w:pStyle w:val="Heading4"/>
            </w:pPr>
          </w:p>
          <w:p w14:paraId="4BC62642" w14:textId="36917650" w:rsidR="003972F8" w:rsidRDefault="009C194F" w:rsidP="00507F69">
            <w:pPr>
              <w:pStyle w:val="Heading4"/>
            </w:pPr>
            <w:r>
              <w:t>Bendigo Hub</w:t>
            </w:r>
          </w:p>
          <w:p w14:paraId="5454FB4D" w14:textId="77777777" w:rsidR="009C326D" w:rsidRPr="009C326D" w:rsidRDefault="009C326D" w:rsidP="009C326D">
            <w:pPr>
              <w:rPr>
                <w:b/>
                <w:bCs/>
              </w:rPr>
            </w:pPr>
            <w:r w:rsidRPr="009C326D">
              <w:rPr>
                <w:b/>
                <w:bCs/>
              </w:rPr>
              <w:t>Wednesday February 19</w:t>
            </w:r>
          </w:p>
          <w:p w14:paraId="71468973" w14:textId="77777777" w:rsidR="009C326D" w:rsidRDefault="009C326D" w:rsidP="009C326D">
            <w:r>
              <w:t xml:space="preserve">Hub Meeting with special guest Melissa Jolley from WDV as part of a </w:t>
            </w:r>
            <w:r w:rsidRPr="005D0215">
              <w:t>Cancer Screening Workshop</w:t>
            </w:r>
            <w:r>
              <w:t xml:space="preserve">. </w:t>
            </w:r>
          </w:p>
          <w:p w14:paraId="753301B7" w14:textId="77777777" w:rsidR="00855DF7" w:rsidRPr="00855DF7" w:rsidRDefault="00855DF7" w:rsidP="00855DF7">
            <w:pPr>
              <w:rPr>
                <w:b/>
                <w:bCs/>
              </w:rPr>
            </w:pPr>
            <w:r w:rsidRPr="00855DF7">
              <w:rPr>
                <w:b/>
                <w:bCs/>
              </w:rPr>
              <w:t>Wednesday March 19</w:t>
            </w:r>
          </w:p>
          <w:p w14:paraId="40D5D1A0" w14:textId="77777777" w:rsidR="00855DF7" w:rsidRPr="00855DF7" w:rsidRDefault="00855DF7" w:rsidP="00855DF7">
            <w:r w:rsidRPr="00855DF7">
              <w:t xml:space="preserve">Hub Meeting </w:t>
            </w:r>
          </w:p>
          <w:p w14:paraId="65519C6C" w14:textId="77777777" w:rsidR="002E2621" w:rsidRPr="002E2621" w:rsidRDefault="002E2621" w:rsidP="002E2621">
            <w:pPr>
              <w:rPr>
                <w:b/>
                <w:bCs/>
              </w:rPr>
            </w:pPr>
            <w:r w:rsidRPr="002E2621">
              <w:rPr>
                <w:b/>
                <w:bCs/>
              </w:rPr>
              <w:t>Wednesday April 16</w:t>
            </w:r>
          </w:p>
          <w:p w14:paraId="44571E5A" w14:textId="06EABAD9" w:rsidR="00855DF7" w:rsidRDefault="002E2621" w:rsidP="002E2621">
            <w:r w:rsidRPr="002E2621">
              <w:t>Hub Meeting</w:t>
            </w:r>
          </w:p>
          <w:p w14:paraId="482CC08D" w14:textId="77777777" w:rsidR="00B04AB2" w:rsidRPr="00B04AB2" w:rsidRDefault="00B04AB2" w:rsidP="00B04AB2">
            <w:pPr>
              <w:rPr>
                <w:b/>
                <w:bCs/>
              </w:rPr>
            </w:pPr>
            <w:r w:rsidRPr="00B04AB2">
              <w:rPr>
                <w:b/>
                <w:bCs/>
              </w:rPr>
              <w:t>Wednesday May 21</w:t>
            </w:r>
          </w:p>
          <w:p w14:paraId="77E3C121" w14:textId="77777777" w:rsidR="00B04AB2" w:rsidRPr="00B04AB2" w:rsidRDefault="00B04AB2" w:rsidP="00B04AB2">
            <w:r w:rsidRPr="00B04AB2">
              <w:t xml:space="preserve">Hub Meeting </w:t>
            </w:r>
          </w:p>
          <w:p w14:paraId="3E76B6A6" w14:textId="77777777" w:rsidR="00357AD1" w:rsidRPr="00357AD1" w:rsidRDefault="00357AD1" w:rsidP="00357AD1">
            <w:pPr>
              <w:rPr>
                <w:b/>
                <w:bCs/>
              </w:rPr>
            </w:pPr>
            <w:r w:rsidRPr="00357AD1">
              <w:rPr>
                <w:b/>
                <w:bCs/>
              </w:rPr>
              <w:t>Wednesday June 18</w:t>
            </w:r>
          </w:p>
          <w:p w14:paraId="6B49E04F" w14:textId="77777777" w:rsidR="00357AD1" w:rsidRDefault="00357AD1" w:rsidP="00357AD1">
            <w:r w:rsidRPr="00357AD1">
              <w:t xml:space="preserve">Hub Meeting </w:t>
            </w:r>
          </w:p>
          <w:p w14:paraId="2BABCA65" w14:textId="77777777" w:rsidR="007E54B5" w:rsidRDefault="007E54B5" w:rsidP="002400CE">
            <w:pPr>
              <w:rPr>
                <w:i/>
                <w:iCs/>
              </w:rPr>
            </w:pPr>
          </w:p>
          <w:p w14:paraId="15BC59CC" w14:textId="3A74BE0D" w:rsidR="00423C3B" w:rsidRPr="00423C3B" w:rsidRDefault="00423C3B" w:rsidP="002400CE">
            <w:pPr>
              <w:rPr>
                <w:i/>
                <w:iCs/>
              </w:rPr>
            </w:pPr>
            <w:r w:rsidRPr="001319C5">
              <w:rPr>
                <w:i/>
                <w:iCs/>
              </w:rPr>
              <w:t xml:space="preserve">With new members and an exciting end to 2024, the Bendigo Hub are looking forward to a big 2025. </w:t>
            </w:r>
            <w:r w:rsidR="00FB49B9" w:rsidRPr="001319C5">
              <w:rPr>
                <w:i/>
                <w:iCs/>
              </w:rPr>
              <w:t xml:space="preserve">HLO Vanessa says a key topic this year will be </w:t>
            </w:r>
            <w:r w:rsidR="00913C39">
              <w:rPr>
                <w:i/>
                <w:iCs/>
              </w:rPr>
              <w:t>c</w:t>
            </w:r>
            <w:r w:rsidRPr="00423C3B">
              <w:rPr>
                <w:i/>
                <w:iCs/>
              </w:rPr>
              <w:t>onfidence</w:t>
            </w:r>
            <w:r w:rsidR="00913C39">
              <w:rPr>
                <w:i/>
                <w:iCs/>
              </w:rPr>
              <w:t>.</w:t>
            </w:r>
            <w:r w:rsidRPr="00423C3B">
              <w:rPr>
                <w:i/>
                <w:iCs/>
              </w:rPr>
              <w:t xml:space="preserve"> </w:t>
            </w:r>
            <w:r w:rsidR="00913C39">
              <w:rPr>
                <w:i/>
                <w:iCs/>
              </w:rPr>
              <w:t>“We’ll be explorin</w:t>
            </w:r>
            <w:r w:rsidR="00A12C7E">
              <w:rPr>
                <w:i/>
                <w:iCs/>
              </w:rPr>
              <w:t>g advocacy and</w:t>
            </w:r>
            <w:r w:rsidR="00913C39">
              <w:rPr>
                <w:i/>
                <w:iCs/>
              </w:rPr>
              <w:t xml:space="preserve"> s</w:t>
            </w:r>
            <w:r w:rsidRPr="00423C3B">
              <w:rPr>
                <w:i/>
                <w:iCs/>
              </w:rPr>
              <w:t>mall steps on ways to advocate</w:t>
            </w:r>
            <w:r w:rsidR="00A12C7E">
              <w:rPr>
                <w:i/>
                <w:iCs/>
              </w:rPr>
              <w:t xml:space="preserve"> – </w:t>
            </w:r>
            <w:r w:rsidRPr="00423C3B">
              <w:rPr>
                <w:i/>
                <w:iCs/>
              </w:rPr>
              <w:t xml:space="preserve">how to do this in the </w:t>
            </w:r>
            <w:r w:rsidR="00E26307" w:rsidRPr="00423C3B">
              <w:rPr>
                <w:i/>
                <w:iCs/>
              </w:rPr>
              <w:t>community and</w:t>
            </w:r>
            <w:r w:rsidR="002400CE">
              <w:rPr>
                <w:i/>
                <w:iCs/>
              </w:rPr>
              <w:t xml:space="preserve"> ways of</w:t>
            </w:r>
            <w:r w:rsidRPr="00423C3B">
              <w:rPr>
                <w:i/>
                <w:iCs/>
              </w:rPr>
              <w:t xml:space="preserve"> empowering each other.</w:t>
            </w:r>
            <w:r w:rsidR="00310332">
              <w:rPr>
                <w:i/>
                <w:iCs/>
              </w:rPr>
              <w:t xml:space="preserve">” This will lead into guest speakers and topics </w:t>
            </w:r>
            <w:r w:rsidR="00E26307">
              <w:rPr>
                <w:i/>
                <w:iCs/>
              </w:rPr>
              <w:t xml:space="preserve">around social connection, peer support and leadership. </w:t>
            </w:r>
          </w:p>
          <w:p w14:paraId="53D7F8B4" w14:textId="77777777" w:rsidR="00A2378B" w:rsidRDefault="00A2378B" w:rsidP="00A2378B"/>
          <w:p w14:paraId="08AFB50E" w14:textId="5EFBF49F" w:rsidR="00A2378B" w:rsidRPr="002400CE" w:rsidRDefault="00A2378B" w:rsidP="00A2378B">
            <w:pPr>
              <w:rPr>
                <w:b/>
                <w:bCs/>
              </w:rPr>
            </w:pPr>
            <w:r w:rsidRPr="002400CE">
              <w:rPr>
                <w:b/>
                <w:bCs/>
              </w:rPr>
              <w:t xml:space="preserve">For more information about the Bendigo Hub please </w:t>
            </w:r>
            <w:r w:rsidR="00061E81">
              <w:rPr>
                <w:b/>
                <w:bCs/>
              </w:rPr>
              <w:t>c</w:t>
            </w:r>
            <w:r w:rsidR="00243A71" w:rsidRPr="002400CE">
              <w:rPr>
                <w:b/>
                <w:bCs/>
              </w:rPr>
              <w:t>ontact</w:t>
            </w:r>
            <w:r w:rsidRPr="002400CE">
              <w:rPr>
                <w:b/>
                <w:bCs/>
              </w:rPr>
              <w:t xml:space="preserve">: </w:t>
            </w:r>
          </w:p>
          <w:tbl>
            <w:tblPr>
              <w:tblW w:w="6480" w:type="dxa"/>
              <w:tblCellMar>
                <w:left w:w="0" w:type="dxa"/>
                <w:right w:w="0" w:type="dxa"/>
              </w:tblCellMar>
              <w:tblLook w:val="04A0" w:firstRow="1" w:lastRow="0" w:firstColumn="1" w:lastColumn="0" w:noHBand="0" w:noVBand="1"/>
            </w:tblPr>
            <w:tblGrid>
              <w:gridCol w:w="6480"/>
            </w:tblGrid>
            <w:tr w:rsidR="000F484A" w:rsidRPr="00A2378B" w14:paraId="6401848A" w14:textId="77777777" w:rsidTr="000F2343">
              <w:tc>
                <w:tcPr>
                  <w:tcW w:w="0" w:type="auto"/>
                  <w:hideMark/>
                </w:tcPr>
                <w:tbl>
                  <w:tblPr>
                    <w:tblW w:w="0" w:type="auto"/>
                    <w:tblCellMar>
                      <w:left w:w="0" w:type="dxa"/>
                      <w:right w:w="0" w:type="dxa"/>
                    </w:tblCellMar>
                    <w:tblLook w:val="04A0" w:firstRow="1" w:lastRow="0" w:firstColumn="1" w:lastColumn="0" w:noHBand="0" w:noVBand="1"/>
                  </w:tblPr>
                  <w:tblGrid>
                    <w:gridCol w:w="4109"/>
                  </w:tblGrid>
                  <w:tr w:rsidR="000F484A" w:rsidRPr="00A2378B" w14:paraId="2D36EAFC" w14:textId="77777777" w:rsidTr="000F2343">
                    <w:tc>
                      <w:tcPr>
                        <w:tcW w:w="0" w:type="auto"/>
                        <w:hideMark/>
                      </w:tcPr>
                      <w:tbl>
                        <w:tblPr>
                          <w:tblW w:w="0" w:type="auto"/>
                          <w:tblCellMar>
                            <w:left w:w="0" w:type="dxa"/>
                            <w:right w:w="0" w:type="dxa"/>
                          </w:tblCellMar>
                          <w:tblLook w:val="04A0" w:firstRow="1" w:lastRow="0" w:firstColumn="1" w:lastColumn="0" w:noHBand="0" w:noVBand="1"/>
                        </w:tblPr>
                        <w:tblGrid>
                          <w:gridCol w:w="1744"/>
                          <w:gridCol w:w="1287"/>
                        </w:tblGrid>
                        <w:tr w:rsidR="000F484A" w:rsidRPr="00A2378B" w14:paraId="348AE2AF" w14:textId="77777777" w:rsidTr="000F2343">
                          <w:tc>
                            <w:tcPr>
                              <w:tcW w:w="0" w:type="auto"/>
                              <w:hideMark/>
                            </w:tcPr>
                            <w:p w14:paraId="354DB6F5" w14:textId="77777777" w:rsidR="000F484A" w:rsidRPr="00A2378B" w:rsidRDefault="000F484A" w:rsidP="000F484A">
                              <w:r w:rsidRPr="00A2378B">
                                <w:t>Vanessa Davis</w:t>
                              </w:r>
                              <w:r w:rsidRPr="00A2378B">
                                <w:rPr>
                                  <w:rFonts w:ascii="Arial" w:hAnsi="Arial" w:cs="Arial"/>
                                </w:rPr>
                                <w:t>​​​​</w:t>
                              </w:r>
                            </w:p>
                          </w:tc>
                          <w:tc>
                            <w:tcPr>
                              <w:tcW w:w="0" w:type="auto"/>
                              <w:hideMark/>
                            </w:tcPr>
                            <w:tbl>
                              <w:tblPr>
                                <w:tblW w:w="0" w:type="auto"/>
                                <w:tblCellMar>
                                  <w:left w:w="0" w:type="dxa"/>
                                  <w:right w:w="0" w:type="dxa"/>
                                </w:tblCellMar>
                                <w:tblLook w:val="04A0" w:firstRow="1" w:lastRow="0" w:firstColumn="1" w:lastColumn="0" w:noHBand="0" w:noVBand="1"/>
                              </w:tblPr>
                              <w:tblGrid>
                                <w:gridCol w:w="1287"/>
                              </w:tblGrid>
                              <w:tr w:rsidR="000F484A" w:rsidRPr="00A2378B" w14:paraId="5A216F73" w14:textId="77777777" w:rsidTr="000F2343">
                                <w:tc>
                                  <w:tcPr>
                                    <w:tcW w:w="0" w:type="auto"/>
                                    <w:tcMar>
                                      <w:top w:w="0" w:type="dxa"/>
                                      <w:left w:w="75" w:type="dxa"/>
                                      <w:bottom w:w="0" w:type="dxa"/>
                                      <w:right w:w="0" w:type="dxa"/>
                                    </w:tcMar>
                                    <w:hideMark/>
                                  </w:tcPr>
                                  <w:p w14:paraId="0170A974" w14:textId="77777777" w:rsidR="000F484A" w:rsidRPr="00A2378B" w:rsidRDefault="000F484A" w:rsidP="000F484A">
                                    <w:r w:rsidRPr="00A2378B">
                                      <w:t>(She/Her)</w:t>
                                    </w:r>
                                  </w:p>
                                </w:tc>
                              </w:tr>
                            </w:tbl>
                            <w:p w14:paraId="4FBD8457" w14:textId="77777777" w:rsidR="000F484A" w:rsidRPr="00A2378B" w:rsidRDefault="000F484A" w:rsidP="000F484A"/>
                          </w:tc>
                        </w:tr>
                      </w:tbl>
                      <w:p w14:paraId="4F272EB0" w14:textId="77777777" w:rsidR="000F484A" w:rsidRPr="00A2378B" w:rsidRDefault="000F484A" w:rsidP="000F484A"/>
                    </w:tc>
                  </w:tr>
                  <w:tr w:rsidR="000F484A" w:rsidRPr="00A2378B" w14:paraId="1BDB421F" w14:textId="77777777" w:rsidTr="000F2343">
                    <w:tc>
                      <w:tcPr>
                        <w:tcW w:w="0" w:type="auto"/>
                        <w:hideMark/>
                      </w:tcPr>
                      <w:p w14:paraId="2EE17F3E" w14:textId="77777777" w:rsidR="000F484A" w:rsidRPr="00A2378B" w:rsidRDefault="000F484A" w:rsidP="000F484A">
                        <w:r w:rsidRPr="00A2378B">
                          <w:t>Hub Liaison Officer – Bendigo</w:t>
                        </w:r>
                      </w:p>
                    </w:tc>
                  </w:tr>
                  <w:tr w:rsidR="000F484A" w:rsidRPr="00A2378B" w14:paraId="71C7AB8F" w14:textId="77777777" w:rsidTr="000F2343">
                    <w:tc>
                      <w:tcPr>
                        <w:tcW w:w="0" w:type="auto"/>
                        <w:hideMark/>
                      </w:tcPr>
                      <w:tbl>
                        <w:tblPr>
                          <w:tblW w:w="0" w:type="auto"/>
                          <w:tblCellMar>
                            <w:left w:w="0" w:type="dxa"/>
                            <w:right w:w="0" w:type="dxa"/>
                          </w:tblCellMar>
                          <w:tblLook w:val="04A0" w:firstRow="1" w:lastRow="0" w:firstColumn="1" w:lastColumn="0" w:noHBand="0" w:noVBand="1"/>
                        </w:tblPr>
                        <w:tblGrid>
                          <w:gridCol w:w="257"/>
                          <w:gridCol w:w="1845"/>
                          <w:gridCol w:w="312"/>
                          <w:gridCol w:w="1695"/>
                        </w:tblGrid>
                        <w:tr w:rsidR="000F484A" w:rsidRPr="00A2378B" w14:paraId="433EBBB1" w14:textId="77777777" w:rsidTr="000F2343">
                          <w:tc>
                            <w:tcPr>
                              <w:tcW w:w="0" w:type="auto"/>
                              <w:hideMark/>
                            </w:tcPr>
                            <w:p w14:paraId="45845583" w14:textId="77777777" w:rsidR="000F484A" w:rsidRPr="00A2378B" w:rsidRDefault="000F484A" w:rsidP="000F484A">
                              <w:r w:rsidRPr="00A2378B">
                                <w:t>T:</w:t>
                              </w:r>
                            </w:p>
                          </w:tc>
                          <w:tc>
                            <w:tcPr>
                              <w:tcW w:w="0" w:type="auto"/>
                              <w:hideMark/>
                            </w:tcPr>
                            <w:tbl>
                              <w:tblPr>
                                <w:tblW w:w="0" w:type="auto"/>
                                <w:tblCellMar>
                                  <w:left w:w="0" w:type="dxa"/>
                                  <w:right w:w="0" w:type="dxa"/>
                                </w:tblCellMar>
                                <w:tblLook w:val="04A0" w:firstRow="1" w:lastRow="0" w:firstColumn="1" w:lastColumn="0" w:noHBand="0" w:noVBand="1"/>
                              </w:tblPr>
                              <w:tblGrid>
                                <w:gridCol w:w="1845"/>
                              </w:tblGrid>
                              <w:tr w:rsidR="000F484A" w:rsidRPr="00A2378B" w14:paraId="77FF5A38" w14:textId="77777777" w:rsidTr="000F2343">
                                <w:tc>
                                  <w:tcPr>
                                    <w:tcW w:w="0" w:type="auto"/>
                                    <w:tcMar>
                                      <w:top w:w="0" w:type="dxa"/>
                                      <w:left w:w="0" w:type="dxa"/>
                                      <w:bottom w:w="0" w:type="dxa"/>
                                      <w:right w:w="150" w:type="dxa"/>
                                    </w:tcMar>
                                    <w:hideMark/>
                                  </w:tcPr>
                                  <w:p w14:paraId="00D1498D" w14:textId="77777777" w:rsidR="000F484A" w:rsidRPr="00A2378B" w:rsidRDefault="000F484A" w:rsidP="000F484A">
                                    <w:hyperlink r:id="rId51" w:tgtFrame="_blank" w:tooltip="tel:03%209286%207810" w:history="1">
                                      <w:r w:rsidRPr="00A2378B">
                                        <w:rPr>
                                          <w:rStyle w:val="Hyperlink"/>
                                          <w:color w:val="auto"/>
                                          <w:u w:val="none"/>
                                        </w:rPr>
                                        <w:t>03 9286 7810</w:t>
                                      </w:r>
                                    </w:hyperlink>
                                  </w:p>
                                </w:tc>
                              </w:tr>
                            </w:tbl>
                            <w:p w14:paraId="1A3518CC" w14:textId="77777777" w:rsidR="000F484A" w:rsidRPr="00A2378B" w:rsidRDefault="000F484A" w:rsidP="000F484A"/>
                          </w:tc>
                          <w:tc>
                            <w:tcPr>
                              <w:tcW w:w="0" w:type="auto"/>
                              <w:hideMark/>
                            </w:tcPr>
                            <w:p w14:paraId="0205121F" w14:textId="77777777" w:rsidR="000F484A" w:rsidRPr="00A2378B" w:rsidRDefault="000F484A" w:rsidP="000F484A">
                              <w:r w:rsidRPr="00A2378B">
                                <w:t>M:</w:t>
                              </w:r>
                            </w:p>
                          </w:tc>
                          <w:tc>
                            <w:tcPr>
                              <w:tcW w:w="0" w:type="auto"/>
                              <w:hideMark/>
                            </w:tcPr>
                            <w:p w14:paraId="1794D1BB" w14:textId="77777777" w:rsidR="000F484A" w:rsidRPr="00A2378B" w:rsidRDefault="000F484A" w:rsidP="000F484A">
                              <w:r w:rsidRPr="00A2378B">
                                <w:t>0473 866 104</w:t>
                              </w:r>
                            </w:p>
                          </w:tc>
                        </w:tr>
                      </w:tbl>
                      <w:p w14:paraId="58B34E17" w14:textId="77777777" w:rsidR="000F484A" w:rsidRPr="00A2378B" w:rsidRDefault="000F484A" w:rsidP="000F484A"/>
                    </w:tc>
                  </w:tr>
                  <w:tr w:rsidR="00CD3156" w:rsidRPr="00A2378B" w14:paraId="79CB2431" w14:textId="77777777" w:rsidTr="000F2343">
                    <w:tc>
                      <w:tcPr>
                        <w:tcW w:w="0" w:type="auto"/>
                      </w:tcPr>
                      <w:p w14:paraId="4A92B8DF" w14:textId="769F2BDE" w:rsidR="00CD3156" w:rsidRPr="00A2378B" w:rsidRDefault="00CD3156" w:rsidP="000F484A">
                        <w:r>
                          <w:t xml:space="preserve">E: </w:t>
                        </w:r>
                        <w:r w:rsidRPr="00CD3156">
                          <w:t>Vanessa.Davis@wdv.org.au</w:t>
                        </w:r>
                      </w:p>
                    </w:tc>
                  </w:tr>
                </w:tbl>
                <w:p w14:paraId="140D79AC" w14:textId="77777777" w:rsidR="000F484A" w:rsidRPr="00A2378B" w:rsidRDefault="000F484A" w:rsidP="000F484A">
                  <w:r>
                    <w:t xml:space="preserve"> </w:t>
                  </w:r>
                </w:p>
              </w:tc>
            </w:tr>
          </w:tbl>
          <w:p w14:paraId="39043208" w14:textId="038B0E49" w:rsidR="00243A71" w:rsidRDefault="00243A71" w:rsidP="00357AD1"/>
          <w:p w14:paraId="39DB4835" w14:textId="77777777" w:rsidR="00A2378B" w:rsidRPr="00357AD1" w:rsidRDefault="00A2378B" w:rsidP="00357AD1"/>
          <w:p w14:paraId="3E2DF067" w14:textId="77777777" w:rsidR="00B04AB2" w:rsidRDefault="00B04AB2" w:rsidP="002E2621"/>
          <w:p w14:paraId="651808C8" w14:textId="77777777" w:rsidR="00A2378B" w:rsidRDefault="00A2378B" w:rsidP="002E2621"/>
          <w:p w14:paraId="6FA619DA" w14:textId="77777777" w:rsidR="007E54B5" w:rsidRDefault="007E54B5" w:rsidP="00507F69">
            <w:pPr>
              <w:pStyle w:val="Heading4"/>
            </w:pPr>
          </w:p>
          <w:p w14:paraId="30D7731E" w14:textId="77777777" w:rsidR="007E54B5" w:rsidRDefault="007E54B5" w:rsidP="00507F69">
            <w:pPr>
              <w:pStyle w:val="Heading4"/>
            </w:pPr>
          </w:p>
          <w:p w14:paraId="166880B6" w14:textId="77777777" w:rsidR="009F71AE" w:rsidRDefault="009F71AE" w:rsidP="00507F69">
            <w:pPr>
              <w:pStyle w:val="Heading4"/>
            </w:pPr>
          </w:p>
          <w:p w14:paraId="25EF309C" w14:textId="77777777" w:rsidR="009F71AE" w:rsidRDefault="009F71AE" w:rsidP="00507F69">
            <w:pPr>
              <w:pStyle w:val="Heading4"/>
            </w:pPr>
          </w:p>
          <w:p w14:paraId="02C9C751" w14:textId="77777777" w:rsidR="009F71AE" w:rsidRDefault="009F71AE" w:rsidP="00507F69">
            <w:pPr>
              <w:pStyle w:val="Heading4"/>
            </w:pPr>
          </w:p>
          <w:p w14:paraId="11FC10B5" w14:textId="64288D83" w:rsidR="001B2AF8" w:rsidRPr="001A6471" w:rsidRDefault="00D416DB" w:rsidP="00507F69">
            <w:pPr>
              <w:pStyle w:val="Heading4"/>
            </w:pPr>
            <w:r>
              <w:t>Outer East Hub</w:t>
            </w:r>
          </w:p>
        </w:tc>
      </w:tr>
    </w:tbl>
    <w:p w14:paraId="76FC6A45" w14:textId="77777777" w:rsidR="005259C5" w:rsidRPr="005259C5" w:rsidRDefault="005259C5" w:rsidP="005259C5">
      <w:pPr>
        <w:rPr>
          <w:b/>
          <w:bCs/>
        </w:rPr>
      </w:pPr>
      <w:r w:rsidRPr="005259C5">
        <w:rPr>
          <w:b/>
          <w:bCs/>
        </w:rPr>
        <w:lastRenderedPageBreak/>
        <w:t>Monday February 10</w:t>
      </w:r>
    </w:p>
    <w:p w14:paraId="4C85D778" w14:textId="77777777" w:rsidR="005259C5" w:rsidRPr="005259C5" w:rsidRDefault="005259C5" w:rsidP="005259C5">
      <w:r w:rsidRPr="005259C5">
        <w:t>Hub Meeting</w:t>
      </w:r>
    </w:p>
    <w:p w14:paraId="21AF10F4" w14:textId="77777777" w:rsidR="009A72A5" w:rsidRPr="009A72A5" w:rsidRDefault="009A72A5" w:rsidP="009A72A5">
      <w:pPr>
        <w:rPr>
          <w:b/>
          <w:bCs/>
        </w:rPr>
      </w:pPr>
      <w:r w:rsidRPr="009A72A5">
        <w:rPr>
          <w:b/>
          <w:bCs/>
        </w:rPr>
        <w:t>Monday March 17</w:t>
      </w:r>
    </w:p>
    <w:p w14:paraId="542A1E9B" w14:textId="77777777" w:rsidR="009A72A5" w:rsidRPr="009A72A5" w:rsidRDefault="009A72A5" w:rsidP="009A72A5">
      <w:r w:rsidRPr="009A72A5">
        <w:t>Hub Meeting</w:t>
      </w:r>
    </w:p>
    <w:p w14:paraId="31DAB467" w14:textId="77777777" w:rsidR="00B050B2" w:rsidRPr="00B050B2" w:rsidRDefault="00B050B2" w:rsidP="00B050B2">
      <w:pPr>
        <w:rPr>
          <w:b/>
          <w:bCs/>
        </w:rPr>
      </w:pPr>
      <w:r w:rsidRPr="00B050B2">
        <w:rPr>
          <w:b/>
          <w:bCs/>
        </w:rPr>
        <w:t>Monday April 14</w:t>
      </w:r>
    </w:p>
    <w:p w14:paraId="65C5C0A1" w14:textId="2E478E9D" w:rsidR="000605B0" w:rsidRDefault="00B050B2" w:rsidP="00B050B2">
      <w:r w:rsidRPr="00B050B2">
        <w:t>Hub Meeting</w:t>
      </w:r>
    </w:p>
    <w:p w14:paraId="3A686AD3" w14:textId="44EE7F12" w:rsidR="00A64B2E" w:rsidRPr="00B050B2" w:rsidRDefault="00A64B2E" w:rsidP="00A64B2E">
      <w:pPr>
        <w:rPr>
          <w:b/>
          <w:bCs/>
        </w:rPr>
      </w:pPr>
      <w:r w:rsidRPr="00B050B2">
        <w:rPr>
          <w:b/>
          <w:bCs/>
        </w:rPr>
        <w:t xml:space="preserve">Monday </w:t>
      </w:r>
      <w:r>
        <w:rPr>
          <w:b/>
          <w:bCs/>
        </w:rPr>
        <w:t>May 12</w:t>
      </w:r>
    </w:p>
    <w:p w14:paraId="52D6E702" w14:textId="77777777" w:rsidR="00A64B2E" w:rsidRDefault="00A64B2E" w:rsidP="00A64B2E">
      <w:r w:rsidRPr="00B050B2">
        <w:t>Hub Meeting</w:t>
      </w:r>
    </w:p>
    <w:p w14:paraId="39B85D58" w14:textId="77777777" w:rsidR="00830000" w:rsidRPr="00830000" w:rsidRDefault="00830000" w:rsidP="00830000">
      <w:pPr>
        <w:rPr>
          <w:b/>
          <w:bCs/>
        </w:rPr>
      </w:pPr>
      <w:r w:rsidRPr="00830000">
        <w:rPr>
          <w:b/>
          <w:bCs/>
        </w:rPr>
        <w:t>Monday June 16</w:t>
      </w:r>
    </w:p>
    <w:p w14:paraId="31577BE1" w14:textId="70E1BB47" w:rsidR="00830000" w:rsidRDefault="00830000" w:rsidP="00830000">
      <w:r>
        <w:t>Hub Meeting</w:t>
      </w:r>
    </w:p>
    <w:p w14:paraId="728A3036" w14:textId="77777777" w:rsidR="00A64B2E" w:rsidRDefault="00A64B2E" w:rsidP="00B050B2"/>
    <w:p w14:paraId="47C247AD" w14:textId="4FE96B58" w:rsidR="00830000" w:rsidRDefault="001E1F29" w:rsidP="00B050B2">
      <w:r>
        <w:t xml:space="preserve">While 2024 marked a year of personal growth and overcoming barriers, the Melbourne Outer East </w:t>
      </w:r>
      <w:r w:rsidR="004C1614">
        <w:t xml:space="preserve">Hub </w:t>
      </w:r>
      <w:r>
        <w:t xml:space="preserve">are preparing </w:t>
      </w:r>
      <w:r w:rsidR="00E9093B">
        <w:t>to harness th</w:t>
      </w:r>
      <w:r w:rsidR="008435B2">
        <w:t>at</w:t>
      </w:r>
      <w:r w:rsidR="00E9093B">
        <w:t xml:space="preserve"> energy and excitement </w:t>
      </w:r>
      <w:r w:rsidR="0094585A">
        <w:t xml:space="preserve">to positively impact their </w:t>
      </w:r>
      <w:r w:rsidR="000243B9">
        <w:t>communities</w:t>
      </w:r>
      <w:r w:rsidR="0094585A">
        <w:t xml:space="preserve">. </w:t>
      </w:r>
      <w:r w:rsidR="006C00A4" w:rsidRPr="006C00A4">
        <w:t xml:space="preserve">Members of </w:t>
      </w:r>
      <w:r w:rsidR="008918C4">
        <w:t xml:space="preserve">the </w:t>
      </w:r>
      <w:r w:rsidR="006C00A4" w:rsidRPr="006C00A4">
        <w:t>Hub live in broad demographic area</w:t>
      </w:r>
      <w:r w:rsidR="008918C4">
        <w:t xml:space="preserve"> across </w:t>
      </w:r>
      <w:r w:rsidR="008918C4" w:rsidRPr="006C00A4">
        <w:t>Melbourne</w:t>
      </w:r>
      <w:r w:rsidR="008918C4">
        <w:t xml:space="preserve">’s </w:t>
      </w:r>
      <w:r w:rsidR="008918C4" w:rsidRPr="006C00A4">
        <w:t>Outer East</w:t>
      </w:r>
      <w:r w:rsidR="006C00A4" w:rsidRPr="006C00A4">
        <w:t xml:space="preserve">, </w:t>
      </w:r>
      <w:r w:rsidR="008918C4">
        <w:t>including</w:t>
      </w:r>
      <w:r w:rsidR="006C00A4" w:rsidRPr="006C00A4">
        <w:t xml:space="preserve"> Knox, Maroondah and Yarra Ranges</w:t>
      </w:r>
      <w:r w:rsidR="006C35FC">
        <w:t>. The contrast</w:t>
      </w:r>
      <w:r w:rsidR="006C00A4" w:rsidRPr="006C00A4">
        <w:t xml:space="preserve"> of urban and rural townships</w:t>
      </w:r>
      <w:r w:rsidR="006C35FC">
        <w:t xml:space="preserve"> </w:t>
      </w:r>
      <w:r w:rsidR="00CF2715">
        <w:t>contributing</w:t>
      </w:r>
      <w:r w:rsidR="006C35FC">
        <w:t xml:space="preserve"> to the unique experiences of women and non-binary people with disability in the area. </w:t>
      </w:r>
    </w:p>
    <w:p w14:paraId="30A5781F" w14:textId="77777777" w:rsidR="000E2649" w:rsidRDefault="000E2649" w:rsidP="00B050B2"/>
    <w:p w14:paraId="52145857" w14:textId="78FEE5E0" w:rsidR="00061E81" w:rsidRPr="002400CE" w:rsidRDefault="00061E81" w:rsidP="00061E81">
      <w:pPr>
        <w:rPr>
          <w:b/>
          <w:bCs/>
        </w:rPr>
      </w:pPr>
      <w:r w:rsidRPr="002400CE">
        <w:rPr>
          <w:b/>
          <w:bCs/>
        </w:rPr>
        <w:t xml:space="preserve">For more information about the </w:t>
      </w:r>
      <w:r>
        <w:rPr>
          <w:b/>
          <w:bCs/>
        </w:rPr>
        <w:t>Melbourne Outer East</w:t>
      </w:r>
      <w:r w:rsidRPr="002400CE">
        <w:rPr>
          <w:b/>
          <w:bCs/>
        </w:rPr>
        <w:t xml:space="preserve"> Hub please </w:t>
      </w:r>
      <w:r>
        <w:rPr>
          <w:b/>
          <w:bCs/>
        </w:rPr>
        <w:t>c</w:t>
      </w:r>
      <w:r w:rsidRPr="002400CE">
        <w:rPr>
          <w:b/>
          <w:bCs/>
        </w:rPr>
        <w:t xml:space="preserve">ontact: </w:t>
      </w:r>
    </w:p>
    <w:tbl>
      <w:tblPr>
        <w:tblW w:w="0" w:type="auto"/>
        <w:tblCellMar>
          <w:left w:w="0" w:type="dxa"/>
          <w:right w:w="0" w:type="dxa"/>
        </w:tblCellMar>
        <w:tblLook w:val="04A0" w:firstRow="1" w:lastRow="0" w:firstColumn="1" w:lastColumn="0" w:noHBand="0" w:noVBand="1"/>
      </w:tblPr>
      <w:tblGrid>
        <w:gridCol w:w="5069"/>
      </w:tblGrid>
      <w:tr w:rsidR="00C31D02" w:rsidRPr="00C31D02" w14:paraId="4D785E62" w14:textId="77777777" w:rsidTr="00C31D02">
        <w:tc>
          <w:tcPr>
            <w:tcW w:w="0" w:type="auto"/>
            <w:hideMark/>
          </w:tcPr>
          <w:tbl>
            <w:tblPr>
              <w:tblW w:w="0" w:type="auto"/>
              <w:tblCellMar>
                <w:left w:w="0" w:type="dxa"/>
                <w:right w:w="0" w:type="dxa"/>
              </w:tblCellMar>
              <w:tblLook w:val="04A0" w:firstRow="1" w:lastRow="0" w:firstColumn="1" w:lastColumn="0" w:noHBand="0" w:noVBand="1"/>
            </w:tblPr>
            <w:tblGrid>
              <w:gridCol w:w="1487"/>
              <w:gridCol w:w="1220"/>
            </w:tblGrid>
            <w:tr w:rsidR="00C31D02" w:rsidRPr="00C31D02" w14:paraId="030DCD83" w14:textId="77777777">
              <w:tc>
                <w:tcPr>
                  <w:tcW w:w="0" w:type="auto"/>
                  <w:hideMark/>
                </w:tcPr>
                <w:p w14:paraId="263F8AC8" w14:textId="77777777" w:rsidR="00C31D02" w:rsidRPr="00C31D02" w:rsidRDefault="00C31D02" w:rsidP="00C31D02">
                  <w:pPr>
                    <w:rPr>
                      <w:b/>
                      <w:bCs/>
                    </w:rPr>
                  </w:pPr>
                  <w:r w:rsidRPr="00C31D02">
                    <w:rPr>
                      <w:b/>
                      <w:bCs/>
                    </w:rPr>
                    <w:t>Libby Price</w:t>
                  </w:r>
                  <w:r w:rsidRPr="00C31D02">
                    <w:rPr>
                      <w:rFonts w:ascii="Arial" w:hAnsi="Arial" w:cs="Arial"/>
                      <w:b/>
                      <w:bCs/>
                    </w:rPr>
                    <w:t>​​​​</w:t>
                  </w:r>
                </w:p>
              </w:tc>
              <w:tc>
                <w:tcPr>
                  <w:tcW w:w="0" w:type="auto"/>
                  <w:hideMark/>
                </w:tcPr>
                <w:tbl>
                  <w:tblPr>
                    <w:tblW w:w="0" w:type="auto"/>
                    <w:tblCellMar>
                      <w:left w:w="0" w:type="dxa"/>
                      <w:right w:w="0" w:type="dxa"/>
                    </w:tblCellMar>
                    <w:tblLook w:val="04A0" w:firstRow="1" w:lastRow="0" w:firstColumn="1" w:lastColumn="0" w:noHBand="0" w:noVBand="1"/>
                  </w:tblPr>
                  <w:tblGrid>
                    <w:gridCol w:w="1220"/>
                  </w:tblGrid>
                  <w:tr w:rsidR="00C31D02" w:rsidRPr="00C31D02" w14:paraId="3AED45D4" w14:textId="77777777">
                    <w:tc>
                      <w:tcPr>
                        <w:tcW w:w="0" w:type="auto"/>
                        <w:tcMar>
                          <w:top w:w="0" w:type="dxa"/>
                          <w:left w:w="75" w:type="dxa"/>
                          <w:bottom w:w="0" w:type="dxa"/>
                          <w:right w:w="0" w:type="dxa"/>
                        </w:tcMar>
                        <w:hideMark/>
                      </w:tcPr>
                      <w:p w14:paraId="6EBBEFD9" w14:textId="77777777" w:rsidR="00C31D02" w:rsidRPr="00C31D02" w:rsidRDefault="00C31D02" w:rsidP="00C31D02">
                        <w:r w:rsidRPr="00C31D02">
                          <w:t>(she/her)</w:t>
                        </w:r>
                      </w:p>
                    </w:tc>
                  </w:tr>
                </w:tbl>
                <w:p w14:paraId="3B9CA25E" w14:textId="77777777" w:rsidR="00C31D02" w:rsidRPr="00C31D02" w:rsidRDefault="00C31D02" w:rsidP="00C31D02">
                  <w:pPr>
                    <w:rPr>
                      <w:b/>
                      <w:bCs/>
                    </w:rPr>
                  </w:pPr>
                </w:p>
              </w:tc>
            </w:tr>
          </w:tbl>
          <w:p w14:paraId="4391DA81" w14:textId="77777777" w:rsidR="00C31D02" w:rsidRPr="00C31D02" w:rsidRDefault="00C31D02" w:rsidP="00C31D02"/>
        </w:tc>
      </w:tr>
      <w:tr w:rsidR="00C31D02" w:rsidRPr="00C31D02" w14:paraId="5BF503E3" w14:textId="77777777" w:rsidTr="00C31D02">
        <w:tc>
          <w:tcPr>
            <w:tcW w:w="0" w:type="auto"/>
            <w:hideMark/>
          </w:tcPr>
          <w:p w14:paraId="1DC9A614" w14:textId="77777777" w:rsidR="00C31D02" w:rsidRPr="00C31D02" w:rsidRDefault="00C31D02" w:rsidP="00C31D02">
            <w:r w:rsidRPr="00C31D02">
              <w:t>Hub Liaison Officer, Melbourne Outer East</w:t>
            </w:r>
          </w:p>
        </w:tc>
      </w:tr>
      <w:tr w:rsidR="00C31D02" w:rsidRPr="00C31D02" w14:paraId="53EA0D6A" w14:textId="77777777" w:rsidTr="00C31D02">
        <w:tc>
          <w:tcPr>
            <w:tcW w:w="0" w:type="auto"/>
            <w:hideMark/>
          </w:tcPr>
          <w:tbl>
            <w:tblPr>
              <w:tblW w:w="0" w:type="auto"/>
              <w:tblCellMar>
                <w:left w:w="0" w:type="dxa"/>
                <w:right w:w="0" w:type="dxa"/>
              </w:tblCellMar>
              <w:tblLook w:val="04A0" w:firstRow="1" w:lastRow="0" w:firstColumn="1" w:lastColumn="0" w:noHBand="0" w:noVBand="1"/>
            </w:tblPr>
            <w:tblGrid>
              <w:gridCol w:w="312"/>
              <w:gridCol w:w="2843"/>
            </w:tblGrid>
            <w:tr w:rsidR="00C31D02" w:rsidRPr="00C31D02" w14:paraId="1DD63DC4" w14:textId="77777777">
              <w:tc>
                <w:tcPr>
                  <w:tcW w:w="0" w:type="auto"/>
                  <w:hideMark/>
                </w:tcPr>
                <w:p w14:paraId="0BA426FA" w14:textId="77777777" w:rsidR="00C31D02" w:rsidRPr="00C31D02" w:rsidRDefault="00C31D02" w:rsidP="00C31D02">
                  <w:r w:rsidRPr="00C31D02">
                    <w:t>M:</w:t>
                  </w:r>
                </w:p>
              </w:tc>
              <w:tc>
                <w:tcPr>
                  <w:tcW w:w="0" w:type="auto"/>
                  <w:hideMark/>
                </w:tcPr>
                <w:p w14:paraId="3378014A" w14:textId="77777777" w:rsidR="00C31D02" w:rsidRPr="00C31D02" w:rsidRDefault="00C31D02" w:rsidP="00C31D02">
                  <w:r w:rsidRPr="00C31D02">
                    <w:t>0473 883 488</w:t>
                  </w:r>
                </w:p>
              </w:tc>
            </w:tr>
            <w:tr w:rsidR="005E352E" w:rsidRPr="00C31D02" w14:paraId="61CCE77A" w14:textId="77777777">
              <w:tc>
                <w:tcPr>
                  <w:tcW w:w="0" w:type="auto"/>
                </w:tcPr>
                <w:p w14:paraId="0028F8E6" w14:textId="1036454B" w:rsidR="005E352E" w:rsidRPr="00C31D02" w:rsidRDefault="005E352E" w:rsidP="00C31D02">
                  <w:r>
                    <w:t xml:space="preserve">E: </w:t>
                  </w:r>
                </w:p>
              </w:tc>
              <w:tc>
                <w:tcPr>
                  <w:tcW w:w="0" w:type="auto"/>
                </w:tcPr>
                <w:p w14:paraId="3EE13C23" w14:textId="46A06C89" w:rsidR="005E352E" w:rsidRPr="00C31D02" w:rsidRDefault="005E352E" w:rsidP="00C31D02">
                  <w:r w:rsidRPr="005E352E">
                    <w:t>libby.price@wdv.org.au</w:t>
                  </w:r>
                </w:p>
              </w:tc>
            </w:tr>
          </w:tbl>
          <w:p w14:paraId="3F0C3F6D" w14:textId="77777777" w:rsidR="00C31D02" w:rsidRPr="00C31D02" w:rsidRDefault="00C31D02" w:rsidP="00C31D02"/>
        </w:tc>
      </w:tr>
    </w:tbl>
    <w:p w14:paraId="1EB33263" w14:textId="77777777" w:rsidR="007E54B5" w:rsidRDefault="007E54B5" w:rsidP="00D85D56">
      <w:pPr>
        <w:rPr>
          <w:lang w:val="en-GB"/>
        </w:rPr>
      </w:pPr>
    </w:p>
    <w:p w14:paraId="6B5EE269" w14:textId="77777777" w:rsidR="000E2649" w:rsidRDefault="000E2649" w:rsidP="006D2BE9">
      <w:pPr>
        <w:pStyle w:val="Heading4"/>
      </w:pPr>
    </w:p>
    <w:p w14:paraId="2E0E85A3" w14:textId="77777777" w:rsidR="000E2649" w:rsidRDefault="000E2649" w:rsidP="006D2BE9">
      <w:pPr>
        <w:pStyle w:val="Heading4"/>
      </w:pPr>
    </w:p>
    <w:p w14:paraId="192BEBC2" w14:textId="77777777" w:rsidR="000E2649" w:rsidRDefault="000E2649" w:rsidP="006D2BE9">
      <w:pPr>
        <w:pStyle w:val="Heading4"/>
      </w:pPr>
    </w:p>
    <w:p w14:paraId="58B9239F" w14:textId="77777777" w:rsidR="000E2649" w:rsidRDefault="000E2649" w:rsidP="006D2BE9">
      <w:pPr>
        <w:pStyle w:val="Heading4"/>
      </w:pPr>
    </w:p>
    <w:p w14:paraId="40DF92E7" w14:textId="5075F808" w:rsidR="007E54B5" w:rsidRDefault="007E54B5" w:rsidP="006D2BE9">
      <w:pPr>
        <w:pStyle w:val="Heading4"/>
      </w:pPr>
      <w:r>
        <w:lastRenderedPageBreak/>
        <w:t>Enabling Women Leadership Programs</w:t>
      </w:r>
    </w:p>
    <w:p w14:paraId="2AAAC8B3" w14:textId="77777777" w:rsidR="00061E81" w:rsidRDefault="007D2DE7" w:rsidP="00D85D56">
      <w:pPr>
        <w:rPr>
          <w:lang w:val="en-GB"/>
        </w:rPr>
      </w:pPr>
      <w:r>
        <w:rPr>
          <w:lang w:val="en-GB"/>
        </w:rPr>
        <w:t>Enabling Women will be back in 2025</w:t>
      </w:r>
      <w:r w:rsidR="000E5C9B">
        <w:rPr>
          <w:lang w:val="en-GB"/>
        </w:rPr>
        <w:t>.</w:t>
      </w:r>
      <w:r>
        <w:rPr>
          <w:lang w:val="en-GB"/>
        </w:rPr>
        <w:t xml:space="preserve"> </w:t>
      </w:r>
      <w:r w:rsidR="000E5C9B">
        <w:rPr>
          <w:lang w:val="en-GB"/>
        </w:rPr>
        <w:t xml:space="preserve">First up our </w:t>
      </w:r>
      <w:r w:rsidR="000E5C9B" w:rsidRPr="009702AC">
        <w:rPr>
          <w:b/>
          <w:bCs/>
          <w:lang w:val="en-GB"/>
        </w:rPr>
        <w:t xml:space="preserve">Statewide </w:t>
      </w:r>
      <w:r w:rsidR="009671D8" w:rsidRPr="00B11CB8">
        <w:rPr>
          <w:b/>
          <w:bCs/>
          <w:lang w:val="en-GB"/>
        </w:rPr>
        <w:t xml:space="preserve">Enabling Women </w:t>
      </w:r>
      <w:r w:rsidR="000E5C9B" w:rsidRPr="009702AC">
        <w:rPr>
          <w:b/>
          <w:bCs/>
          <w:lang w:val="en-GB"/>
        </w:rPr>
        <w:t xml:space="preserve">Summer </w:t>
      </w:r>
      <w:r w:rsidR="00E65AD0">
        <w:rPr>
          <w:b/>
          <w:bCs/>
          <w:lang w:val="en-GB"/>
        </w:rPr>
        <w:t>20</w:t>
      </w:r>
      <w:r w:rsidR="000E5C9B" w:rsidRPr="009702AC">
        <w:rPr>
          <w:b/>
          <w:bCs/>
          <w:lang w:val="en-GB"/>
        </w:rPr>
        <w:t>24/25</w:t>
      </w:r>
      <w:r w:rsidR="000E5C9B">
        <w:rPr>
          <w:lang w:val="en-GB"/>
        </w:rPr>
        <w:t xml:space="preserve"> participants will reconnect in the new year and </w:t>
      </w:r>
      <w:r w:rsidR="001018C5">
        <w:rPr>
          <w:lang w:val="en-GB"/>
        </w:rPr>
        <w:t>complete the remaining leadership sessions</w:t>
      </w:r>
      <w:r w:rsidR="00B15E46">
        <w:rPr>
          <w:lang w:val="en-GB"/>
        </w:rPr>
        <w:t xml:space="preserve"> before a </w:t>
      </w:r>
      <w:r w:rsidR="00C32C99">
        <w:rPr>
          <w:lang w:val="en-GB"/>
        </w:rPr>
        <w:t>graduation</w:t>
      </w:r>
      <w:r w:rsidR="00B15E46">
        <w:rPr>
          <w:lang w:val="en-GB"/>
        </w:rPr>
        <w:t xml:space="preserve"> celebration</w:t>
      </w:r>
      <w:r w:rsidR="00C32C99">
        <w:rPr>
          <w:lang w:val="en-GB"/>
        </w:rPr>
        <w:t xml:space="preserve">. </w:t>
      </w:r>
    </w:p>
    <w:p w14:paraId="280FCF25" w14:textId="77777777" w:rsidR="00061E81" w:rsidRDefault="00061E81" w:rsidP="00D85D56">
      <w:pPr>
        <w:rPr>
          <w:lang w:val="en-GB"/>
        </w:rPr>
      </w:pPr>
    </w:p>
    <w:p w14:paraId="25DA62BD" w14:textId="74E248CD" w:rsidR="00AE1AD4" w:rsidRDefault="00C32C99" w:rsidP="00D85D56">
      <w:pPr>
        <w:rPr>
          <w:lang w:val="en-GB"/>
        </w:rPr>
      </w:pPr>
      <w:r>
        <w:rPr>
          <w:lang w:val="en-GB"/>
        </w:rPr>
        <w:t xml:space="preserve">We will also be taking applications for our second </w:t>
      </w:r>
      <w:r w:rsidR="00E65AD0" w:rsidRPr="00E65AD0">
        <w:rPr>
          <w:b/>
          <w:bCs/>
          <w:lang w:val="en-GB"/>
        </w:rPr>
        <w:t xml:space="preserve">Statewide </w:t>
      </w:r>
      <w:r w:rsidRPr="00E65AD0">
        <w:rPr>
          <w:b/>
          <w:bCs/>
          <w:lang w:val="en-GB"/>
        </w:rPr>
        <w:t>Enabling Women</w:t>
      </w:r>
      <w:r w:rsidR="00E65AD0" w:rsidRPr="00E65AD0">
        <w:rPr>
          <w:b/>
          <w:bCs/>
          <w:lang w:val="en-GB"/>
        </w:rPr>
        <w:t xml:space="preserve"> Autumn 2025</w:t>
      </w:r>
      <w:r>
        <w:rPr>
          <w:lang w:val="en-GB"/>
        </w:rPr>
        <w:t xml:space="preserve"> which will begin in </w:t>
      </w:r>
      <w:r w:rsidR="005C4C7C">
        <w:rPr>
          <w:lang w:val="en-GB"/>
        </w:rPr>
        <w:t xml:space="preserve">March. </w:t>
      </w:r>
    </w:p>
    <w:p w14:paraId="2E2F0C8D" w14:textId="460AC0A8" w:rsidR="008950FE" w:rsidRPr="00C03BCA" w:rsidRDefault="00E65AD0" w:rsidP="00116813">
      <w:pPr>
        <w:shd w:val="clear" w:color="auto" w:fill="F5CBEC" w:themeFill="accent2" w:themeFillTint="33"/>
        <w:rPr>
          <w:lang w:val="en-GB"/>
        </w:rPr>
      </w:pPr>
      <w:r w:rsidRPr="00C03BCA">
        <w:rPr>
          <w:lang w:val="en-GB"/>
        </w:rPr>
        <w:t xml:space="preserve">For all leadership enquiries contact </w:t>
      </w:r>
      <w:hyperlink r:id="rId52" w:history="1">
        <w:r w:rsidR="002A0ABB" w:rsidRPr="00C03BCA">
          <w:rPr>
            <w:rStyle w:val="Hyperlink"/>
            <w:lang w:val="en-GB"/>
          </w:rPr>
          <w:t>bridget.jolley@wdv.org.au</w:t>
        </w:r>
      </w:hyperlink>
      <w:r w:rsidR="002A0ABB" w:rsidRPr="00C03BCA">
        <w:rPr>
          <w:lang w:val="en-GB"/>
        </w:rPr>
        <w:t xml:space="preserve"> </w:t>
      </w:r>
    </w:p>
    <w:p w14:paraId="57047EA2" w14:textId="239E1B94" w:rsidR="00E65AD0" w:rsidRDefault="00E65AD0" w:rsidP="00D85D56">
      <w:pPr>
        <w:rPr>
          <w:lang w:val="en-GB"/>
        </w:rPr>
      </w:pPr>
    </w:p>
    <w:p w14:paraId="71D530BE" w14:textId="2E02803C" w:rsidR="008950FE" w:rsidRDefault="006D2BE9" w:rsidP="008950FE">
      <w:pPr>
        <w:pStyle w:val="Heading4"/>
      </w:pPr>
      <w:r>
        <w:t>Youth Experts</w:t>
      </w:r>
    </w:p>
    <w:tbl>
      <w:tblPr>
        <w:tblW w:w="5000" w:type="pct"/>
        <w:tblCellMar>
          <w:left w:w="0" w:type="dxa"/>
          <w:right w:w="0" w:type="dxa"/>
        </w:tblCellMar>
        <w:tblLook w:val="04A0" w:firstRow="1" w:lastRow="0" w:firstColumn="1" w:lastColumn="0" w:noHBand="0" w:noVBand="1"/>
      </w:tblPr>
      <w:tblGrid>
        <w:gridCol w:w="9922"/>
      </w:tblGrid>
      <w:tr w:rsidR="00B07572" w:rsidRPr="00B07572" w14:paraId="6500F14E" w14:textId="77777777" w:rsidTr="006011D6">
        <w:tc>
          <w:tcPr>
            <w:tcW w:w="0" w:type="auto"/>
            <w:vAlign w:val="center"/>
          </w:tcPr>
          <w:p w14:paraId="6F0465CF" w14:textId="05A75B76" w:rsidR="00B07572" w:rsidRDefault="000C2D48" w:rsidP="00B07572">
            <w:r>
              <w:t>Now as a team of</w:t>
            </w:r>
            <w:r w:rsidR="00665569">
              <w:t xml:space="preserve"> 6</w:t>
            </w:r>
            <w:r w:rsidR="00C03BCA">
              <w:t>,</w:t>
            </w:r>
            <w:r>
              <w:t xml:space="preserve"> </w:t>
            </w:r>
            <w:r w:rsidR="00C03BCA">
              <w:t xml:space="preserve">in 2025, </w:t>
            </w:r>
            <w:r>
              <w:t xml:space="preserve">the </w:t>
            </w:r>
            <w:r w:rsidR="00665569" w:rsidRPr="00665569">
              <w:rPr>
                <w:b/>
                <w:bCs/>
              </w:rPr>
              <w:t>Y</w:t>
            </w:r>
            <w:r w:rsidRPr="00665569">
              <w:rPr>
                <w:b/>
                <w:bCs/>
              </w:rPr>
              <w:t xml:space="preserve">outh Experts by Experience </w:t>
            </w:r>
            <w:r>
              <w:t xml:space="preserve">will continue </w:t>
            </w:r>
            <w:r w:rsidR="00A55C70">
              <w:t xml:space="preserve">to </w:t>
            </w:r>
            <w:r w:rsidR="00065C40">
              <w:t>advocate</w:t>
            </w:r>
            <w:r>
              <w:t xml:space="preserve"> </w:t>
            </w:r>
            <w:r w:rsidR="00446DEC">
              <w:t xml:space="preserve">for </w:t>
            </w:r>
            <w:r w:rsidR="009968B2">
              <w:t xml:space="preserve">better understanding and access </w:t>
            </w:r>
            <w:r w:rsidR="00931BF6">
              <w:t>of</w:t>
            </w:r>
            <w:r w:rsidR="009968B2">
              <w:t xml:space="preserve"> young women and non-binary people with disability. </w:t>
            </w:r>
            <w:r w:rsidR="003E48EC">
              <w:t xml:space="preserve">They will soon be releasing a </w:t>
            </w:r>
            <w:r w:rsidR="003E48EC" w:rsidRPr="009D70B4">
              <w:rPr>
                <w:b/>
                <w:bCs/>
              </w:rPr>
              <w:t>YE magazine</w:t>
            </w:r>
            <w:r w:rsidR="003E48EC">
              <w:t xml:space="preserve">, showcasing their advocacy so far as a group. </w:t>
            </w:r>
          </w:p>
          <w:p w14:paraId="247E278A" w14:textId="77777777" w:rsidR="0058142A" w:rsidRDefault="0058142A" w:rsidP="00B07572"/>
          <w:p w14:paraId="61BB2ED8" w14:textId="75900F45" w:rsidR="006D2BE9" w:rsidRPr="00B07572" w:rsidRDefault="001870C1" w:rsidP="001870C1">
            <w:pPr>
              <w:pStyle w:val="Heading4"/>
            </w:pPr>
            <w:r>
              <w:t>Advocacy Campaigns and Events</w:t>
            </w:r>
          </w:p>
        </w:tc>
      </w:tr>
      <w:tr w:rsidR="00B07572" w:rsidRPr="00B07572" w14:paraId="66718787" w14:textId="77777777" w:rsidTr="006011D6">
        <w:tc>
          <w:tcPr>
            <w:tcW w:w="0" w:type="auto"/>
            <w:tcMar>
              <w:top w:w="150" w:type="dxa"/>
              <w:left w:w="0" w:type="dxa"/>
              <w:bottom w:w="150" w:type="dxa"/>
              <w:right w:w="0" w:type="dxa"/>
            </w:tcMar>
            <w:vAlign w:val="center"/>
          </w:tcPr>
          <w:p w14:paraId="2928DB7D" w14:textId="6D9A86EF" w:rsidR="00D51E36" w:rsidRPr="00D51E36" w:rsidRDefault="00E51AD5" w:rsidP="00D51E36">
            <w:r>
              <w:rPr>
                <w:lang w:val="en-GB"/>
              </w:rPr>
              <w:t xml:space="preserve">The </w:t>
            </w:r>
            <w:r w:rsidR="00A3445C">
              <w:rPr>
                <w:lang w:val="en-GB"/>
              </w:rPr>
              <w:t>CIWE team are thrilled for the 3</w:t>
            </w:r>
            <w:r w:rsidR="00A3445C" w:rsidRPr="00A3445C">
              <w:rPr>
                <w:vertAlign w:val="superscript"/>
                <w:lang w:val="en-GB"/>
              </w:rPr>
              <w:t>rd</w:t>
            </w:r>
            <w:r w:rsidR="00A3445C">
              <w:rPr>
                <w:lang w:val="en-GB"/>
              </w:rPr>
              <w:t xml:space="preserve"> year in a row to attend VALID’s epic </w:t>
            </w:r>
            <w:r w:rsidR="00A3445C" w:rsidRPr="007729F3">
              <w:rPr>
                <w:b/>
                <w:bCs/>
                <w:lang w:val="en-GB"/>
              </w:rPr>
              <w:t>Having A Say Conference</w:t>
            </w:r>
            <w:r w:rsidR="00A3445C">
              <w:rPr>
                <w:lang w:val="en-GB"/>
              </w:rPr>
              <w:t xml:space="preserve">. </w:t>
            </w:r>
            <w:r w:rsidR="00760730">
              <w:rPr>
                <w:lang w:val="en-GB"/>
              </w:rPr>
              <w:t>Known as the biggest and most fun gathering for people with intellectual disability in the country</w:t>
            </w:r>
            <w:r w:rsidR="009D70B4">
              <w:rPr>
                <w:lang w:val="en-GB"/>
              </w:rPr>
              <w:t>,</w:t>
            </w:r>
            <w:r w:rsidR="00760730">
              <w:rPr>
                <w:lang w:val="en-GB"/>
              </w:rPr>
              <w:t xml:space="preserve"> </w:t>
            </w:r>
            <w:r w:rsidR="00E916F0">
              <w:rPr>
                <w:lang w:val="en-GB"/>
              </w:rPr>
              <w:t>this year the conference takes place January 28 – 30</w:t>
            </w:r>
            <w:r w:rsidR="00754127">
              <w:rPr>
                <w:lang w:val="en-GB"/>
              </w:rPr>
              <w:t xml:space="preserve"> at the Deakin Waterfront in Geelong</w:t>
            </w:r>
            <w:r w:rsidR="00E916F0">
              <w:rPr>
                <w:lang w:val="en-GB"/>
              </w:rPr>
              <w:t xml:space="preserve">. </w:t>
            </w:r>
            <w:r w:rsidR="00E22667">
              <w:rPr>
                <w:lang w:val="en-GB"/>
              </w:rPr>
              <w:t xml:space="preserve">The theme is </w:t>
            </w:r>
            <w:r w:rsidR="00E22667" w:rsidRPr="00E22667">
              <w:rPr>
                <w:lang w:val="en-GB"/>
              </w:rPr>
              <w:t>‘Our Lives, Our Voices!’</w:t>
            </w:r>
            <w:r w:rsidR="00E22667">
              <w:rPr>
                <w:lang w:val="en-GB"/>
              </w:rPr>
              <w:t xml:space="preserve"> </w:t>
            </w:r>
            <w:r w:rsidR="00754127">
              <w:rPr>
                <w:lang w:val="en-GB"/>
              </w:rPr>
              <w:t>A</w:t>
            </w:r>
            <w:r w:rsidR="00926BE9">
              <w:rPr>
                <w:lang w:val="en-GB"/>
              </w:rPr>
              <w:t xml:space="preserve">s women and non-binary </w:t>
            </w:r>
            <w:r w:rsidR="00754127">
              <w:rPr>
                <w:lang w:val="en-GB"/>
              </w:rPr>
              <w:t>people</w:t>
            </w:r>
            <w:r w:rsidR="00926BE9">
              <w:rPr>
                <w:lang w:val="en-GB"/>
              </w:rPr>
              <w:t xml:space="preserve"> with disability we know how important it is to share our stories and speak up</w:t>
            </w:r>
            <w:r w:rsidR="00683B3C">
              <w:rPr>
                <w:lang w:val="en-GB"/>
              </w:rPr>
              <w:t>. With that in mind, WEO Brigitte and HLO Vanessa will be te</w:t>
            </w:r>
            <w:r w:rsidR="00D51E36">
              <w:rPr>
                <w:lang w:val="en-GB"/>
              </w:rPr>
              <w:t>a</w:t>
            </w:r>
            <w:r w:rsidR="00683B3C">
              <w:rPr>
                <w:lang w:val="en-GB"/>
              </w:rPr>
              <w:t xml:space="preserve">ming up with former WDV staff member and newly appointed </w:t>
            </w:r>
            <w:r w:rsidR="00D51E36" w:rsidRPr="00D51E36">
              <w:rPr>
                <w:lang w:val="en-US"/>
              </w:rPr>
              <w:t>Lecturer, Disability and Inclusion, Education-focused</w:t>
            </w:r>
            <w:r w:rsidR="00D51E36">
              <w:rPr>
                <w:lang w:val="en-US"/>
              </w:rPr>
              <w:t xml:space="preserve"> at Deakin University Rosie Granland </w:t>
            </w:r>
            <w:r w:rsidR="006856F4">
              <w:rPr>
                <w:lang w:val="en-US"/>
              </w:rPr>
              <w:t xml:space="preserve">to present </w:t>
            </w:r>
            <w:r w:rsidR="006856F4" w:rsidRPr="007729F3">
              <w:rPr>
                <w:b/>
                <w:bCs/>
                <w:lang w:val="en-US"/>
              </w:rPr>
              <w:t>Lead Your Way</w:t>
            </w:r>
            <w:r w:rsidR="006856F4">
              <w:rPr>
                <w:lang w:val="en-US"/>
              </w:rPr>
              <w:t xml:space="preserve">. This workshop will look at messaging and how it influences our </w:t>
            </w:r>
            <w:r w:rsidR="006D242B">
              <w:rPr>
                <w:lang w:val="en-US"/>
              </w:rPr>
              <w:t xml:space="preserve">ability to speak up and use our voices. </w:t>
            </w:r>
          </w:p>
          <w:p w14:paraId="1F791BEF" w14:textId="77777777" w:rsidR="00D51E36" w:rsidRPr="00D51E36" w:rsidRDefault="00D51E36" w:rsidP="00D51E36"/>
          <w:p w14:paraId="6EE9048D" w14:textId="292DFCDD" w:rsidR="00907016" w:rsidRDefault="009B62C6" w:rsidP="0058142A">
            <w:pPr>
              <w:rPr>
                <w:lang w:val="en-GB"/>
              </w:rPr>
            </w:pPr>
            <w:r>
              <w:rPr>
                <w:lang w:val="en-GB"/>
              </w:rPr>
              <w:t xml:space="preserve">Collaborating with </w:t>
            </w:r>
            <w:r w:rsidR="00DD4A2D">
              <w:rPr>
                <w:lang w:val="en-GB"/>
              </w:rPr>
              <w:t>respected</w:t>
            </w:r>
            <w:r w:rsidR="001040BC">
              <w:rPr>
                <w:lang w:val="en-GB"/>
              </w:rPr>
              <w:t xml:space="preserve"> </w:t>
            </w:r>
            <w:r w:rsidR="00287CFB">
              <w:rPr>
                <w:lang w:val="en-GB"/>
              </w:rPr>
              <w:t>content creators</w:t>
            </w:r>
            <w:r w:rsidR="00976EF5">
              <w:rPr>
                <w:lang w:val="en-GB"/>
              </w:rPr>
              <w:t xml:space="preserve"> </w:t>
            </w:r>
            <w:r w:rsidR="00976EF5" w:rsidRPr="00506F33">
              <w:rPr>
                <w:b/>
                <w:bCs/>
                <w:lang w:val="en-GB"/>
              </w:rPr>
              <w:t xml:space="preserve">Milk </w:t>
            </w:r>
            <w:r w:rsidR="00287CFB" w:rsidRPr="00506F33">
              <w:rPr>
                <w:b/>
                <w:bCs/>
                <w:lang w:val="en-GB"/>
              </w:rPr>
              <w:t>Video</w:t>
            </w:r>
            <w:r w:rsidR="00287CFB">
              <w:rPr>
                <w:lang w:val="en-GB"/>
              </w:rPr>
              <w:t>, the CIWE team are excited to rel</w:t>
            </w:r>
            <w:r w:rsidR="00506F33">
              <w:rPr>
                <w:lang w:val="en-GB"/>
              </w:rPr>
              <w:t>e</w:t>
            </w:r>
            <w:r w:rsidR="00287CFB">
              <w:rPr>
                <w:lang w:val="en-GB"/>
              </w:rPr>
              <w:t xml:space="preserve">ase our new </w:t>
            </w:r>
            <w:r w:rsidR="00425000">
              <w:rPr>
                <w:lang w:val="en-GB"/>
              </w:rPr>
              <w:t>promo video</w:t>
            </w:r>
            <w:r w:rsidR="002472A7">
              <w:rPr>
                <w:lang w:val="en-GB"/>
              </w:rPr>
              <w:t xml:space="preserve"> celebrating the </w:t>
            </w:r>
            <w:r w:rsidR="0058142A">
              <w:rPr>
                <w:lang w:val="en-GB"/>
              </w:rPr>
              <w:t>joy and empowerment</w:t>
            </w:r>
            <w:r w:rsidR="00A37CDD">
              <w:rPr>
                <w:lang w:val="en-GB"/>
              </w:rPr>
              <w:t xml:space="preserve"> that comes</w:t>
            </w:r>
            <w:r w:rsidR="0058142A">
              <w:rPr>
                <w:lang w:val="en-GB"/>
              </w:rPr>
              <w:t xml:space="preserve"> when women an</w:t>
            </w:r>
            <w:r w:rsidR="00AA48C6">
              <w:rPr>
                <w:lang w:val="en-GB"/>
              </w:rPr>
              <w:t>d</w:t>
            </w:r>
            <w:r w:rsidR="0058142A">
              <w:rPr>
                <w:lang w:val="en-GB"/>
              </w:rPr>
              <w:t xml:space="preserve"> non-binary people with disabilities are included.</w:t>
            </w:r>
            <w:r w:rsidR="00AA48C6">
              <w:rPr>
                <w:lang w:val="en-GB"/>
              </w:rPr>
              <w:t xml:space="preserve"> </w:t>
            </w:r>
            <w:r w:rsidR="00D901FA">
              <w:rPr>
                <w:lang w:val="en-GB"/>
              </w:rPr>
              <w:t xml:space="preserve">We know that when women and non-binary people with disability are truly included in their community </w:t>
            </w:r>
            <w:r w:rsidR="005C60B6">
              <w:rPr>
                <w:lang w:val="en-GB"/>
              </w:rPr>
              <w:t>wonderful things can happen. Let</w:t>
            </w:r>
            <w:r w:rsidR="00907016">
              <w:rPr>
                <w:lang w:val="en-GB"/>
              </w:rPr>
              <w:t>’</w:t>
            </w:r>
            <w:r w:rsidR="005C60B6">
              <w:rPr>
                <w:lang w:val="en-GB"/>
              </w:rPr>
              <w:t xml:space="preserve">s see </w:t>
            </w:r>
            <w:r w:rsidR="00907016">
              <w:rPr>
                <w:lang w:val="en-GB"/>
              </w:rPr>
              <w:t>what</w:t>
            </w:r>
            <w:r w:rsidR="005C60B6">
              <w:rPr>
                <w:lang w:val="en-GB"/>
              </w:rPr>
              <w:t xml:space="preserve"> happens next</w:t>
            </w:r>
            <w:r w:rsidR="00907016">
              <w:rPr>
                <w:lang w:val="en-GB"/>
              </w:rPr>
              <w:t>.</w:t>
            </w:r>
            <w:r w:rsidR="00D901FA">
              <w:rPr>
                <w:lang w:val="en-GB"/>
              </w:rPr>
              <w:t xml:space="preserve"> </w:t>
            </w:r>
          </w:p>
          <w:p w14:paraId="3F15D21C" w14:textId="77777777" w:rsidR="00B07572" w:rsidRDefault="004C4E1D" w:rsidP="0058142A">
            <w:pPr>
              <w:rPr>
                <w:b/>
                <w:bCs/>
                <w:shd w:val="clear" w:color="auto" w:fill="F5CBEC" w:themeFill="accent2" w:themeFillTint="33"/>
              </w:rPr>
            </w:pPr>
            <w:r w:rsidRPr="004C4E1D">
              <w:rPr>
                <w:b/>
                <w:bCs/>
                <w:shd w:val="clear" w:color="auto" w:fill="F5CBEC" w:themeFill="accent2" w:themeFillTint="33"/>
              </w:rPr>
              <w:t>Watch the CIWE video</w:t>
            </w:r>
          </w:p>
          <w:p w14:paraId="70361932" w14:textId="0394C334" w:rsidR="004C4E1D" w:rsidRPr="004C4E1D" w:rsidRDefault="00BF2E66" w:rsidP="00B11CB8">
            <w:pPr>
              <w:rPr>
                <w:b/>
                <w:bCs/>
              </w:rPr>
            </w:pPr>
            <w:r>
              <w:rPr>
                <w:noProof/>
                <w:lang w:val="en-GB"/>
              </w:rPr>
              <w:lastRenderedPageBreak/>
              <w:drawing>
                <wp:anchor distT="0" distB="0" distL="114300" distR="114300" simplePos="0" relativeHeight="251678734" behindDoc="0" locked="0" layoutInCell="1" allowOverlap="1" wp14:anchorId="7D114B79" wp14:editId="00291009">
                  <wp:simplePos x="0" y="0"/>
                  <wp:positionH relativeFrom="column">
                    <wp:posOffset>0</wp:posOffset>
                  </wp:positionH>
                  <wp:positionV relativeFrom="paragraph">
                    <wp:posOffset>282575</wp:posOffset>
                  </wp:positionV>
                  <wp:extent cx="6300470" cy="3543935"/>
                  <wp:effectExtent l="0" t="0" r="0" b="0"/>
                  <wp:wrapSquare wrapText="bothSides"/>
                  <wp:docPr id="8517135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13578" name="Picture 851713578" descr="movie::/Users/brigittestone/Downloads/WWDV_MASTER.mp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300470" cy="3543935"/>
                          </a:xfrm>
                          <a:prstGeom prst="rect">
                            <a:avLst/>
                          </a:prstGeom>
                        </pic:spPr>
                      </pic:pic>
                    </a:graphicData>
                  </a:graphic>
                </wp:anchor>
              </w:drawing>
            </w:r>
          </w:p>
        </w:tc>
      </w:tr>
      <w:tr w:rsidR="00B07572" w:rsidRPr="00B07572" w14:paraId="7C21F72D" w14:textId="77777777" w:rsidTr="006011D6">
        <w:tc>
          <w:tcPr>
            <w:tcW w:w="0" w:type="auto"/>
            <w:vAlign w:val="center"/>
          </w:tcPr>
          <w:p w14:paraId="4C1FD457" w14:textId="200160D3" w:rsidR="00B07572" w:rsidRPr="00BF2E66" w:rsidRDefault="00B11CB8" w:rsidP="00BF2E66">
            <w:pPr>
              <w:jc w:val="center"/>
              <w:rPr>
                <w:b/>
                <w:bCs/>
                <w:sz w:val="36"/>
                <w:szCs w:val="36"/>
              </w:rPr>
            </w:pPr>
            <w:r w:rsidRPr="00BF2E66">
              <w:rPr>
                <w:b/>
                <w:bCs/>
                <w:sz w:val="36"/>
                <w:szCs w:val="36"/>
              </w:rPr>
              <w:t xml:space="preserve">Happy </w:t>
            </w:r>
            <w:r w:rsidR="00011A67">
              <w:rPr>
                <w:b/>
                <w:bCs/>
                <w:sz w:val="36"/>
                <w:szCs w:val="36"/>
              </w:rPr>
              <w:t>2025</w:t>
            </w:r>
            <w:r w:rsidRPr="00BF2E66">
              <w:rPr>
                <w:b/>
                <w:bCs/>
                <w:sz w:val="36"/>
                <w:szCs w:val="36"/>
              </w:rPr>
              <w:t xml:space="preserve"> from the Community Inclusion and Women’s Empowerment Team</w:t>
            </w:r>
          </w:p>
        </w:tc>
      </w:tr>
      <w:tr w:rsidR="00B07572" w:rsidRPr="00B07572" w14:paraId="32234C6C" w14:textId="77777777" w:rsidTr="00B07572">
        <w:tc>
          <w:tcPr>
            <w:tcW w:w="0" w:type="auto"/>
            <w:tcMar>
              <w:top w:w="150" w:type="dxa"/>
              <w:left w:w="0" w:type="dxa"/>
              <w:bottom w:w="150" w:type="dxa"/>
              <w:right w:w="0" w:type="dxa"/>
            </w:tcMar>
            <w:vAlign w:val="center"/>
            <w:hideMark/>
          </w:tcPr>
          <w:p w14:paraId="3E1476EE" w14:textId="77777777" w:rsidR="00B07572" w:rsidRPr="00B07572" w:rsidRDefault="00B07572" w:rsidP="00B07572"/>
        </w:tc>
      </w:tr>
      <w:tr w:rsidR="00B07572" w:rsidRPr="00B07572" w14:paraId="0D00319D" w14:textId="77777777" w:rsidTr="00B07572">
        <w:tc>
          <w:tcPr>
            <w:tcW w:w="0" w:type="auto"/>
            <w:vAlign w:val="center"/>
            <w:hideMark/>
          </w:tcPr>
          <w:p w14:paraId="646EE2D0" w14:textId="65E19EA5" w:rsidR="00B07572" w:rsidRPr="00B07572" w:rsidRDefault="00B07572" w:rsidP="00B07572">
            <w:bookmarkStart w:id="9" w:name="bendigo"/>
            <w:bookmarkEnd w:id="9"/>
          </w:p>
        </w:tc>
      </w:tr>
    </w:tbl>
    <w:p w14:paraId="0496963F" w14:textId="198F9284" w:rsidR="005E4BF0" w:rsidRPr="00CF47D3" w:rsidRDefault="005E4BF0" w:rsidP="00CF47D3"/>
    <w:sectPr w:rsidR="005E4BF0" w:rsidRPr="00CF47D3" w:rsidSect="004501E6">
      <w:footerReference w:type="default" r:id="rId54"/>
      <w:footerReference w:type="first" r:id="rId55"/>
      <w:pgSz w:w="11906" w:h="16838" w:code="9"/>
      <w:pgMar w:top="992" w:right="992" w:bottom="992"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32E97" w14:textId="77777777" w:rsidR="003B15B7" w:rsidRDefault="003B15B7" w:rsidP="00AA76C1">
      <w:pPr>
        <w:spacing w:line="240" w:lineRule="auto"/>
      </w:pPr>
      <w:r>
        <w:separator/>
      </w:r>
    </w:p>
  </w:endnote>
  <w:endnote w:type="continuationSeparator" w:id="0">
    <w:p w14:paraId="5A7DDFDA" w14:textId="77777777" w:rsidR="003B15B7" w:rsidRDefault="003B15B7" w:rsidP="00AA76C1">
      <w:pPr>
        <w:spacing w:line="240" w:lineRule="auto"/>
      </w:pPr>
      <w:r>
        <w:continuationSeparator/>
      </w:r>
    </w:p>
  </w:endnote>
  <w:endnote w:type="continuationNotice" w:id="1">
    <w:p w14:paraId="17931588" w14:textId="77777777" w:rsidR="003B15B7" w:rsidRDefault="003B15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charset w:val="00"/>
    <w:family w:val="swiss"/>
    <w:pitch w:val="variable"/>
    <w:sig w:usb0="80000287" w:usb1="00000043"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emialcxesans">
    <w:altName w:val="Cambria"/>
    <w:panose1 w:val="00000000000000000000"/>
    <w:charset w:val="00"/>
    <w:family w:val="roman"/>
    <w:notTrueType/>
    <w:pitch w:val="default"/>
  </w:font>
  <w:font w:name="template-hiyZA0PMEeumBygYeA155Q">
    <w:altName w:val="Cambria"/>
    <w:panose1 w:val="00000000000000000000"/>
    <w:charset w:val="00"/>
    <w:family w:val="roman"/>
    <w:notTrueType/>
    <w:pitch w:val="default"/>
  </w:font>
  <w:font w:name="zone-1">
    <w:altName w:val="Cambria"/>
    <w:panose1 w:val="00000000000000000000"/>
    <w:charset w:val="00"/>
    <w:family w:val="roman"/>
    <w:notTrueType/>
    <w:pitch w:val="default"/>
  </w:font>
  <w:font w:name="zones-AQ">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A6EB0" w14:textId="0C4C87D0" w:rsidR="00172929" w:rsidRDefault="00172929" w:rsidP="003A71C9">
    <w:pPr>
      <w:pStyle w:val="Footer"/>
      <w:jc w:val="right"/>
    </w:pPr>
    <w:r>
      <w:tab/>
      <w:t xml:space="preserve"> </w:t>
    </w:r>
    <w:sdt>
      <w:sdtPr>
        <w:id w:val="6438628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225B1A4" w14:textId="77777777" w:rsidR="00DC615E" w:rsidRDefault="00DC61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7711B" w14:textId="2138C56D" w:rsidR="003068CB" w:rsidRDefault="003068CB">
    <w:pPr>
      <w:pStyle w:val="Footer"/>
    </w:pPr>
    <w:r>
      <w:tab/>
    </w:r>
    <w:sdt>
      <w:sdtPr>
        <w:id w:val="14787995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F8D3175" w14:textId="77777777" w:rsidR="00DC615E" w:rsidRDefault="00DC61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6B430" w14:textId="77777777" w:rsidR="003B15B7" w:rsidRDefault="003B15B7" w:rsidP="00AA76C1">
      <w:pPr>
        <w:spacing w:line="240" w:lineRule="auto"/>
      </w:pPr>
      <w:r>
        <w:separator/>
      </w:r>
    </w:p>
  </w:footnote>
  <w:footnote w:type="continuationSeparator" w:id="0">
    <w:p w14:paraId="13B26B3D" w14:textId="77777777" w:rsidR="003B15B7" w:rsidRDefault="003B15B7" w:rsidP="00AA76C1">
      <w:pPr>
        <w:spacing w:line="240" w:lineRule="auto"/>
      </w:pPr>
      <w:r>
        <w:continuationSeparator/>
      </w:r>
    </w:p>
  </w:footnote>
  <w:footnote w:type="continuationNotice" w:id="1">
    <w:p w14:paraId="3929ADD0" w14:textId="77777777" w:rsidR="003B15B7" w:rsidRDefault="003B15B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73E1C"/>
    <w:multiLevelType w:val="multilevel"/>
    <w:tmpl w:val="BD32CC30"/>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1" w15:restartNumberingAfterBreak="0">
    <w:nsid w:val="3E3A01CD"/>
    <w:multiLevelType w:val="hybridMultilevel"/>
    <w:tmpl w:val="BB6474D0"/>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479A1D9E"/>
    <w:multiLevelType w:val="hybridMultilevel"/>
    <w:tmpl w:val="D25A3D36"/>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3" w15:restartNumberingAfterBreak="0">
    <w:nsid w:val="4D834D0B"/>
    <w:multiLevelType w:val="multilevel"/>
    <w:tmpl w:val="E5326B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9F231E"/>
    <w:multiLevelType w:val="multilevel"/>
    <w:tmpl w:val="F878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D826AA"/>
    <w:multiLevelType w:val="multilevel"/>
    <w:tmpl w:val="11DA4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4C370C"/>
    <w:multiLevelType w:val="multilevel"/>
    <w:tmpl w:val="067282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ADE59E2"/>
    <w:multiLevelType w:val="multilevel"/>
    <w:tmpl w:val="0B9253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B3B526A"/>
    <w:multiLevelType w:val="multilevel"/>
    <w:tmpl w:val="EE0035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1238915">
    <w:abstractNumId w:val="4"/>
  </w:num>
  <w:num w:numId="2" w16cid:durableId="90704444">
    <w:abstractNumId w:val="1"/>
  </w:num>
  <w:num w:numId="3" w16cid:durableId="1827741277">
    <w:abstractNumId w:val="2"/>
  </w:num>
  <w:num w:numId="4" w16cid:durableId="547886692">
    <w:abstractNumId w:val="0"/>
  </w:num>
  <w:num w:numId="5" w16cid:durableId="84155349">
    <w:abstractNumId w:val="6"/>
  </w:num>
  <w:num w:numId="6" w16cid:durableId="2074305116">
    <w:abstractNumId w:val="7"/>
  </w:num>
  <w:num w:numId="7" w16cid:durableId="281309366">
    <w:abstractNumId w:val="9"/>
  </w:num>
  <w:num w:numId="8" w16cid:durableId="835345851">
    <w:abstractNumId w:val="8"/>
  </w:num>
  <w:num w:numId="9" w16cid:durableId="1132136422">
    <w:abstractNumId w:val="3"/>
  </w:num>
  <w:num w:numId="10" w16cid:durableId="9694973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40B"/>
    <w:rsid w:val="00001201"/>
    <w:rsid w:val="0000256B"/>
    <w:rsid w:val="00005DE2"/>
    <w:rsid w:val="00005ECF"/>
    <w:rsid w:val="00006187"/>
    <w:rsid w:val="0000736B"/>
    <w:rsid w:val="00007A61"/>
    <w:rsid w:val="00011A67"/>
    <w:rsid w:val="000135CD"/>
    <w:rsid w:val="000140FD"/>
    <w:rsid w:val="00015066"/>
    <w:rsid w:val="000164AC"/>
    <w:rsid w:val="00016DEC"/>
    <w:rsid w:val="00017DF1"/>
    <w:rsid w:val="0002084E"/>
    <w:rsid w:val="000214ED"/>
    <w:rsid w:val="000234DF"/>
    <w:rsid w:val="000243B9"/>
    <w:rsid w:val="00024772"/>
    <w:rsid w:val="0002526C"/>
    <w:rsid w:val="00025827"/>
    <w:rsid w:val="00030F4E"/>
    <w:rsid w:val="00035FE1"/>
    <w:rsid w:val="000362A7"/>
    <w:rsid w:val="00037A41"/>
    <w:rsid w:val="00040DEB"/>
    <w:rsid w:val="00045722"/>
    <w:rsid w:val="00046870"/>
    <w:rsid w:val="00046B5D"/>
    <w:rsid w:val="00050DD9"/>
    <w:rsid w:val="00050E13"/>
    <w:rsid w:val="000545D6"/>
    <w:rsid w:val="000605B0"/>
    <w:rsid w:val="00061AB2"/>
    <w:rsid w:val="00061C24"/>
    <w:rsid w:val="00061E81"/>
    <w:rsid w:val="00062E77"/>
    <w:rsid w:val="00065C40"/>
    <w:rsid w:val="00066550"/>
    <w:rsid w:val="000666DB"/>
    <w:rsid w:val="00066C3A"/>
    <w:rsid w:val="00074422"/>
    <w:rsid w:val="00074917"/>
    <w:rsid w:val="000754F6"/>
    <w:rsid w:val="00075797"/>
    <w:rsid w:val="0007580F"/>
    <w:rsid w:val="0007593F"/>
    <w:rsid w:val="00076883"/>
    <w:rsid w:val="00081432"/>
    <w:rsid w:val="00083501"/>
    <w:rsid w:val="00084D0C"/>
    <w:rsid w:val="000905F3"/>
    <w:rsid w:val="00091A7D"/>
    <w:rsid w:val="00091FCC"/>
    <w:rsid w:val="00096686"/>
    <w:rsid w:val="00096757"/>
    <w:rsid w:val="0009786D"/>
    <w:rsid w:val="000A04C8"/>
    <w:rsid w:val="000A0578"/>
    <w:rsid w:val="000A6172"/>
    <w:rsid w:val="000A645B"/>
    <w:rsid w:val="000A6C17"/>
    <w:rsid w:val="000B22CA"/>
    <w:rsid w:val="000B271E"/>
    <w:rsid w:val="000B7F21"/>
    <w:rsid w:val="000C00CD"/>
    <w:rsid w:val="000C1EFE"/>
    <w:rsid w:val="000C2D48"/>
    <w:rsid w:val="000C40FC"/>
    <w:rsid w:val="000C4BC1"/>
    <w:rsid w:val="000C6561"/>
    <w:rsid w:val="000D2038"/>
    <w:rsid w:val="000D39CB"/>
    <w:rsid w:val="000D3E0D"/>
    <w:rsid w:val="000D5710"/>
    <w:rsid w:val="000D65F4"/>
    <w:rsid w:val="000D6EA4"/>
    <w:rsid w:val="000D714C"/>
    <w:rsid w:val="000E0001"/>
    <w:rsid w:val="000E0B5C"/>
    <w:rsid w:val="000E2649"/>
    <w:rsid w:val="000E5C9B"/>
    <w:rsid w:val="000E7965"/>
    <w:rsid w:val="000E7DBD"/>
    <w:rsid w:val="000F2250"/>
    <w:rsid w:val="000F484A"/>
    <w:rsid w:val="001018C5"/>
    <w:rsid w:val="001040BC"/>
    <w:rsid w:val="00104BDE"/>
    <w:rsid w:val="001070E6"/>
    <w:rsid w:val="00107A46"/>
    <w:rsid w:val="00111277"/>
    <w:rsid w:val="00111646"/>
    <w:rsid w:val="00111A8A"/>
    <w:rsid w:val="00111D63"/>
    <w:rsid w:val="00111E4F"/>
    <w:rsid w:val="00116161"/>
    <w:rsid w:val="0011649A"/>
    <w:rsid w:val="00116813"/>
    <w:rsid w:val="001236CC"/>
    <w:rsid w:val="00123B7D"/>
    <w:rsid w:val="00124199"/>
    <w:rsid w:val="001269AD"/>
    <w:rsid w:val="00126A7F"/>
    <w:rsid w:val="00127129"/>
    <w:rsid w:val="001277CF"/>
    <w:rsid w:val="00130CC9"/>
    <w:rsid w:val="0013123E"/>
    <w:rsid w:val="001319C5"/>
    <w:rsid w:val="00132B9A"/>
    <w:rsid w:val="00133021"/>
    <w:rsid w:val="0013351C"/>
    <w:rsid w:val="00135536"/>
    <w:rsid w:val="00137802"/>
    <w:rsid w:val="0014070A"/>
    <w:rsid w:val="00143301"/>
    <w:rsid w:val="001463D2"/>
    <w:rsid w:val="0014689E"/>
    <w:rsid w:val="00146DEF"/>
    <w:rsid w:val="001502D2"/>
    <w:rsid w:val="00150470"/>
    <w:rsid w:val="0015085B"/>
    <w:rsid w:val="0015163D"/>
    <w:rsid w:val="0015265D"/>
    <w:rsid w:val="001528F7"/>
    <w:rsid w:val="001534CE"/>
    <w:rsid w:val="00153B61"/>
    <w:rsid w:val="00154214"/>
    <w:rsid w:val="00154FA1"/>
    <w:rsid w:val="00156A2E"/>
    <w:rsid w:val="00161413"/>
    <w:rsid w:val="00162A97"/>
    <w:rsid w:val="00163E98"/>
    <w:rsid w:val="00163EFA"/>
    <w:rsid w:val="00163F5C"/>
    <w:rsid w:val="00164BAE"/>
    <w:rsid w:val="00166FD7"/>
    <w:rsid w:val="00172929"/>
    <w:rsid w:val="0017389A"/>
    <w:rsid w:val="00176185"/>
    <w:rsid w:val="00176941"/>
    <w:rsid w:val="001811B0"/>
    <w:rsid w:val="001831FC"/>
    <w:rsid w:val="00183EDC"/>
    <w:rsid w:val="00185E52"/>
    <w:rsid w:val="001870C1"/>
    <w:rsid w:val="001908D6"/>
    <w:rsid w:val="00191942"/>
    <w:rsid w:val="00191AC2"/>
    <w:rsid w:val="00192D8B"/>
    <w:rsid w:val="00194953"/>
    <w:rsid w:val="001A01A4"/>
    <w:rsid w:val="001A28C4"/>
    <w:rsid w:val="001A2D6F"/>
    <w:rsid w:val="001A3724"/>
    <w:rsid w:val="001A4FFB"/>
    <w:rsid w:val="001A6471"/>
    <w:rsid w:val="001B1508"/>
    <w:rsid w:val="001B2788"/>
    <w:rsid w:val="001B2AF8"/>
    <w:rsid w:val="001B2F5A"/>
    <w:rsid w:val="001B4A4B"/>
    <w:rsid w:val="001B521B"/>
    <w:rsid w:val="001B661F"/>
    <w:rsid w:val="001B7069"/>
    <w:rsid w:val="001C1EC9"/>
    <w:rsid w:val="001C49D4"/>
    <w:rsid w:val="001C4C30"/>
    <w:rsid w:val="001C5769"/>
    <w:rsid w:val="001C5B5E"/>
    <w:rsid w:val="001C5EBE"/>
    <w:rsid w:val="001C76FB"/>
    <w:rsid w:val="001D21A1"/>
    <w:rsid w:val="001D2A9A"/>
    <w:rsid w:val="001D51E5"/>
    <w:rsid w:val="001D6AC7"/>
    <w:rsid w:val="001E0A73"/>
    <w:rsid w:val="001E1F29"/>
    <w:rsid w:val="001E2100"/>
    <w:rsid w:val="001E3595"/>
    <w:rsid w:val="001E78EE"/>
    <w:rsid w:val="001F36A6"/>
    <w:rsid w:val="001F5507"/>
    <w:rsid w:val="0020050E"/>
    <w:rsid w:val="0020136A"/>
    <w:rsid w:val="002037F9"/>
    <w:rsid w:val="00203A98"/>
    <w:rsid w:val="00203E0C"/>
    <w:rsid w:val="00204DBB"/>
    <w:rsid w:val="0020674D"/>
    <w:rsid w:val="00210FB6"/>
    <w:rsid w:val="00213BBF"/>
    <w:rsid w:val="00213D43"/>
    <w:rsid w:val="0021442D"/>
    <w:rsid w:val="00215725"/>
    <w:rsid w:val="002165D4"/>
    <w:rsid w:val="002172D8"/>
    <w:rsid w:val="00223C5A"/>
    <w:rsid w:val="00224E98"/>
    <w:rsid w:val="00231B9E"/>
    <w:rsid w:val="00232D88"/>
    <w:rsid w:val="002339B2"/>
    <w:rsid w:val="0023535D"/>
    <w:rsid w:val="0023568E"/>
    <w:rsid w:val="002400CE"/>
    <w:rsid w:val="0024046E"/>
    <w:rsid w:val="00241DDE"/>
    <w:rsid w:val="002421D5"/>
    <w:rsid w:val="00242359"/>
    <w:rsid w:val="00243A71"/>
    <w:rsid w:val="00243FD0"/>
    <w:rsid w:val="00245109"/>
    <w:rsid w:val="002472A7"/>
    <w:rsid w:val="0025380D"/>
    <w:rsid w:val="00256860"/>
    <w:rsid w:val="0025774B"/>
    <w:rsid w:val="00260174"/>
    <w:rsid w:val="0026035C"/>
    <w:rsid w:val="00260BAF"/>
    <w:rsid w:val="00261D47"/>
    <w:rsid w:val="00264E3B"/>
    <w:rsid w:val="00264EAC"/>
    <w:rsid w:val="002673CE"/>
    <w:rsid w:val="00270C08"/>
    <w:rsid w:val="002716A0"/>
    <w:rsid w:val="002729A8"/>
    <w:rsid w:val="00272B00"/>
    <w:rsid w:val="00273018"/>
    <w:rsid w:val="00276136"/>
    <w:rsid w:val="00276A4F"/>
    <w:rsid w:val="002831E1"/>
    <w:rsid w:val="00285047"/>
    <w:rsid w:val="00285D21"/>
    <w:rsid w:val="00287CFB"/>
    <w:rsid w:val="00291080"/>
    <w:rsid w:val="00291D65"/>
    <w:rsid w:val="00293B08"/>
    <w:rsid w:val="002946FF"/>
    <w:rsid w:val="0029665F"/>
    <w:rsid w:val="002A002B"/>
    <w:rsid w:val="002A022A"/>
    <w:rsid w:val="002A0ABB"/>
    <w:rsid w:val="002A1ED1"/>
    <w:rsid w:val="002A395D"/>
    <w:rsid w:val="002A4012"/>
    <w:rsid w:val="002A40F5"/>
    <w:rsid w:val="002A5078"/>
    <w:rsid w:val="002A51EF"/>
    <w:rsid w:val="002A5813"/>
    <w:rsid w:val="002A77E8"/>
    <w:rsid w:val="002B0C71"/>
    <w:rsid w:val="002B662D"/>
    <w:rsid w:val="002C0218"/>
    <w:rsid w:val="002C1D60"/>
    <w:rsid w:val="002C438A"/>
    <w:rsid w:val="002C49FC"/>
    <w:rsid w:val="002C7E1F"/>
    <w:rsid w:val="002C7EBB"/>
    <w:rsid w:val="002D12BD"/>
    <w:rsid w:val="002D191D"/>
    <w:rsid w:val="002D1E6A"/>
    <w:rsid w:val="002D24CF"/>
    <w:rsid w:val="002D2CE4"/>
    <w:rsid w:val="002D31A8"/>
    <w:rsid w:val="002D4553"/>
    <w:rsid w:val="002D506E"/>
    <w:rsid w:val="002D537B"/>
    <w:rsid w:val="002D62FA"/>
    <w:rsid w:val="002D640B"/>
    <w:rsid w:val="002D6587"/>
    <w:rsid w:val="002D6907"/>
    <w:rsid w:val="002D7614"/>
    <w:rsid w:val="002E1763"/>
    <w:rsid w:val="002E2621"/>
    <w:rsid w:val="002E350A"/>
    <w:rsid w:val="002E3893"/>
    <w:rsid w:val="002E3B48"/>
    <w:rsid w:val="002E4828"/>
    <w:rsid w:val="002E6198"/>
    <w:rsid w:val="002E6E46"/>
    <w:rsid w:val="002E7312"/>
    <w:rsid w:val="002E7BC2"/>
    <w:rsid w:val="002F0F24"/>
    <w:rsid w:val="002F31FB"/>
    <w:rsid w:val="002F36CD"/>
    <w:rsid w:val="00301417"/>
    <w:rsid w:val="0030212A"/>
    <w:rsid w:val="003024A4"/>
    <w:rsid w:val="003025FF"/>
    <w:rsid w:val="00303145"/>
    <w:rsid w:val="00303430"/>
    <w:rsid w:val="003051D9"/>
    <w:rsid w:val="00306271"/>
    <w:rsid w:val="003068CB"/>
    <w:rsid w:val="00307748"/>
    <w:rsid w:val="00307B38"/>
    <w:rsid w:val="00310332"/>
    <w:rsid w:val="0031149A"/>
    <w:rsid w:val="00313BF8"/>
    <w:rsid w:val="00314565"/>
    <w:rsid w:val="0031482C"/>
    <w:rsid w:val="00316325"/>
    <w:rsid w:val="003172A4"/>
    <w:rsid w:val="00320F57"/>
    <w:rsid w:val="00321FD6"/>
    <w:rsid w:val="00323C6C"/>
    <w:rsid w:val="00324807"/>
    <w:rsid w:val="00324D4E"/>
    <w:rsid w:val="00325669"/>
    <w:rsid w:val="00325AA7"/>
    <w:rsid w:val="00327560"/>
    <w:rsid w:val="00331687"/>
    <w:rsid w:val="00331AB6"/>
    <w:rsid w:val="00334FAC"/>
    <w:rsid w:val="0034015C"/>
    <w:rsid w:val="00343F47"/>
    <w:rsid w:val="00345119"/>
    <w:rsid w:val="003467C9"/>
    <w:rsid w:val="003468A7"/>
    <w:rsid w:val="0034794E"/>
    <w:rsid w:val="003509B7"/>
    <w:rsid w:val="00355C6E"/>
    <w:rsid w:val="00355F6B"/>
    <w:rsid w:val="003578EF"/>
    <w:rsid w:val="00357AD1"/>
    <w:rsid w:val="00360D01"/>
    <w:rsid w:val="003638F2"/>
    <w:rsid w:val="00365787"/>
    <w:rsid w:val="00366FA0"/>
    <w:rsid w:val="00373745"/>
    <w:rsid w:val="00373AD8"/>
    <w:rsid w:val="00375786"/>
    <w:rsid w:val="00377839"/>
    <w:rsid w:val="003801EA"/>
    <w:rsid w:val="00380480"/>
    <w:rsid w:val="00380741"/>
    <w:rsid w:val="0038109D"/>
    <w:rsid w:val="0038151E"/>
    <w:rsid w:val="003829BC"/>
    <w:rsid w:val="00383EC8"/>
    <w:rsid w:val="00384290"/>
    <w:rsid w:val="003846D2"/>
    <w:rsid w:val="00384B75"/>
    <w:rsid w:val="00385897"/>
    <w:rsid w:val="003878B7"/>
    <w:rsid w:val="003918E2"/>
    <w:rsid w:val="003931C1"/>
    <w:rsid w:val="003935C5"/>
    <w:rsid w:val="0039394D"/>
    <w:rsid w:val="00393D2C"/>
    <w:rsid w:val="00396CC3"/>
    <w:rsid w:val="00396DA8"/>
    <w:rsid w:val="003972F8"/>
    <w:rsid w:val="003A03FC"/>
    <w:rsid w:val="003A0A47"/>
    <w:rsid w:val="003A6EDF"/>
    <w:rsid w:val="003A71C9"/>
    <w:rsid w:val="003B15B7"/>
    <w:rsid w:val="003B1922"/>
    <w:rsid w:val="003B4A67"/>
    <w:rsid w:val="003B5253"/>
    <w:rsid w:val="003B5ABE"/>
    <w:rsid w:val="003B5D1B"/>
    <w:rsid w:val="003B7B69"/>
    <w:rsid w:val="003C078D"/>
    <w:rsid w:val="003C1381"/>
    <w:rsid w:val="003C4ACB"/>
    <w:rsid w:val="003C5BFF"/>
    <w:rsid w:val="003C7888"/>
    <w:rsid w:val="003D1F05"/>
    <w:rsid w:val="003D4B13"/>
    <w:rsid w:val="003D5C49"/>
    <w:rsid w:val="003D5CF8"/>
    <w:rsid w:val="003D7535"/>
    <w:rsid w:val="003E32E7"/>
    <w:rsid w:val="003E4804"/>
    <w:rsid w:val="003E48EC"/>
    <w:rsid w:val="003E6AE8"/>
    <w:rsid w:val="003F09B7"/>
    <w:rsid w:val="003F0A4A"/>
    <w:rsid w:val="003F0DD6"/>
    <w:rsid w:val="003F21AB"/>
    <w:rsid w:val="003F371C"/>
    <w:rsid w:val="003F483A"/>
    <w:rsid w:val="003F5628"/>
    <w:rsid w:val="003F6C35"/>
    <w:rsid w:val="0040163D"/>
    <w:rsid w:val="00401D15"/>
    <w:rsid w:val="00402D8F"/>
    <w:rsid w:val="00404B20"/>
    <w:rsid w:val="0040565B"/>
    <w:rsid w:val="004058CE"/>
    <w:rsid w:val="00405A3C"/>
    <w:rsid w:val="00405E7A"/>
    <w:rsid w:val="00405FBA"/>
    <w:rsid w:val="00410137"/>
    <w:rsid w:val="00411F7A"/>
    <w:rsid w:val="00413121"/>
    <w:rsid w:val="00416A89"/>
    <w:rsid w:val="00416D6D"/>
    <w:rsid w:val="004202EB"/>
    <w:rsid w:val="004206FF"/>
    <w:rsid w:val="00423C3B"/>
    <w:rsid w:val="00425000"/>
    <w:rsid w:val="004257B0"/>
    <w:rsid w:val="00430FD4"/>
    <w:rsid w:val="004310F8"/>
    <w:rsid w:val="0043145F"/>
    <w:rsid w:val="004347C9"/>
    <w:rsid w:val="00434DE1"/>
    <w:rsid w:val="004352ED"/>
    <w:rsid w:val="0043576C"/>
    <w:rsid w:val="004360EF"/>
    <w:rsid w:val="004364EA"/>
    <w:rsid w:val="0043667F"/>
    <w:rsid w:val="004405F0"/>
    <w:rsid w:val="00441EB8"/>
    <w:rsid w:val="00442C61"/>
    <w:rsid w:val="004456B1"/>
    <w:rsid w:val="00445E0E"/>
    <w:rsid w:val="00445FBD"/>
    <w:rsid w:val="00446DEC"/>
    <w:rsid w:val="00450167"/>
    <w:rsid w:val="004501E6"/>
    <w:rsid w:val="00450495"/>
    <w:rsid w:val="00450EEF"/>
    <w:rsid w:val="004562F0"/>
    <w:rsid w:val="00456341"/>
    <w:rsid w:val="00461764"/>
    <w:rsid w:val="0046183F"/>
    <w:rsid w:val="00464041"/>
    <w:rsid w:val="00464A3B"/>
    <w:rsid w:val="00465015"/>
    <w:rsid w:val="00465D65"/>
    <w:rsid w:val="00465DD5"/>
    <w:rsid w:val="00465F54"/>
    <w:rsid w:val="00466A58"/>
    <w:rsid w:val="00470857"/>
    <w:rsid w:val="00476649"/>
    <w:rsid w:val="004766F4"/>
    <w:rsid w:val="00476734"/>
    <w:rsid w:val="0047722C"/>
    <w:rsid w:val="00480930"/>
    <w:rsid w:val="004862B8"/>
    <w:rsid w:val="00490DF3"/>
    <w:rsid w:val="00491BE2"/>
    <w:rsid w:val="00491C3F"/>
    <w:rsid w:val="004935FB"/>
    <w:rsid w:val="004A5D46"/>
    <w:rsid w:val="004A5D91"/>
    <w:rsid w:val="004B0BE5"/>
    <w:rsid w:val="004B16B3"/>
    <w:rsid w:val="004B32B5"/>
    <w:rsid w:val="004B32E4"/>
    <w:rsid w:val="004B3EE9"/>
    <w:rsid w:val="004B41E9"/>
    <w:rsid w:val="004B750E"/>
    <w:rsid w:val="004C1614"/>
    <w:rsid w:val="004C3878"/>
    <w:rsid w:val="004C3D3C"/>
    <w:rsid w:val="004C491F"/>
    <w:rsid w:val="004C4E1D"/>
    <w:rsid w:val="004C7385"/>
    <w:rsid w:val="004C73DA"/>
    <w:rsid w:val="004C7430"/>
    <w:rsid w:val="004C7BB4"/>
    <w:rsid w:val="004D2AF4"/>
    <w:rsid w:val="004D653D"/>
    <w:rsid w:val="004D68FD"/>
    <w:rsid w:val="004E1D3D"/>
    <w:rsid w:val="004E232E"/>
    <w:rsid w:val="004E337B"/>
    <w:rsid w:val="004E33DE"/>
    <w:rsid w:val="004E54E8"/>
    <w:rsid w:val="004E685C"/>
    <w:rsid w:val="004E6AD9"/>
    <w:rsid w:val="004F29CE"/>
    <w:rsid w:val="004F37F5"/>
    <w:rsid w:val="004F385F"/>
    <w:rsid w:val="004F5F52"/>
    <w:rsid w:val="004F64C1"/>
    <w:rsid w:val="004F6725"/>
    <w:rsid w:val="004F770E"/>
    <w:rsid w:val="005007CD"/>
    <w:rsid w:val="00502C31"/>
    <w:rsid w:val="00502F25"/>
    <w:rsid w:val="0050341D"/>
    <w:rsid w:val="00505966"/>
    <w:rsid w:val="00505A53"/>
    <w:rsid w:val="00506C81"/>
    <w:rsid w:val="00506F33"/>
    <w:rsid w:val="0050781B"/>
    <w:rsid w:val="00507F69"/>
    <w:rsid w:val="00510F6E"/>
    <w:rsid w:val="005121F1"/>
    <w:rsid w:val="00513C3A"/>
    <w:rsid w:val="0051557B"/>
    <w:rsid w:val="00516921"/>
    <w:rsid w:val="00517D21"/>
    <w:rsid w:val="005201A3"/>
    <w:rsid w:val="00521936"/>
    <w:rsid w:val="00522E1A"/>
    <w:rsid w:val="0052589A"/>
    <w:rsid w:val="005259C5"/>
    <w:rsid w:val="00531676"/>
    <w:rsid w:val="00532832"/>
    <w:rsid w:val="0053439E"/>
    <w:rsid w:val="00534954"/>
    <w:rsid w:val="00534D4F"/>
    <w:rsid w:val="00535890"/>
    <w:rsid w:val="005369B9"/>
    <w:rsid w:val="00540FA1"/>
    <w:rsid w:val="005437BA"/>
    <w:rsid w:val="00544796"/>
    <w:rsid w:val="00546DDF"/>
    <w:rsid w:val="0055028C"/>
    <w:rsid w:val="00550D31"/>
    <w:rsid w:val="00551B40"/>
    <w:rsid w:val="0055219F"/>
    <w:rsid w:val="00552652"/>
    <w:rsid w:val="00552908"/>
    <w:rsid w:val="00552919"/>
    <w:rsid w:val="00553BC8"/>
    <w:rsid w:val="005563F6"/>
    <w:rsid w:val="00556440"/>
    <w:rsid w:val="00556C15"/>
    <w:rsid w:val="005573E7"/>
    <w:rsid w:val="005629E6"/>
    <w:rsid w:val="00562F39"/>
    <w:rsid w:val="00564668"/>
    <w:rsid w:val="00572890"/>
    <w:rsid w:val="00572D91"/>
    <w:rsid w:val="00575C6F"/>
    <w:rsid w:val="00577536"/>
    <w:rsid w:val="00577B1C"/>
    <w:rsid w:val="0058142A"/>
    <w:rsid w:val="00582164"/>
    <w:rsid w:val="00582762"/>
    <w:rsid w:val="00585630"/>
    <w:rsid w:val="00585A41"/>
    <w:rsid w:val="00585EA8"/>
    <w:rsid w:val="00592CF7"/>
    <w:rsid w:val="00594490"/>
    <w:rsid w:val="0059661B"/>
    <w:rsid w:val="005979BF"/>
    <w:rsid w:val="005A06B1"/>
    <w:rsid w:val="005A168C"/>
    <w:rsid w:val="005A469F"/>
    <w:rsid w:val="005A5D2D"/>
    <w:rsid w:val="005B1DCD"/>
    <w:rsid w:val="005B7CD4"/>
    <w:rsid w:val="005C1EC1"/>
    <w:rsid w:val="005C3023"/>
    <w:rsid w:val="005C4C7C"/>
    <w:rsid w:val="005C57DC"/>
    <w:rsid w:val="005C60B6"/>
    <w:rsid w:val="005D0077"/>
    <w:rsid w:val="005D0215"/>
    <w:rsid w:val="005D2D3D"/>
    <w:rsid w:val="005D6274"/>
    <w:rsid w:val="005D6DB2"/>
    <w:rsid w:val="005D739E"/>
    <w:rsid w:val="005D73A1"/>
    <w:rsid w:val="005E1D91"/>
    <w:rsid w:val="005E243C"/>
    <w:rsid w:val="005E2A48"/>
    <w:rsid w:val="005E352E"/>
    <w:rsid w:val="005E41DE"/>
    <w:rsid w:val="005E4BF0"/>
    <w:rsid w:val="005E502F"/>
    <w:rsid w:val="005E74F3"/>
    <w:rsid w:val="005F390D"/>
    <w:rsid w:val="005F3F55"/>
    <w:rsid w:val="005F3F67"/>
    <w:rsid w:val="005F59BE"/>
    <w:rsid w:val="005F667B"/>
    <w:rsid w:val="006011D6"/>
    <w:rsid w:val="00601338"/>
    <w:rsid w:val="00601893"/>
    <w:rsid w:val="006041C0"/>
    <w:rsid w:val="00606338"/>
    <w:rsid w:val="0061095D"/>
    <w:rsid w:val="0061142C"/>
    <w:rsid w:val="00613BBD"/>
    <w:rsid w:val="00613FD3"/>
    <w:rsid w:val="0061426A"/>
    <w:rsid w:val="0061474C"/>
    <w:rsid w:val="00614991"/>
    <w:rsid w:val="00616227"/>
    <w:rsid w:val="006206E2"/>
    <w:rsid w:val="00622B2C"/>
    <w:rsid w:val="0062507E"/>
    <w:rsid w:val="0062699A"/>
    <w:rsid w:val="0063042F"/>
    <w:rsid w:val="0063216A"/>
    <w:rsid w:val="00632B5D"/>
    <w:rsid w:val="00632ED0"/>
    <w:rsid w:val="006349A2"/>
    <w:rsid w:val="006360DF"/>
    <w:rsid w:val="00636FFF"/>
    <w:rsid w:val="00640AED"/>
    <w:rsid w:val="00643000"/>
    <w:rsid w:val="006433D9"/>
    <w:rsid w:val="006444C4"/>
    <w:rsid w:val="00644632"/>
    <w:rsid w:val="00645EAB"/>
    <w:rsid w:val="00646A03"/>
    <w:rsid w:val="00650026"/>
    <w:rsid w:val="00653982"/>
    <w:rsid w:val="00653B3C"/>
    <w:rsid w:val="0065556D"/>
    <w:rsid w:val="006577DD"/>
    <w:rsid w:val="00660461"/>
    <w:rsid w:val="00660CC7"/>
    <w:rsid w:val="00660E92"/>
    <w:rsid w:val="00661BB9"/>
    <w:rsid w:val="00665569"/>
    <w:rsid w:val="00666845"/>
    <w:rsid w:val="006670C0"/>
    <w:rsid w:val="00670EBC"/>
    <w:rsid w:val="0067506F"/>
    <w:rsid w:val="00677568"/>
    <w:rsid w:val="00681948"/>
    <w:rsid w:val="00681DA5"/>
    <w:rsid w:val="00683B3C"/>
    <w:rsid w:val="00683CE9"/>
    <w:rsid w:val="00683DC4"/>
    <w:rsid w:val="00684875"/>
    <w:rsid w:val="00685422"/>
    <w:rsid w:val="006856F4"/>
    <w:rsid w:val="00685D16"/>
    <w:rsid w:val="00686621"/>
    <w:rsid w:val="006870E6"/>
    <w:rsid w:val="00687898"/>
    <w:rsid w:val="00690274"/>
    <w:rsid w:val="0069117E"/>
    <w:rsid w:val="00691E01"/>
    <w:rsid w:val="006920AE"/>
    <w:rsid w:val="006924A7"/>
    <w:rsid w:val="006928C7"/>
    <w:rsid w:val="00693DD9"/>
    <w:rsid w:val="00696EB1"/>
    <w:rsid w:val="006977DA"/>
    <w:rsid w:val="006A00A5"/>
    <w:rsid w:val="006A031C"/>
    <w:rsid w:val="006A2643"/>
    <w:rsid w:val="006A4547"/>
    <w:rsid w:val="006A5642"/>
    <w:rsid w:val="006A6FEE"/>
    <w:rsid w:val="006A71BA"/>
    <w:rsid w:val="006A7239"/>
    <w:rsid w:val="006B1037"/>
    <w:rsid w:val="006B2058"/>
    <w:rsid w:val="006B21C2"/>
    <w:rsid w:val="006B32F6"/>
    <w:rsid w:val="006B5DBC"/>
    <w:rsid w:val="006C00A4"/>
    <w:rsid w:val="006C0335"/>
    <w:rsid w:val="006C0973"/>
    <w:rsid w:val="006C2134"/>
    <w:rsid w:val="006C35FC"/>
    <w:rsid w:val="006D242B"/>
    <w:rsid w:val="006D2BE9"/>
    <w:rsid w:val="006D2EA4"/>
    <w:rsid w:val="006D323E"/>
    <w:rsid w:val="006E0679"/>
    <w:rsid w:val="006E213F"/>
    <w:rsid w:val="006E41D3"/>
    <w:rsid w:val="006E5FF2"/>
    <w:rsid w:val="006F2D12"/>
    <w:rsid w:val="006F35CB"/>
    <w:rsid w:val="00705E96"/>
    <w:rsid w:val="007069F8"/>
    <w:rsid w:val="00707177"/>
    <w:rsid w:val="00707C50"/>
    <w:rsid w:val="007107DE"/>
    <w:rsid w:val="00714E54"/>
    <w:rsid w:val="007154D7"/>
    <w:rsid w:val="00716B16"/>
    <w:rsid w:val="00720F1C"/>
    <w:rsid w:val="007224E8"/>
    <w:rsid w:val="00724355"/>
    <w:rsid w:val="00732B2C"/>
    <w:rsid w:val="00734CD6"/>
    <w:rsid w:val="00736270"/>
    <w:rsid w:val="0074239B"/>
    <w:rsid w:val="007434BB"/>
    <w:rsid w:val="007461C2"/>
    <w:rsid w:val="00747213"/>
    <w:rsid w:val="00751238"/>
    <w:rsid w:val="00751C34"/>
    <w:rsid w:val="0075242B"/>
    <w:rsid w:val="007526EE"/>
    <w:rsid w:val="00752817"/>
    <w:rsid w:val="007538C2"/>
    <w:rsid w:val="00754127"/>
    <w:rsid w:val="007600B3"/>
    <w:rsid w:val="00760730"/>
    <w:rsid w:val="00761D51"/>
    <w:rsid w:val="00762116"/>
    <w:rsid w:val="00762433"/>
    <w:rsid w:val="00762F5E"/>
    <w:rsid w:val="00763C2C"/>
    <w:rsid w:val="007649B3"/>
    <w:rsid w:val="00764DC3"/>
    <w:rsid w:val="00767023"/>
    <w:rsid w:val="00767D9A"/>
    <w:rsid w:val="007703E0"/>
    <w:rsid w:val="00771A02"/>
    <w:rsid w:val="00772364"/>
    <w:rsid w:val="007729F3"/>
    <w:rsid w:val="007747FC"/>
    <w:rsid w:val="00776483"/>
    <w:rsid w:val="007820FA"/>
    <w:rsid w:val="0078392E"/>
    <w:rsid w:val="00783FFA"/>
    <w:rsid w:val="007844E4"/>
    <w:rsid w:val="00785802"/>
    <w:rsid w:val="007921AD"/>
    <w:rsid w:val="00794A8E"/>
    <w:rsid w:val="00795864"/>
    <w:rsid w:val="007967C5"/>
    <w:rsid w:val="007A0755"/>
    <w:rsid w:val="007A4585"/>
    <w:rsid w:val="007A4911"/>
    <w:rsid w:val="007A4CE0"/>
    <w:rsid w:val="007A5D12"/>
    <w:rsid w:val="007A69DF"/>
    <w:rsid w:val="007B2552"/>
    <w:rsid w:val="007B36C7"/>
    <w:rsid w:val="007B3F3E"/>
    <w:rsid w:val="007B53D0"/>
    <w:rsid w:val="007B623B"/>
    <w:rsid w:val="007B6745"/>
    <w:rsid w:val="007C0BEC"/>
    <w:rsid w:val="007C57D1"/>
    <w:rsid w:val="007C63DF"/>
    <w:rsid w:val="007D268B"/>
    <w:rsid w:val="007D2DE7"/>
    <w:rsid w:val="007D337C"/>
    <w:rsid w:val="007D40AF"/>
    <w:rsid w:val="007D5766"/>
    <w:rsid w:val="007E0999"/>
    <w:rsid w:val="007E22CE"/>
    <w:rsid w:val="007E22DC"/>
    <w:rsid w:val="007E54B5"/>
    <w:rsid w:val="007F01D4"/>
    <w:rsid w:val="007F6FD0"/>
    <w:rsid w:val="007F72E9"/>
    <w:rsid w:val="0080196B"/>
    <w:rsid w:val="00803638"/>
    <w:rsid w:val="0080555C"/>
    <w:rsid w:val="008062CD"/>
    <w:rsid w:val="00813A9C"/>
    <w:rsid w:val="00813B6E"/>
    <w:rsid w:val="00815E47"/>
    <w:rsid w:val="008163A8"/>
    <w:rsid w:val="00816C6F"/>
    <w:rsid w:val="00821235"/>
    <w:rsid w:val="00822A53"/>
    <w:rsid w:val="00822FF8"/>
    <w:rsid w:val="008260EE"/>
    <w:rsid w:val="008276B4"/>
    <w:rsid w:val="00827AC6"/>
    <w:rsid w:val="00830000"/>
    <w:rsid w:val="00830116"/>
    <w:rsid w:val="0083365B"/>
    <w:rsid w:val="00835CFB"/>
    <w:rsid w:val="008401C1"/>
    <w:rsid w:val="008435B2"/>
    <w:rsid w:val="00843B76"/>
    <w:rsid w:val="008455DC"/>
    <w:rsid w:val="008471C6"/>
    <w:rsid w:val="00847249"/>
    <w:rsid w:val="00850097"/>
    <w:rsid w:val="00850A19"/>
    <w:rsid w:val="0085558C"/>
    <w:rsid w:val="00855DF7"/>
    <w:rsid w:val="00860FAA"/>
    <w:rsid w:val="008614FF"/>
    <w:rsid w:val="00861B4A"/>
    <w:rsid w:val="008620F0"/>
    <w:rsid w:val="00862837"/>
    <w:rsid w:val="0086327C"/>
    <w:rsid w:val="00863BB2"/>
    <w:rsid w:val="008647A3"/>
    <w:rsid w:val="00865FFC"/>
    <w:rsid w:val="008703DF"/>
    <w:rsid w:val="00870B2A"/>
    <w:rsid w:val="00871F3C"/>
    <w:rsid w:val="00872C5F"/>
    <w:rsid w:val="0087357F"/>
    <w:rsid w:val="00873BB3"/>
    <w:rsid w:val="00874CA2"/>
    <w:rsid w:val="00874D10"/>
    <w:rsid w:val="008751F3"/>
    <w:rsid w:val="00877F5A"/>
    <w:rsid w:val="00880003"/>
    <w:rsid w:val="00881BBF"/>
    <w:rsid w:val="00882853"/>
    <w:rsid w:val="0088289A"/>
    <w:rsid w:val="008833EB"/>
    <w:rsid w:val="00883484"/>
    <w:rsid w:val="00886E30"/>
    <w:rsid w:val="0088781D"/>
    <w:rsid w:val="00887DE5"/>
    <w:rsid w:val="008915AC"/>
    <w:rsid w:val="008918C4"/>
    <w:rsid w:val="00893BBB"/>
    <w:rsid w:val="00893BDE"/>
    <w:rsid w:val="00894D2E"/>
    <w:rsid w:val="008950FE"/>
    <w:rsid w:val="0089583D"/>
    <w:rsid w:val="00897029"/>
    <w:rsid w:val="008978FA"/>
    <w:rsid w:val="008A13DE"/>
    <w:rsid w:val="008A2A59"/>
    <w:rsid w:val="008A2FCC"/>
    <w:rsid w:val="008A2FFC"/>
    <w:rsid w:val="008A3F2F"/>
    <w:rsid w:val="008B151A"/>
    <w:rsid w:val="008B3206"/>
    <w:rsid w:val="008B51A5"/>
    <w:rsid w:val="008B53CD"/>
    <w:rsid w:val="008B61FF"/>
    <w:rsid w:val="008B6FFF"/>
    <w:rsid w:val="008B7F1A"/>
    <w:rsid w:val="008C12DD"/>
    <w:rsid w:val="008C21F8"/>
    <w:rsid w:val="008C220C"/>
    <w:rsid w:val="008C239B"/>
    <w:rsid w:val="008C5AB4"/>
    <w:rsid w:val="008C78EA"/>
    <w:rsid w:val="008C7AE4"/>
    <w:rsid w:val="008C7D12"/>
    <w:rsid w:val="008D1C61"/>
    <w:rsid w:val="008D4459"/>
    <w:rsid w:val="008E2743"/>
    <w:rsid w:val="008E7FAD"/>
    <w:rsid w:val="008F2829"/>
    <w:rsid w:val="008F2D67"/>
    <w:rsid w:val="008F3588"/>
    <w:rsid w:val="008F53B8"/>
    <w:rsid w:val="008F5685"/>
    <w:rsid w:val="00901181"/>
    <w:rsid w:val="009030CB"/>
    <w:rsid w:val="009061D2"/>
    <w:rsid w:val="00906A0C"/>
    <w:rsid w:val="00907016"/>
    <w:rsid w:val="00907745"/>
    <w:rsid w:val="00910268"/>
    <w:rsid w:val="00911426"/>
    <w:rsid w:val="00912D3A"/>
    <w:rsid w:val="0091310E"/>
    <w:rsid w:val="00913C39"/>
    <w:rsid w:val="00914ECC"/>
    <w:rsid w:val="00914EF9"/>
    <w:rsid w:val="009200DA"/>
    <w:rsid w:val="009210D3"/>
    <w:rsid w:val="0092271F"/>
    <w:rsid w:val="0092633B"/>
    <w:rsid w:val="00926BE9"/>
    <w:rsid w:val="00930664"/>
    <w:rsid w:val="0093155D"/>
    <w:rsid w:val="00931AB4"/>
    <w:rsid w:val="00931BF6"/>
    <w:rsid w:val="00932412"/>
    <w:rsid w:val="00932731"/>
    <w:rsid w:val="00933549"/>
    <w:rsid w:val="00934CEB"/>
    <w:rsid w:val="009405B2"/>
    <w:rsid w:val="00941414"/>
    <w:rsid w:val="00941F57"/>
    <w:rsid w:val="0094227A"/>
    <w:rsid w:val="0094585A"/>
    <w:rsid w:val="00950368"/>
    <w:rsid w:val="00951E46"/>
    <w:rsid w:val="00956781"/>
    <w:rsid w:val="0096280E"/>
    <w:rsid w:val="00962DA0"/>
    <w:rsid w:val="00963D12"/>
    <w:rsid w:val="009671D8"/>
    <w:rsid w:val="0096794B"/>
    <w:rsid w:val="009702AC"/>
    <w:rsid w:val="0097197E"/>
    <w:rsid w:val="0097518B"/>
    <w:rsid w:val="0097531A"/>
    <w:rsid w:val="00975845"/>
    <w:rsid w:val="00976EF5"/>
    <w:rsid w:val="009777B3"/>
    <w:rsid w:val="009836FB"/>
    <w:rsid w:val="0098574F"/>
    <w:rsid w:val="00986ECB"/>
    <w:rsid w:val="00990A74"/>
    <w:rsid w:val="009917A0"/>
    <w:rsid w:val="0099301C"/>
    <w:rsid w:val="0099469F"/>
    <w:rsid w:val="00996777"/>
    <w:rsid w:val="009968B2"/>
    <w:rsid w:val="00997E67"/>
    <w:rsid w:val="009A1C12"/>
    <w:rsid w:val="009A1D51"/>
    <w:rsid w:val="009A2F83"/>
    <w:rsid w:val="009A4241"/>
    <w:rsid w:val="009A50C2"/>
    <w:rsid w:val="009A72A5"/>
    <w:rsid w:val="009B03C1"/>
    <w:rsid w:val="009B1228"/>
    <w:rsid w:val="009B3EB5"/>
    <w:rsid w:val="009B5F0A"/>
    <w:rsid w:val="009B62C6"/>
    <w:rsid w:val="009B65F9"/>
    <w:rsid w:val="009B7B8A"/>
    <w:rsid w:val="009C194F"/>
    <w:rsid w:val="009C326D"/>
    <w:rsid w:val="009C3CFD"/>
    <w:rsid w:val="009C413D"/>
    <w:rsid w:val="009C452B"/>
    <w:rsid w:val="009C5404"/>
    <w:rsid w:val="009C65B4"/>
    <w:rsid w:val="009C6EE5"/>
    <w:rsid w:val="009C741E"/>
    <w:rsid w:val="009D093A"/>
    <w:rsid w:val="009D17D3"/>
    <w:rsid w:val="009D2ADA"/>
    <w:rsid w:val="009D397A"/>
    <w:rsid w:val="009D3C09"/>
    <w:rsid w:val="009D42F6"/>
    <w:rsid w:val="009D5280"/>
    <w:rsid w:val="009D52AD"/>
    <w:rsid w:val="009D577E"/>
    <w:rsid w:val="009D70B4"/>
    <w:rsid w:val="009D7CC3"/>
    <w:rsid w:val="009E1179"/>
    <w:rsid w:val="009E1B2D"/>
    <w:rsid w:val="009E240B"/>
    <w:rsid w:val="009E5C73"/>
    <w:rsid w:val="009F25E9"/>
    <w:rsid w:val="009F326C"/>
    <w:rsid w:val="009F3278"/>
    <w:rsid w:val="009F36B6"/>
    <w:rsid w:val="009F5D13"/>
    <w:rsid w:val="009F71AE"/>
    <w:rsid w:val="009F7B47"/>
    <w:rsid w:val="00A02966"/>
    <w:rsid w:val="00A02C40"/>
    <w:rsid w:val="00A04BF5"/>
    <w:rsid w:val="00A06EE4"/>
    <w:rsid w:val="00A078B7"/>
    <w:rsid w:val="00A108D4"/>
    <w:rsid w:val="00A10C32"/>
    <w:rsid w:val="00A10FF1"/>
    <w:rsid w:val="00A1217C"/>
    <w:rsid w:val="00A1229B"/>
    <w:rsid w:val="00A12778"/>
    <w:rsid w:val="00A12C7E"/>
    <w:rsid w:val="00A15AD0"/>
    <w:rsid w:val="00A16903"/>
    <w:rsid w:val="00A20637"/>
    <w:rsid w:val="00A216E8"/>
    <w:rsid w:val="00A21C6D"/>
    <w:rsid w:val="00A2378B"/>
    <w:rsid w:val="00A26CF6"/>
    <w:rsid w:val="00A2714E"/>
    <w:rsid w:val="00A27F49"/>
    <w:rsid w:val="00A335EB"/>
    <w:rsid w:val="00A3445C"/>
    <w:rsid w:val="00A36A73"/>
    <w:rsid w:val="00A37CDD"/>
    <w:rsid w:val="00A42511"/>
    <w:rsid w:val="00A43DBF"/>
    <w:rsid w:val="00A43F58"/>
    <w:rsid w:val="00A44486"/>
    <w:rsid w:val="00A45DEA"/>
    <w:rsid w:val="00A4683F"/>
    <w:rsid w:val="00A46C25"/>
    <w:rsid w:val="00A47CA6"/>
    <w:rsid w:val="00A51956"/>
    <w:rsid w:val="00A530D1"/>
    <w:rsid w:val="00A53C5E"/>
    <w:rsid w:val="00A54892"/>
    <w:rsid w:val="00A55C70"/>
    <w:rsid w:val="00A5780E"/>
    <w:rsid w:val="00A60098"/>
    <w:rsid w:val="00A6048C"/>
    <w:rsid w:val="00A61DC5"/>
    <w:rsid w:val="00A64B2E"/>
    <w:rsid w:val="00A64DF7"/>
    <w:rsid w:val="00A66BB8"/>
    <w:rsid w:val="00A66E5C"/>
    <w:rsid w:val="00A70525"/>
    <w:rsid w:val="00A76FDF"/>
    <w:rsid w:val="00A8068D"/>
    <w:rsid w:val="00A806FE"/>
    <w:rsid w:val="00A85DB1"/>
    <w:rsid w:val="00A8685B"/>
    <w:rsid w:val="00A87A9F"/>
    <w:rsid w:val="00A87BCC"/>
    <w:rsid w:val="00A909D5"/>
    <w:rsid w:val="00A91B27"/>
    <w:rsid w:val="00A94C2D"/>
    <w:rsid w:val="00A9679D"/>
    <w:rsid w:val="00A978FD"/>
    <w:rsid w:val="00AA01E4"/>
    <w:rsid w:val="00AA19E9"/>
    <w:rsid w:val="00AA40DA"/>
    <w:rsid w:val="00AA48C6"/>
    <w:rsid w:val="00AA5715"/>
    <w:rsid w:val="00AA76C1"/>
    <w:rsid w:val="00AB19AC"/>
    <w:rsid w:val="00AB22FD"/>
    <w:rsid w:val="00AB346C"/>
    <w:rsid w:val="00AB3F82"/>
    <w:rsid w:val="00AB5CEE"/>
    <w:rsid w:val="00AC148F"/>
    <w:rsid w:val="00AC27C1"/>
    <w:rsid w:val="00AC3104"/>
    <w:rsid w:val="00AC3FA5"/>
    <w:rsid w:val="00AC4919"/>
    <w:rsid w:val="00AC6624"/>
    <w:rsid w:val="00AC6AE4"/>
    <w:rsid w:val="00AC76CE"/>
    <w:rsid w:val="00AD1A5E"/>
    <w:rsid w:val="00AD2529"/>
    <w:rsid w:val="00AD4CD0"/>
    <w:rsid w:val="00AE0A44"/>
    <w:rsid w:val="00AE13DE"/>
    <w:rsid w:val="00AE1AD4"/>
    <w:rsid w:val="00AE7338"/>
    <w:rsid w:val="00AF02F5"/>
    <w:rsid w:val="00AF2DC6"/>
    <w:rsid w:val="00AF33D6"/>
    <w:rsid w:val="00AF5A6B"/>
    <w:rsid w:val="00AF740A"/>
    <w:rsid w:val="00B02AE3"/>
    <w:rsid w:val="00B03500"/>
    <w:rsid w:val="00B03FD3"/>
    <w:rsid w:val="00B04AB2"/>
    <w:rsid w:val="00B050B2"/>
    <w:rsid w:val="00B06B54"/>
    <w:rsid w:val="00B06DD5"/>
    <w:rsid w:val="00B07572"/>
    <w:rsid w:val="00B076AB"/>
    <w:rsid w:val="00B07E8C"/>
    <w:rsid w:val="00B11CB8"/>
    <w:rsid w:val="00B123F6"/>
    <w:rsid w:val="00B130EA"/>
    <w:rsid w:val="00B14E73"/>
    <w:rsid w:val="00B15E46"/>
    <w:rsid w:val="00B20A62"/>
    <w:rsid w:val="00B2113B"/>
    <w:rsid w:val="00B235D8"/>
    <w:rsid w:val="00B238AF"/>
    <w:rsid w:val="00B23C2C"/>
    <w:rsid w:val="00B30512"/>
    <w:rsid w:val="00B30771"/>
    <w:rsid w:val="00B319C1"/>
    <w:rsid w:val="00B34944"/>
    <w:rsid w:val="00B3606A"/>
    <w:rsid w:val="00B365D6"/>
    <w:rsid w:val="00B36AAF"/>
    <w:rsid w:val="00B3775B"/>
    <w:rsid w:val="00B42C46"/>
    <w:rsid w:val="00B434DB"/>
    <w:rsid w:val="00B44A24"/>
    <w:rsid w:val="00B453A0"/>
    <w:rsid w:val="00B52F69"/>
    <w:rsid w:val="00B53AF8"/>
    <w:rsid w:val="00B554ED"/>
    <w:rsid w:val="00B57481"/>
    <w:rsid w:val="00B57EFB"/>
    <w:rsid w:val="00B601DD"/>
    <w:rsid w:val="00B60FE8"/>
    <w:rsid w:val="00B61B9D"/>
    <w:rsid w:val="00B63974"/>
    <w:rsid w:val="00B67C5B"/>
    <w:rsid w:val="00B700CF"/>
    <w:rsid w:val="00B71030"/>
    <w:rsid w:val="00B71040"/>
    <w:rsid w:val="00B71E76"/>
    <w:rsid w:val="00B7236A"/>
    <w:rsid w:val="00B72964"/>
    <w:rsid w:val="00B72E49"/>
    <w:rsid w:val="00B73538"/>
    <w:rsid w:val="00B743C6"/>
    <w:rsid w:val="00B7480D"/>
    <w:rsid w:val="00B76843"/>
    <w:rsid w:val="00B7737C"/>
    <w:rsid w:val="00B8038A"/>
    <w:rsid w:val="00B833A5"/>
    <w:rsid w:val="00B8391B"/>
    <w:rsid w:val="00B83C1E"/>
    <w:rsid w:val="00B83F5D"/>
    <w:rsid w:val="00B84430"/>
    <w:rsid w:val="00B87C24"/>
    <w:rsid w:val="00B90610"/>
    <w:rsid w:val="00B9192D"/>
    <w:rsid w:val="00B920CD"/>
    <w:rsid w:val="00B92EDA"/>
    <w:rsid w:val="00B94D3F"/>
    <w:rsid w:val="00B95BFF"/>
    <w:rsid w:val="00B96456"/>
    <w:rsid w:val="00BA0500"/>
    <w:rsid w:val="00BA15EB"/>
    <w:rsid w:val="00BA1D29"/>
    <w:rsid w:val="00BA3907"/>
    <w:rsid w:val="00BA4986"/>
    <w:rsid w:val="00BA4D48"/>
    <w:rsid w:val="00BA5265"/>
    <w:rsid w:val="00BA5A97"/>
    <w:rsid w:val="00BA6F1A"/>
    <w:rsid w:val="00BB285B"/>
    <w:rsid w:val="00BB38AF"/>
    <w:rsid w:val="00BC118E"/>
    <w:rsid w:val="00BC1960"/>
    <w:rsid w:val="00BC2B0B"/>
    <w:rsid w:val="00BC3950"/>
    <w:rsid w:val="00BC3ADD"/>
    <w:rsid w:val="00BC6EE6"/>
    <w:rsid w:val="00BD1E9F"/>
    <w:rsid w:val="00BD3570"/>
    <w:rsid w:val="00BD362B"/>
    <w:rsid w:val="00BD3950"/>
    <w:rsid w:val="00BE1B98"/>
    <w:rsid w:val="00BE5E9C"/>
    <w:rsid w:val="00BF138E"/>
    <w:rsid w:val="00BF15F4"/>
    <w:rsid w:val="00BF2E66"/>
    <w:rsid w:val="00BF46CD"/>
    <w:rsid w:val="00BF555F"/>
    <w:rsid w:val="00BF7070"/>
    <w:rsid w:val="00C03BCA"/>
    <w:rsid w:val="00C04A99"/>
    <w:rsid w:val="00C05FF6"/>
    <w:rsid w:val="00C066D0"/>
    <w:rsid w:val="00C06FEC"/>
    <w:rsid w:val="00C12EB1"/>
    <w:rsid w:val="00C14419"/>
    <w:rsid w:val="00C16DD2"/>
    <w:rsid w:val="00C20C22"/>
    <w:rsid w:val="00C22A19"/>
    <w:rsid w:val="00C2412C"/>
    <w:rsid w:val="00C24150"/>
    <w:rsid w:val="00C24361"/>
    <w:rsid w:val="00C26F83"/>
    <w:rsid w:val="00C27F52"/>
    <w:rsid w:val="00C3096D"/>
    <w:rsid w:val="00C31D02"/>
    <w:rsid w:val="00C32C99"/>
    <w:rsid w:val="00C3350E"/>
    <w:rsid w:val="00C342A1"/>
    <w:rsid w:val="00C35771"/>
    <w:rsid w:val="00C374A9"/>
    <w:rsid w:val="00C4288C"/>
    <w:rsid w:val="00C43819"/>
    <w:rsid w:val="00C50755"/>
    <w:rsid w:val="00C50FBB"/>
    <w:rsid w:val="00C52E36"/>
    <w:rsid w:val="00C55AF1"/>
    <w:rsid w:val="00C562AE"/>
    <w:rsid w:val="00C5706A"/>
    <w:rsid w:val="00C57605"/>
    <w:rsid w:val="00C57778"/>
    <w:rsid w:val="00C57BD6"/>
    <w:rsid w:val="00C613BB"/>
    <w:rsid w:val="00C63CF9"/>
    <w:rsid w:val="00C63D4D"/>
    <w:rsid w:val="00C64BFC"/>
    <w:rsid w:val="00C65C22"/>
    <w:rsid w:val="00C71949"/>
    <w:rsid w:val="00C71E16"/>
    <w:rsid w:val="00C721B3"/>
    <w:rsid w:val="00C738CC"/>
    <w:rsid w:val="00C73F4E"/>
    <w:rsid w:val="00C75BA5"/>
    <w:rsid w:val="00C815A1"/>
    <w:rsid w:val="00C83B3C"/>
    <w:rsid w:val="00C84A02"/>
    <w:rsid w:val="00C84F6E"/>
    <w:rsid w:val="00C859DA"/>
    <w:rsid w:val="00C85EB3"/>
    <w:rsid w:val="00C867C0"/>
    <w:rsid w:val="00C87498"/>
    <w:rsid w:val="00C942E3"/>
    <w:rsid w:val="00C94639"/>
    <w:rsid w:val="00C94868"/>
    <w:rsid w:val="00C954A6"/>
    <w:rsid w:val="00CA12DC"/>
    <w:rsid w:val="00CA2D9B"/>
    <w:rsid w:val="00CA34DE"/>
    <w:rsid w:val="00CA7AC6"/>
    <w:rsid w:val="00CB219B"/>
    <w:rsid w:val="00CB2C53"/>
    <w:rsid w:val="00CB3065"/>
    <w:rsid w:val="00CB4218"/>
    <w:rsid w:val="00CB7168"/>
    <w:rsid w:val="00CC0D78"/>
    <w:rsid w:val="00CC28C1"/>
    <w:rsid w:val="00CC5666"/>
    <w:rsid w:val="00CC5BA5"/>
    <w:rsid w:val="00CC74D9"/>
    <w:rsid w:val="00CD016B"/>
    <w:rsid w:val="00CD0423"/>
    <w:rsid w:val="00CD1023"/>
    <w:rsid w:val="00CD1B76"/>
    <w:rsid w:val="00CD3156"/>
    <w:rsid w:val="00CD32E6"/>
    <w:rsid w:val="00CD47DF"/>
    <w:rsid w:val="00CD653F"/>
    <w:rsid w:val="00CD75B4"/>
    <w:rsid w:val="00CE02F5"/>
    <w:rsid w:val="00CE1974"/>
    <w:rsid w:val="00CE45B5"/>
    <w:rsid w:val="00CE54D9"/>
    <w:rsid w:val="00CE7707"/>
    <w:rsid w:val="00CF03C4"/>
    <w:rsid w:val="00CF0612"/>
    <w:rsid w:val="00CF0C8D"/>
    <w:rsid w:val="00CF26B8"/>
    <w:rsid w:val="00CF2715"/>
    <w:rsid w:val="00CF30CF"/>
    <w:rsid w:val="00CF47D3"/>
    <w:rsid w:val="00CF515B"/>
    <w:rsid w:val="00CF6FC5"/>
    <w:rsid w:val="00CF7A15"/>
    <w:rsid w:val="00D00371"/>
    <w:rsid w:val="00D008B1"/>
    <w:rsid w:val="00D023C7"/>
    <w:rsid w:val="00D0271D"/>
    <w:rsid w:val="00D108F5"/>
    <w:rsid w:val="00D1110A"/>
    <w:rsid w:val="00D11457"/>
    <w:rsid w:val="00D12E76"/>
    <w:rsid w:val="00D12F75"/>
    <w:rsid w:val="00D150A8"/>
    <w:rsid w:val="00D153DE"/>
    <w:rsid w:val="00D17994"/>
    <w:rsid w:val="00D2176D"/>
    <w:rsid w:val="00D2501D"/>
    <w:rsid w:val="00D2657A"/>
    <w:rsid w:val="00D275DC"/>
    <w:rsid w:val="00D3098A"/>
    <w:rsid w:val="00D31016"/>
    <w:rsid w:val="00D3316D"/>
    <w:rsid w:val="00D3340F"/>
    <w:rsid w:val="00D33BD3"/>
    <w:rsid w:val="00D351D3"/>
    <w:rsid w:val="00D368DF"/>
    <w:rsid w:val="00D377E7"/>
    <w:rsid w:val="00D37C45"/>
    <w:rsid w:val="00D416DB"/>
    <w:rsid w:val="00D42F5D"/>
    <w:rsid w:val="00D43E9E"/>
    <w:rsid w:val="00D440E0"/>
    <w:rsid w:val="00D44D39"/>
    <w:rsid w:val="00D45383"/>
    <w:rsid w:val="00D47A00"/>
    <w:rsid w:val="00D47DAE"/>
    <w:rsid w:val="00D50220"/>
    <w:rsid w:val="00D51458"/>
    <w:rsid w:val="00D51E36"/>
    <w:rsid w:val="00D5228C"/>
    <w:rsid w:val="00D53FA0"/>
    <w:rsid w:val="00D546B6"/>
    <w:rsid w:val="00D553D2"/>
    <w:rsid w:val="00D55689"/>
    <w:rsid w:val="00D55F1D"/>
    <w:rsid w:val="00D575EF"/>
    <w:rsid w:val="00D60C0A"/>
    <w:rsid w:val="00D621F0"/>
    <w:rsid w:val="00D638E0"/>
    <w:rsid w:val="00D64AE8"/>
    <w:rsid w:val="00D65260"/>
    <w:rsid w:val="00D66D69"/>
    <w:rsid w:val="00D709B9"/>
    <w:rsid w:val="00D71C13"/>
    <w:rsid w:val="00D72F0B"/>
    <w:rsid w:val="00D821BA"/>
    <w:rsid w:val="00D82C11"/>
    <w:rsid w:val="00D82F8F"/>
    <w:rsid w:val="00D83F75"/>
    <w:rsid w:val="00D85D56"/>
    <w:rsid w:val="00D86888"/>
    <w:rsid w:val="00D901FA"/>
    <w:rsid w:val="00D92067"/>
    <w:rsid w:val="00D92BD7"/>
    <w:rsid w:val="00D937A5"/>
    <w:rsid w:val="00D94A27"/>
    <w:rsid w:val="00D9560C"/>
    <w:rsid w:val="00D95CCC"/>
    <w:rsid w:val="00DA10D3"/>
    <w:rsid w:val="00DA205D"/>
    <w:rsid w:val="00DA27BC"/>
    <w:rsid w:val="00DA716F"/>
    <w:rsid w:val="00DB0844"/>
    <w:rsid w:val="00DB30B0"/>
    <w:rsid w:val="00DB5B9D"/>
    <w:rsid w:val="00DB6BBA"/>
    <w:rsid w:val="00DB7B9E"/>
    <w:rsid w:val="00DC0A2D"/>
    <w:rsid w:val="00DC0BC9"/>
    <w:rsid w:val="00DC1B6B"/>
    <w:rsid w:val="00DC4C2F"/>
    <w:rsid w:val="00DC5043"/>
    <w:rsid w:val="00DC615E"/>
    <w:rsid w:val="00DC77D0"/>
    <w:rsid w:val="00DD285E"/>
    <w:rsid w:val="00DD2D25"/>
    <w:rsid w:val="00DD3A7B"/>
    <w:rsid w:val="00DD4A2D"/>
    <w:rsid w:val="00DD4F0F"/>
    <w:rsid w:val="00DD5940"/>
    <w:rsid w:val="00DE02FA"/>
    <w:rsid w:val="00DE3B18"/>
    <w:rsid w:val="00DE66BB"/>
    <w:rsid w:val="00DE7DC4"/>
    <w:rsid w:val="00DF0FD7"/>
    <w:rsid w:val="00DF290A"/>
    <w:rsid w:val="00DF3BD0"/>
    <w:rsid w:val="00DF4D36"/>
    <w:rsid w:val="00E00055"/>
    <w:rsid w:val="00E01D6D"/>
    <w:rsid w:val="00E04F0F"/>
    <w:rsid w:val="00E0502A"/>
    <w:rsid w:val="00E0509F"/>
    <w:rsid w:val="00E05556"/>
    <w:rsid w:val="00E06975"/>
    <w:rsid w:val="00E10D50"/>
    <w:rsid w:val="00E13307"/>
    <w:rsid w:val="00E212D8"/>
    <w:rsid w:val="00E22667"/>
    <w:rsid w:val="00E23877"/>
    <w:rsid w:val="00E248C4"/>
    <w:rsid w:val="00E260C2"/>
    <w:rsid w:val="00E26307"/>
    <w:rsid w:val="00E271C5"/>
    <w:rsid w:val="00E275F5"/>
    <w:rsid w:val="00E36406"/>
    <w:rsid w:val="00E40103"/>
    <w:rsid w:val="00E42512"/>
    <w:rsid w:val="00E43325"/>
    <w:rsid w:val="00E43505"/>
    <w:rsid w:val="00E438F4"/>
    <w:rsid w:val="00E456DA"/>
    <w:rsid w:val="00E47A40"/>
    <w:rsid w:val="00E50928"/>
    <w:rsid w:val="00E50AA9"/>
    <w:rsid w:val="00E50FA8"/>
    <w:rsid w:val="00E51AD5"/>
    <w:rsid w:val="00E5281B"/>
    <w:rsid w:val="00E53140"/>
    <w:rsid w:val="00E545C1"/>
    <w:rsid w:val="00E56FE1"/>
    <w:rsid w:val="00E6163E"/>
    <w:rsid w:val="00E63F75"/>
    <w:rsid w:val="00E65AD0"/>
    <w:rsid w:val="00E713BD"/>
    <w:rsid w:val="00E71CAC"/>
    <w:rsid w:val="00E74EC5"/>
    <w:rsid w:val="00E759B6"/>
    <w:rsid w:val="00E77099"/>
    <w:rsid w:val="00E81383"/>
    <w:rsid w:val="00E81AFF"/>
    <w:rsid w:val="00E82201"/>
    <w:rsid w:val="00E8417E"/>
    <w:rsid w:val="00E85FBF"/>
    <w:rsid w:val="00E864AB"/>
    <w:rsid w:val="00E9093B"/>
    <w:rsid w:val="00E916F0"/>
    <w:rsid w:val="00E91777"/>
    <w:rsid w:val="00E92B5B"/>
    <w:rsid w:val="00E93C27"/>
    <w:rsid w:val="00EA21E4"/>
    <w:rsid w:val="00EA3BD5"/>
    <w:rsid w:val="00EA484B"/>
    <w:rsid w:val="00EA5D04"/>
    <w:rsid w:val="00EA6204"/>
    <w:rsid w:val="00EA7D6E"/>
    <w:rsid w:val="00EB0FA8"/>
    <w:rsid w:val="00EB695C"/>
    <w:rsid w:val="00EB70BD"/>
    <w:rsid w:val="00EC238F"/>
    <w:rsid w:val="00EC2EF6"/>
    <w:rsid w:val="00EC36D9"/>
    <w:rsid w:val="00ED1A09"/>
    <w:rsid w:val="00ED2D75"/>
    <w:rsid w:val="00ED355E"/>
    <w:rsid w:val="00ED3778"/>
    <w:rsid w:val="00ED3F05"/>
    <w:rsid w:val="00ED60BD"/>
    <w:rsid w:val="00EE1FF6"/>
    <w:rsid w:val="00EE3028"/>
    <w:rsid w:val="00EE3416"/>
    <w:rsid w:val="00EE4EC6"/>
    <w:rsid w:val="00EE5B18"/>
    <w:rsid w:val="00EE5F53"/>
    <w:rsid w:val="00EE6421"/>
    <w:rsid w:val="00EE67B9"/>
    <w:rsid w:val="00EE76FA"/>
    <w:rsid w:val="00EF0385"/>
    <w:rsid w:val="00EF1AC8"/>
    <w:rsid w:val="00EF207A"/>
    <w:rsid w:val="00EF5CE3"/>
    <w:rsid w:val="00EF7700"/>
    <w:rsid w:val="00EF794B"/>
    <w:rsid w:val="00F017EF"/>
    <w:rsid w:val="00F02237"/>
    <w:rsid w:val="00F0369D"/>
    <w:rsid w:val="00F04657"/>
    <w:rsid w:val="00F05925"/>
    <w:rsid w:val="00F05ADF"/>
    <w:rsid w:val="00F1206B"/>
    <w:rsid w:val="00F12079"/>
    <w:rsid w:val="00F131D3"/>
    <w:rsid w:val="00F153C6"/>
    <w:rsid w:val="00F15F89"/>
    <w:rsid w:val="00F1676C"/>
    <w:rsid w:val="00F16DAC"/>
    <w:rsid w:val="00F2021B"/>
    <w:rsid w:val="00F20244"/>
    <w:rsid w:val="00F26A0E"/>
    <w:rsid w:val="00F27CAF"/>
    <w:rsid w:val="00F31146"/>
    <w:rsid w:val="00F32C69"/>
    <w:rsid w:val="00F34D4F"/>
    <w:rsid w:val="00F3714F"/>
    <w:rsid w:val="00F37E0D"/>
    <w:rsid w:val="00F37EA7"/>
    <w:rsid w:val="00F37FF4"/>
    <w:rsid w:val="00F42213"/>
    <w:rsid w:val="00F46AAD"/>
    <w:rsid w:val="00F50C16"/>
    <w:rsid w:val="00F526A9"/>
    <w:rsid w:val="00F53106"/>
    <w:rsid w:val="00F54419"/>
    <w:rsid w:val="00F55305"/>
    <w:rsid w:val="00F55707"/>
    <w:rsid w:val="00F611E9"/>
    <w:rsid w:val="00F61997"/>
    <w:rsid w:val="00F62412"/>
    <w:rsid w:val="00F629B3"/>
    <w:rsid w:val="00F6332D"/>
    <w:rsid w:val="00F651D0"/>
    <w:rsid w:val="00F746C0"/>
    <w:rsid w:val="00F7757A"/>
    <w:rsid w:val="00F8490A"/>
    <w:rsid w:val="00F8757C"/>
    <w:rsid w:val="00F90C49"/>
    <w:rsid w:val="00F92F73"/>
    <w:rsid w:val="00F94519"/>
    <w:rsid w:val="00F94E18"/>
    <w:rsid w:val="00F95CC7"/>
    <w:rsid w:val="00F971A2"/>
    <w:rsid w:val="00F97F6B"/>
    <w:rsid w:val="00FA19FF"/>
    <w:rsid w:val="00FA3497"/>
    <w:rsid w:val="00FA4439"/>
    <w:rsid w:val="00FA4B47"/>
    <w:rsid w:val="00FA4CE1"/>
    <w:rsid w:val="00FA6818"/>
    <w:rsid w:val="00FA7027"/>
    <w:rsid w:val="00FB0C8B"/>
    <w:rsid w:val="00FB49B9"/>
    <w:rsid w:val="00FB53B5"/>
    <w:rsid w:val="00FB75FD"/>
    <w:rsid w:val="00FC1771"/>
    <w:rsid w:val="00FC1E11"/>
    <w:rsid w:val="00FC2F6E"/>
    <w:rsid w:val="00FC34A8"/>
    <w:rsid w:val="00FC3847"/>
    <w:rsid w:val="00FC3F59"/>
    <w:rsid w:val="00FC6D09"/>
    <w:rsid w:val="00FC74F5"/>
    <w:rsid w:val="00FC7BF2"/>
    <w:rsid w:val="00FD0A8F"/>
    <w:rsid w:val="00FD0EE6"/>
    <w:rsid w:val="00FD12B9"/>
    <w:rsid w:val="00FD294A"/>
    <w:rsid w:val="00FD31FD"/>
    <w:rsid w:val="00FD34DF"/>
    <w:rsid w:val="00FD5583"/>
    <w:rsid w:val="00FD6F49"/>
    <w:rsid w:val="00FE0BF3"/>
    <w:rsid w:val="00FE7679"/>
    <w:rsid w:val="00FE7746"/>
    <w:rsid w:val="00FF00CB"/>
    <w:rsid w:val="00FF2239"/>
    <w:rsid w:val="00FF26D3"/>
    <w:rsid w:val="00FF7C8B"/>
    <w:rsid w:val="08EB5072"/>
    <w:rsid w:val="313B8976"/>
    <w:rsid w:val="35CA0228"/>
    <w:rsid w:val="36C75110"/>
    <w:rsid w:val="52F26694"/>
    <w:rsid w:val="5808510A"/>
    <w:rsid w:val="5A634BE3"/>
    <w:rsid w:val="5BCB940C"/>
    <w:rsid w:val="6D039B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7CB81"/>
  <w15:chartTrackingRefBased/>
  <w15:docId w15:val="{0DC3AB4F-72C0-E94A-A576-F60D9CD57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4AC"/>
    <w:pPr>
      <w:spacing w:after="0" w:line="360" w:lineRule="auto"/>
    </w:pPr>
    <w:rPr>
      <w:sz w:val="24"/>
    </w:rPr>
  </w:style>
  <w:style w:type="paragraph" w:styleId="Heading1">
    <w:name w:val="heading 1"/>
    <w:basedOn w:val="Normal"/>
    <w:next w:val="Normal"/>
    <w:link w:val="Heading1Char"/>
    <w:uiPriority w:val="9"/>
    <w:qFormat/>
    <w:rsid w:val="009917A0"/>
    <w:pPr>
      <w:outlineLvl w:val="0"/>
    </w:pPr>
    <w:rPr>
      <w:bCs/>
      <w:color w:val="652266"/>
      <w:sz w:val="44"/>
      <w:szCs w:val="44"/>
    </w:rPr>
  </w:style>
  <w:style w:type="paragraph" w:styleId="Heading2">
    <w:name w:val="heading 2"/>
    <w:basedOn w:val="Normal"/>
    <w:next w:val="Normal"/>
    <w:link w:val="Heading2Char"/>
    <w:uiPriority w:val="9"/>
    <w:qFormat/>
    <w:rsid w:val="009917A0"/>
    <w:pPr>
      <w:autoSpaceDE w:val="0"/>
      <w:autoSpaceDN w:val="0"/>
      <w:adjustRightInd w:val="0"/>
      <w:spacing w:before="240" w:after="240" w:line="288" w:lineRule="auto"/>
      <w:textAlignment w:val="center"/>
      <w:outlineLvl w:val="1"/>
    </w:pPr>
    <w:rPr>
      <w:rFonts w:cs="Verdana"/>
      <w:bCs/>
      <w:color w:val="652165"/>
      <w:sz w:val="36"/>
      <w:szCs w:val="36"/>
      <w:lang w:val="en-GB"/>
    </w:rPr>
  </w:style>
  <w:style w:type="paragraph" w:styleId="Heading3">
    <w:name w:val="heading 3"/>
    <w:basedOn w:val="Normal"/>
    <w:next w:val="Normal"/>
    <w:link w:val="Heading3Char"/>
    <w:uiPriority w:val="9"/>
    <w:qFormat/>
    <w:rsid w:val="009917A0"/>
    <w:pPr>
      <w:suppressAutoHyphens/>
      <w:autoSpaceDE w:val="0"/>
      <w:autoSpaceDN w:val="0"/>
      <w:adjustRightInd w:val="0"/>
      <w:spacing w:before="60" w:after="160"/>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qFormat/>
    <w:rsid w:val="009917A0"/>
    <w:pPr>
      <w:suppressAutoHyphens/>
      <w:autoSpaceDE w:val="0"/>
      <w:autoSpaceDN w:val="0"/>
      <w:adjustRightInd w:val="0"/>
      <w:spacing w:line="288" w:lineRule="auto"/>
      <w:textAlignment w:val="center"/>
      <w:outlineLvl w:val="3"/>
    </w:pPr>
    <w:rPr>
      <w:rFonts w:cs="Verdana"/>
      <w:b/>
      <w:bCs/>
      <w:color w:val="652165"/>
      <w:szCs w:val="24"/>
      <w:lang w:val="en-GB"/>
    </w:rPr>
  </w:style>
  <w:style w:type="paragraph" w:styleId="Heading5">
    <w:name w:val="heading 5"/>
    <w:basedOn w:val="Heading1"/>
    <w:next w:val="Normal"/>
    <w:link w:val="Heading5Char"/>
    <w:uiPriority w:val="9"/>
    <w:qFormat/>
    <w:rsid w:val="009917A0"/>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9917A0"/>
    <w:pPr>
      <w:keepNext/>
      <w:keepLines/>
      <w:spacing w:before="40" w:after="0"/>
      <w:outlineLvl w:val="5"/>
    </w:pPr>
    <w:rPr>
      <w:rFonts w:asciiTheme="majorHAnsi" w:eastAsiaTheme="majorEastAsia" w:hAnsiTheme="majorHAnsi" w:cstheme="majorBidi"/>
      <w:color w:val="A9218E" w:themeColor="accent2"/>
    </w:rPr>
  </w:style>
  <w:style w:type="paragraph" w:styleId="Heading7">
    <w:name w:val="heading 7"/>
    <w:basedOn w:val="Heading3"/>
    <w:next w:val="Normal"/>
    <w:link w:val="Heading7Char"/>
    <w:uiPriority w:val="9"/>
    <w:qFormat/>
    <w:rsid w:val="009917A0"/>
    <w:pPr>
      <w:keepNext/>
      <w:keepLines/>
      <w:spacing w:before="40" w:after="0"/>
      <w:outlineLvl w:val="6"/>
    </w:pPr>
    <w:rPr>
      <w:rFonts w:asciiTheme="majorHAnsi" w:eastAsiaTheme="majorEastAsia" w:hAnsiTheme="majorHAnsi" w:cstheme="majorBidi"/>
      <w:iCs/>
      <w:color w:val="A9218E" w:themeColor="accent2"/>
    </w:rPr>
  </w:style>
  <w:style w:type="paragraph" w:styleId="Heading8">
    <w:name w:val="heading 8"/>
    <w:basedOn w:val="Heading4"/>
    <w:next w:val="Normal"/>
    <w:link w:val="Heading8Char"/>
    <w:uiPriority w:val="9"/>
    <w:qFormat/>
    <w:rsid w:val="009917A0"/>
    <w:pPr>
      <w:keepNext/>
      <w:keepLines/>
      <w:spacing w:before="40"/>
      <w:outlineLvl w:val="7"/>
    </w:pPr>
    <w:rPr>
      <w:rFonts w:asciiTheme="majorHAnsi" w:eastAsiaTheme="majorEastAsia" w:hAnsiTheme="majorHAnsi" w:cstheme="majorBidi"/>
      <w:color w:val="A9218E" w:themeColor="accent2"/>
      <w:sz w:val="21"/>
      <w:szCs w:val="21"/>
    </w:rPr>
  </w:style>
  <w:style w:type="paragraph" w:styleId="Heading9">
    <w:name w:val="heading 9"/>
    <w:basedOn w:val="Normal"/>
    <w:next w:val="Normal"/>
    <w:link w:val="Heading9Char"/>
    <w:uiPriority w:val="9"/>
    <w:qFormat/>
    <w:rsid w:val="009917A0"/>
    <w:pPr>
      <w:keepNext/>
      <w:keepLines/>
      <w:spacing w:before="40"/>
      <w:outlineLvl w:val="8"/>
    </w:pPr>
    <w:rPr>
      <w:rFonts w:asciiTheme="majorHAnsi" w:eastAsiaTheme="majorEastAsia" w:hAnsiTheme="majorHAnsi" w:cstheme="majorBidi"/>
      <w:b/>
      <w:iCs/>
      <w:color w:val="272727" w:themeColor="text1" w:themeTint="D8"/>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7A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7A0"/>
    <w:rPr>
      <w:rFonts w:ascii="Segoe UI" w:hAnsi="Segoe UI" w:cs="Segoe UI"/>
      <w:sz w:val="18"/>
      <w:szCs w:val="18"/>
    </w:rPr>
  </w:style>
  <w:style w:type="paragraph" w:styleId="BodyText">
    <w:name w:val="Body Text"/>
    <w:basedOn w:val="Normal"/>
    <w:link w:val="BodyTextChar"/>
    <w:qFormat/>
    <w:rsid w:val="009917A0"/>
    <w:pPr>
      <w:autoSpaceDE w:val="0"/>
      <w:autoSpaceDN w:val="0"/>
      <w:adjustRightInd w:val="0"/>
      <w:spacing w:after="160"/>
    </w:pPr>
    <w:rPr>
      <w:rFonts w:cs="Arial"/>
      <w:szCs w:val="24"/>
    </w:rPr>
  </w:style>
  <w:style w:type="character" w:customStyle="1" w:styleId="BodyTextChar">
    <w:name w:val="Body Text Char"/>
    <w:basedOn w:val="DefaultParagraphFont"/>
    <w:link w:val="BodyText"/>
    <w:rsid w:val="009917A0"/>
    <w:rPr>
      <w:rFonts w:cs="Arial"/>
      <w:szCs w:val="24"/>
    </w:rPr>
  </w:style>
  <w:style w:type="character" w:styleId="CommentReference">
    <w:name w:val="annotation reference"/>
    <w:basedOn w:val="DefaultParagraphFont"/>
    <w:uiPriority w:val="99"/>
    <w:semiHidden/>
    <w:unhideWhenUsed/>
    <w:rsid w:val="009917A0"/>
    <w:rPr>
      <w:sz w:val="16"/>
      <w:szCs w:val="16"/>
    </w:rPr>
  </w:style>
  <w:style w:type="paragraph" w:styleId="CommentText">
    <w:name w:val="annotation text"/>
    <w:basedOn w:val="Normal"/>
    <w:link w:val="CommentTextChar"/>
    <w:uiPriority w:val="99"/>
    <w:unhideWhenUsed/>
    <w:rsid w:val="009917A0"/>
    <w:pPr>
      <w:spacing w:line="240" w:lineRule="auto"/>
    </w:pPr>
    <w:rPr>
      <w:szCs w:val="20"/>
    </w:rPr>
  </w:style>
  <w:style w:type="character" w:customStyle="1" w:styleId="CommentTextChar">
    <w:name w:val="Comment Text Char"/>
    <w:basedOn w:val="DefaultParagraphFont"/>
    <w:link w:val="CommentText"/>
    <w:uiPriority w:val="99"/>
    <w:rsid w:val="009917A0"/>
    <w:rPr>
      <w:sz w:val="20"/>
      <w:szCs w:val="20"/>
    </w:rPr>
  </w:style>
  <w:style w:type="paragraph" w:styleId="CommentSubject">
    <w:name w:val="annotation subject"/>
    <w:basedOn w:val="CommentText"/>
    <w:next w:val="CommentText"/>
    <w:link w:val="CommentSubjectChar"/>
    <w:uiPriority w:val="99"/>
    <w:semiHidden/>
    <w:unhideWhenUsed/>
    <w:rsid w:val="009917A0"/>
    <w:rPr>
      <w:b/>
      <w:bCs/>
    </w:rPr>
  </w:style>
  <w:style w:type="character" w:customStyle="1" w:styleId="CommentSubjectChar">
    <w:name w:val="Comment Subject Char"/>
    <w:basedOn w:val="CommentTextChar"/>
    <w:link w:val="CommentSubject"/>
    <w:uiPriority w:val="99"/>
    <w:semiHidden/>
    <w:rsid w:val="009917A0"/>
    <w:rPr>
      <w:b/>
      <w:bCs/>
      <w:sz w:val="20"/>
      <w:szCs w:val="20"/>
    </w:rPr>
  </w:style>
  <w:style w:type="paragraph" w:styleId="Date">
    <w:name w:val="Date"/>
    <w:basedOn w:val="Normal"/>
    <w:next w:val="Normal"/>
    <w:link w:val="DateChar"/>
    <w:uiPriority w:val="99"/>
    <w:rsid w:val="009917A0"/>
  </w:style>
  <w:style w:type="character" w:customStyle="1" w:styleId="DateChar">
    <w:name w:val="Date Char"/>
    <w:basedOn w:val="DefaultParagraphFont"/>
    <w:link w:val="Date"/>
    <w:uiPriority w:val="99"/>
    <w:rsid w:val="009917A0"/>
    <w:rPr>
      <w:sz w:val="20"/>
    </w:rPr>
  </w:style>
  <w:style w:type="character" w:styleId="Emphasis">
    <w:name w:val="Emphasis"/>
    <w:aliases w:val="Italics"/>
    <w:basedOn w:val="DefaultParagraphFont"/>
    <w:uiPriority w:val="20"/>
    <w:qFormat/>
    <w:rsid w:val="009917A0"/>
    <w:rPr>
      <w:i/>
      <w:iCs/>
    </w:rPr>
  </w:style>
  <w:style w:type="character" w:styleId="FollowedHyperlink">
    <w:name w:val="FollowedHyperlink"/>
    <w:basedOn w:val="DefaultParagraphFont"/>
    <w:uiPriority w:val="99"/>
    <w:rsid w:val="009917A0"/>
    <w:rPr>
      <w:color w:val="652266"/>
      <w:u w:val="single"/>
    </w:rPr>
  </w:style>
  <w:style w:type="paragraph" w:styleId="Footer">
    <w:name w:val="footer"/>
    <w:link w:val="FooterChar"/>
    <w:uiPriority w:val="99"/>
    <w:rsid w:val="009917A0"/>
    <w:pPr>
      <w:tabs>
        <w:tab w:val="right" w:pos="10206"/>
      </w:tabs>
      <w:suppressAutoHyphens/>
      <w:autoSpaceDE w:val="0"/>
      <w:autoSpaceDN w:val="0"/>
      <w:adjustRightInd w:val="0"/>
      <w:spacing w:line="264" w:lineRule="auto"/>
      <w:textAlignment w:val="center"/>
    </w:pPr>
    <w:rPr>
      <w:rFonts w:ascii="Verdana" w:hAnsi="Verdana" w:cs="Verdana"/>
      <w:b/>
      <w:color w:val="652266" w:themeColor="accent1"/>
      <w:sz w:val="16"/>
      <w:szCs w:val="18"/>
      <w:lang w:val="en-GB"/>
    </w:rPr>
  </w:style>
  <w:style w:type="character" w:customStyle="1" w:styleId="FooterChar">
    <w:name w:val="Footer Char"/>
    <w:basedOn w:val="DefaultParagraphFont"/>
    <w:link w:val="Footer"/>
    <w:uiPriority w:val="99"/>
    <w:rsid w:val="009917A0"/>
    <w:rPr>
      <w:rFonts w:ascii="Verdana" w:hAnsi="Verdana" w:cs="Verdana"/>
      <w:b/>
      <w:color w:val="652266" w:themeColor="accent1"/>
      <w:sz w:val="16"/>
      <w:szCs w:val="18"/>
      <w:lang w:val="en-GB"/>
    </w:rPr>
  </w:style>
  <w:style w:type="character" w:styleId="FootnoteReference">
    <w:name w:val="footnote reference"/>
    <w:basedOn w:val="DefaultParagraphFont"/>
    <w:uiPriority w:val="99"/>
    <w:rsid w:val="009917A0"/>
    <w:rPr>
      <w:vertAlign w:val="superscript"/>
    </w:rPr>
  </w:style>
  <w:style w:type="paragraph" w:styleId="Header">
    <w:name w:val="header"/>
    <w:basedOn w:val="Normal"/>
    <w:link w:val="HeaderChar"/>
    <w:uiPriority w:val="99"/>
    <w:unhideWhenUsed/>
    <w:rsid w:val="009917A0"/>
    <w:rPr>
      <w:caps/>
      <w:spacing w:val="20"/>
      <w:sz w:val="18"/>
    </w:rPr>
  </w:style>
  <w:style w:type="character" w:customStyle="1" w:styleId="HeaderChar">
    <w:name w:val="Header Char"/>
    <w:basedOn w:val="DefaultParagraphFont"/>
    <w:link w:val="Header"/>
    <w:uiPriority w:val="99"/>
    <w:rsid w:val="009917A0"/>
    <w:rPr>
      <w:caps/>
      <w:spacing w:val="20"/>
      <w:sz w:val="18"/>
    </w:rPr>
  </w:style>
  <w:style w:type="character" w:customStyle="1" w:styleId="Heading1Char">
    <w:name w:val="Heading 1 Char"/>
    <w:basedOn w:val="DefaultParagraphFont"/>
    <w:link w:val="Heading1"/>
    <w:uiPriority w:val="9"/>
    <w:rsid w:val="009917A0"/>
    <w:rPr>
      <w:bCs/>
      <w:color w:val="652266"/>
      <w:sz w:val="44"/>
      <w:szCs w:val="44"/>
    </w:rPr>
  </w:style>
  <w:style w:type="character" w:customStyle="1" w:styleId="Heading2Char">
    <w:name w:val="Heading 2 Char"/>
    <w:basedOn w:val="DefaultParagraphFont"/>
    <w:link w:val="Heading2"/>
    <w:uiPriority w:val="9"/>
    <w:rsid w:val="009917A0"/>
    <w:rPr>
      <w:rFonts w:cs="Verdana"/>
      <w:bCs/>
      <w:color w:val="652165"/>
      <w:sz w:val="36"/>
      <w:szCs w:val="36"/>
      <w:lang w:val="en-GB"/>
    </w:rPr>
  </w:style>
  <w:style w:type="character" w:customStyle="1" w:styleId="Heading3Char">
    <w:name w:val="Heading 3 Char"/>
    <w:basedOn w:val="DefaultParagraphFont"/>
    <w:link w:val="Heading3"/>
    <w:uiPriority w:val="9"/>
    <w:rsid w:val="009917A0"/>
    <w:rPr>
      <w:rFonts w:cs="Verdana"/>
      <w:b/>
      <w:bCs/>
      <w:color w:val="652165"/>
      <w:sz w:val="28"/>
      <w:szCs w:val="28"/>
      <w:lang w:val="en-GB"/>
    </w:rPr>
  </w:style>
  <w:style w:type="character" w:customStyle="1" w:styleId="Heading4Char">
    <w:name w:val="Heading 4 Char"/>
    <w:basedOn w:val="DefaultParagraphFont"/>
    <w:link w:val="Heading4"/>
    <w:uiPriority w:val="9"/>
    <w:rsid w:val="009917A0"/>
    <w:rPr>
      <w:rFonts w:cs="Verdana"/>
      <w:b/>
      <w:bCs/>
      <w:color w:val="652165"/>
      <w:sz w:val="20"/>
      <w:szCs w:val="24"/>
      <w:lang w:val="en-GB"/>
    </w:rPr>
  </w:style>
  <w:style w:type="character" w:customStyle="1" w:styleId="Heading5Char">
    <w:name w:val="Heading 5 Char"/>
    <w:basedOn w:val="DefaultParagraphFont"/>
    <w:link w:val="Heading5"/>
    <w:uiPriority w:val="9"/>
    <w:rsid w:val="009917A0"/>
    <w:rPr>
      <w:rFonts w:cs="Verdana"/>
      <w:color w:val="A9218E" w:themeColor="accent2"/>
      <w:sz w:val="44"/>
      <w:szCs w:val="24"/>
      <w:lang w:val="en-GB"/>
    </w:rPr>
  </w:style>
  <w:style w:type="paragraph" w:customStyle="1" w:styleId="Highlight-Pink">
    <w:name w:val="Highlight-Pink"/>
    <w:basedOn w:val="Normal"/>
    <w:next w:val="Normal"/>
    <w:rsid w:val="009917A0"/>
    <w:rPr>
      <w:b/>
      <w:color w:val="A9218E" w:themeColor="accent2"/>
      <w:sz w:val="28"/>
      <w:szCs w:val="24"/>
    </w:rPr>
  </w:style>
  <w:style w:type="paragraph" w:customStyle="1" w:styleId="Highlight-Purple">
    <w:name w:val="Highlight-Purple"/>
    <w:basedOn w:val="Normal"/>
    <w:next w:val="Normal"/>
    <w:rsid w:val="009917A0"/>
    <w:rPr>
      <w:b/>
      <w:color w:val="652266" w:themeColor="accent1"/>
      <w:sz w:val="28"/>
      <w:szCs w:val="24"/>
    </w:rPr>
  </w:style>
  <w:style w:type="character" w:styleId="Hyperlink">
    <w:name w:val="Hyperlink"/>
    <w:basedOn w:val="DefaultParagraphFont"/>
    <w:uiPriority w:val="99"/>
    <w:unhideWhenUsed/>
    <w:rsid w:val="009917A0"/>
    <w:rPr>
      <w:rFonts w:asciiTheme="minorHAnsi" w:hAnsiTheme="minorHAnsi"/>
      <w:color w:val="652266"/>
      <w:u w:val="single"/>
    </w:rPr>
  </w:style>
  <w:style w:type="character" w:customStyle="1" w:styleId="Heading6Char">
    <w:name w:val="Heading 6 Char"/>
    <w:basedOn w:val="DefaultParagraphFont"/>
    <w:link w:val="Heading6"/>
    <w:uiPriority w:val="9"/>
    <w:rsid w:val="009917A0"/>
    <w:rPr>
      <w:rFonts w:asciiTheme="majorHAnsi" w:eastAsiaTheme="majorEastAsia" w:hAnsiTheme="majorHAnsi" w:cstheme="majorBidi"/>
      <w:bCs/>
      <w:color w:val="A9218E" w:themeColor="accent2"/>
      <w:sz w:val="36"/>
      <w:szCs w:val="36"/>
      <w:lang w:val="en-GB"/>
    </w:rPr>
  </w:style>
  <w:style w:type="paragraph" w:styleId="ListParagraph">
    <w:name w:val="List Paragraph"/>
    <w:basedOn w:val="Normal"/>
    <w:uiPriority w:val="34"/>
    <w:qFormat/>
    <w:rsid w:val="009917A0"/>
    <w:pPr>
      <w:numPr>
        <w:numId w:val="1"/>
      </w:numPr>
      <w:spacing w:after="60"/>
    </w:pPr>
    <w:rPr>
      <w:rFonts w:cs="Arial"/>
      <w:szCs w:val="24"/>
      <w:lang w:val="en-GB"/>
    </w:rPr>
  </w:style>
  <w:style w:type="paragraph" w:styleId="ListBullet">
    <w:name w:val="List Bullet"/>
    <w:basedOn w:val="ListParagraph"/>
    <w:uiPriority w:val="99"/>
    <w:unhideWhenUsed/>
    <w:rsid w:val="009917A0"/>
    <w:pPr>
      <w:spacing w:after="40"/>
      <w:ind w:left="357" w:hanging="357"/>
    </w:pPr>
  </w:style>
  <w:style w:type="paragraph" w:styleId="ListBullet2">
    <w:name w:val="List Bullet 2"/>
    <w:basedOn w:val="ListParagraph"/>
    <w:uiPriority w:val="99"/>
    <w:unhideWhenUsed/>
    <w:rsid w:val="009917A0"/>
    <w:pPr>
      <w:numPr>
        <w:numId w:val="2"/>
      </w:numPr>
    </w:pPr>
  </w:style>
  <w:style w:type="paragraph" w:styleId="ListBullet3">
    <w:name w:val="List Bullet 3"/>
    <w:basedOn w:val="ListParagraph"/>
    <w:uiPriority w:val="99"/>
    <w:unhideWhenUsed/>
    <w:rsid w:val="009917A0"/>
    <w:pPr>
      <w:numPr>
        <w:numId w:val="3"/>
      </w:numPr>
    </w:pPr>
  </w:style>
  <w:style w:type="paragraph" w:customStyle="1" w:styleId="List-Bullets">
    <w:name w:val="List-Bullets"/>
    <w:basedOn w:val="Normal"/>
    <w:qFormat/>
    <w:rsid w:val="009917A0"/>
    <w:pPr>
      <w:numPr>
        <w:numId w:val="4"/>
      </w:numPr>
      <w:spacing w:after="60"/>
    </w:pPr>
    <w:rPr>
      <w:szCs w:val="24"/>
      <w:lang w:val="en-GB"/>
    </w:rPr>
  </w:style>
  <w:style w:type="paragraph" w:styleId="NoSpacing">
    <w:name w:val="No Spacing"/>
    <w:uiPriority w:val="1"/>
    <w:qFormat/>
    <w:rsid w:val="009917A0"/>
    <w:pPr>
      <w:spacing w:after="0" w:line="240" w:lineRule="auto"/>
    </w:pPr>
    <w:rPr>
      <w:rFonts w:ascii="Verdana" w:hAnsi="Verdana" w:cstheme="minorBidi"/>
      <w:sz w:val="20"/>
    </w:rPr>
  </w:style>
  <w:style w:type="paragraph" w:styleId="NormalWeb">
    <w:name w:val="Normal (Web)"/>
    <w:basedOn w:val="Normal"/>
    <w:uiPriority w:val="99"/>
    <w:unhideWhenUsed/>
    <w:rsid w:val="009917A0"/>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9917A0"/>
    <w:rPr>
      <w:rFonts w:asciiTheme="minorHAnsi" w:hAnsiTheme="minorHAnsi"/>
      <w:b/>
      <w:color w:val="652266" w:themeColor="accent1"/>
      <w:sz w:val="18"/>
    </w:rPr>
  </w:style>
  <w:style w:type="paragraph" w:customStyle="1" w:styleId="PageNumberParagraph">
    <w:name w:val="Page Number Paragraph"/>
    <w:basedOn w:val="Footer"/>
    <w:rsid w:val="009917A0"/>
    <w:pPr>
      <w:framePr w:h="680" w:hRule="exact" w:wrap="around" w:vAnchor="page" w:hAnchor="page" w:x="10774" w:yAlign="bottom" w:anchorLock="1"/>
      <w:spacing w:after="0"/>
    </w:pPr>
  </w:style>
  <w:style w:type="character" w:styleId="PlaceholderText">
    <w:name w:val="Placeholder Text"/>
    <w:basedOn w:val="DefaultParagraphFont"/>
    <w:uiPriority w:val="99"/>
    <w:semiHidden/>
    <w:rsid w:val="009917A0"/>
    <w:rPr>
      <w:color w:val="808080"/>
    </w:rPr>
  </w:style>
  <w:style w:type="paragraph" w:styleId="Quote">
    <w:name w:val="Quote"/>
    <w:basedOn w:val="Normal"/>
    <w:next w:val="Normal"/>
    <w:link w:val="QuoteChar"/>
    <w:uiPriority w:val="29"/>
    <w:qFormat/>
    <w:rsid w:val="009917A0"/>
    <w:pPr>
      <w:suppressAutoHyphens/>
      <w:spacing w:before="240" w:after="240"/>
      <w:ind w:left="624" w:right="624"/>
      <w:jc w:val="center"/>
    </w:pPr>
    <w:rPr>
      <w:rFonts w:asciiTheme="majorHAnsi" w:hAnsiTheme="majorHAnsi"/>
      <w:iCs/>
      <w:color w:val="652266" w:themeColor="accent1"/>
      <w:szCs w:val="24"/>
    </w:rPr>
  </w:style>
  <w:style w:type="character" w:customStyle="1" w:styleId="QuoteChar">
    <w:name w:val="Quote Char"/>
    <w:basedOn w:val="DefaultParagraphFont"/>
    <w:link w:val="Quote"/>
    <w:uiPriority w:val="29"/>
    <w:rsid w:val="009917A0"/>
    <w:rPr>
      <w:rFonts w:asciiTheme="majorHAnsi" w:hAnsiTheme="majorHAnsi"/>
      <w:iCs/>
      <w:color w:val="652266" w:themeColor="accent1"/>
      <w:sz w:val="20"/>
      <w:szCs w:val="24"/>
    </w:rPr>
  </w:style>
  <w:style w:type="character" w:styleId="Strong">
    <w:name w:val="Strong"/>
    <w:aliases w:val="Bold"/>
    <w:basedOn w:val="DefaultParagraphFont"/>
    <w:uiPriority w:val="22"/>
    <w:qFormat/>
    <w:rsid w:val="009917A0"/>
    <w:rPr>
      <w:b/>
      <w:bCs/>
    </w:rPr>
  </w:style>
  <w:style w:type="paragraph" w:styleId="Subtitle">
    <w:name w:val="Subtitle"/>
    <w:next w:val="Normal"/>
    <w:link w:val="SubtitleChar"/>
    <w:uiPriority w:val="11"/>
    <w:qFormat/>
    <w:rsid w:val="009917A0"/>
    <w:rPr>
      <w:rFonts w:ascii="Verdana" w:hAnsi="Verdana" w:cs="Verdana"/>
      <w:bCs/>
      <w:color w:val="D97B1A" w:themeColor="accent3"/>
      <w:sz w:val="48"/>
      <w:szCs w:val="36"/>
      <w:lang w:val="en-GB"/>
    </w:rPr>
  </w:style>
  <w:style w:type="character" w:customStyle="1" w:styleId="SubtitleChar">
    <w:name w:val="Subtitle Char"/>
    <w:basedOn w:val="DefaultParagraphFont"/>
    <w:link w:val="Subtitle"/>
    <w:uiPriority w:val="11"/>
    <w:rsid w:val="009917A0"/>
    <w:rPr>
      <w:rFonts w:ascii="Verdana" w:hAnsi="Verdana" w:cs="Verdana"/>
      <w:bCs/>
      <w:color w:val="D97B1A" w:themeColor="accent3"/>
      <w:sz w:val="48"/>
      <w:szCs w:val="36"/>
      <w:lang w:val="en-GB"/>
    </w:rPr>
  </w:style>
  <w:style w:type="character" w:styleId="SubtleEmphasis">
    <w:name w:val="Subtle Emphasis"/>
    <w:aliases w:val="Purple text"/>
    <w:uiPriority w:val="19"/>
    <w:semiHidden/>
    <w:qFormat/>
    <w:rsid w:val="009917A0"/>
    <w:rPr>
      <w:color w:val="652266"/>
    </w:rPr>
  </w:style>
  <w:style w:type="table" w:styleId="TableGrid">
    <w:name w:val="Table Grid"/>
    <w:basedOn w:val="TableNormal"/>
    <w:uiPriority w:val="39"/>
    <w:rsid w:val="009917A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9917A0"/>
    <w:rPr>
      <w:rFonts w:ascii="Verdana" w:hAnsi="Verdana" w:cstheme="minorBidi"/>
      <w:bCs/>
      <w:color w:val="652266"/>
      <w:sz w:val="56"/>
      <w:szCs w:val="44"/>
    </w:rPr>
  </w:style>
  <w:style w:type="character" w:customStyle="1" w:styleId="TitleChar">
    <w:name w:val="Title Char"/>
    <w:basedOn w:val="DefaultParagraphFont"/>
    <w:link w:val="Title"/>
    <w:uiPriority w:val="10"/>
    <w:rsid w:val="009917A0"/>
    <w:rPr>
      <w:rFonts w:ascii="Verdana" w:hAnsi="Verdana" w:cstheme="minorBidi"/>
      <w:bCs/>
      <w:color w:val="652266"/>
      <w:sz w:val="56"/>
      <w:szCs w:val="44"/>
    </w:rPr>
  </w:style>
  <w:style w:type="paragraph" w:styleId="TOC1">
    <w:name w:val="toc 1"/>
    <w:basedOn w:val="Normal"/>
    <w:next w:val="Normal"/>
    <w:autoRedefine/>
    <w:uiPriority w:val="39"/>
    <w:unhideWhenUsed/>
    <w:rsid w:val="009917A0"/>
    <w:pPr>
      <w:spacing w:after="100"/>
    </w:pPr>
    <w:rPr>
      <w:b/>
    </w:rPr>
  </w:style>
  <w:style w:type="paragraph" w:styleId="TOC2">
    <w:name w:val="toc 2"/>
    <w:basedOn w:val="Normal"/>
    <w:next w:val="Normal"/>
    <w:autoRedefine/>
    <w:uiPriority w:val="39"/>
    <w:unhideWhenUsed/>
    <w:rsid w:val="009917A0"/>
    <w:pPr>
      <w:spacing w:after="100"/>
      <w:ind w:left="397"/>
    </w:pPr>
    <w:rPr>
      <w:b/>
    </w:rPr>
  </w:style>
  <w:style w:type="paragraph" w:styleId="TOC3">
    <w:name w:val="toc 3"/>
    <w:basedOn w:val="Normal"/>
    <w:next w:val="Normal"/>
    <w:autoRedefine/>
    <w:uiPriority w:val="39"/>
    <w:unhideWhenUsed/>
    <w:rsid w:val="009917A0"/>
    <w:pPr>
      <w:spacing w:after="60"/>
      <w:ind w:left="794"/>
    </w:pPr>
  </w:style>
  <w:style w:type="paragraph" w:styleId="TOCHeading">
    <w:name w:val="TOC Heading"/>
    <w:basedOn w:val="Normal"/>
    <w:next w:val="Normal"/>
    <w:uiPriority w:val="39"/>
    <w:unhideWhenUsed/>
    <w:qFormat/>
    <w:rsid w:val="009917A0"/>
    <w:pPr>
      <w:keepNext/>
      <w:keepLines/>
      <w:spacing w:after="240" w:line="259" w:lineRule="auto"/>
    </w:pPr>
    <w:rPr>
      <w:rFonts w:eastAsiaTheme="majorEastAsia" w:cstheme="majorBidi"/>
      <w:b/>
      <w:bCs/>
      <w:color w:val="652266"/>
      <w:sz w:val="36"/>
      <w:szCs w:val="32"/>
      <w:lang w:val="en-US"/>
    </w:rPr>
  </w:style>
  <w:style w:type="character" w:customStyle="1" w:styleId="Heading7Char">
    <w:name w:val="Heading 7 Char"/>
    <w:basedOn w:val="DefaultParagraphFont"/>
    <w:link w:val="Heading7"/>
    <w:uiPriority w:val="9"/>
    <w:rsid w:val="009917A0"/>
    <w:rPr>
      <w:rFonts w:asciiTheme="majorHAnsi" w:eastAsiaTheme="majorEastAsia" w:hAnsiTheme="majorHAnsi" w:cstheme="majorBidi"/>
      <w:b/>
      <w:bCs/>
      <w:iCs/>
      <w:color w:val="A9218E" w:themeColor="accent2"/>
      <w:sz w:val="28"/>
      <w:szCs w:val="28"/>
      <w:lang w:val="en-GB"/>
    </w:rPr>
  </w:style>
  <w:style w:type="character" w:customStyle="1" w:styleId="Heading8Char">
    <w:name w:val="Heading 8 Char"/>
    <w:basedOn w:val="DefaultParagraphFont"/>
    <w:link w:val="Heading8"/>
    <w:uiPriority w:val="9"/>
    <w:rsid w:val="009917A0"/>
    <w:rPr>
      <w:rFonts w:asciiTheme="majorHAnsi" w:eastAsiaTheme="majorEastAsia" w:hAnsiTheme="majorHAnsi" w:cstheme="majorBidi"/>
      <w:b/>
      <w:bCs/>
      <w:color w:val="A9218E" w:themeColor="accent2"/>
      <w:sz w:val="21"/>
      <w:szCs w:val="21"/>
      <w:lang w:val="en-GB"/>
    </w:rPr>
  </w:style>
  <w:style w:type="character" w:customStyle="1" w:styleId="Heading9Char">
    <w:name w:val="Heading 9 Char"/>
    <w:basedOn w:val="DefaultParagraphFont"/>
    <w:link w:val="Heading9"/>
    <w:uiPriority w:val="9"/>
    <w:rsid w:val="009917A0"/>
    <w:rPr>
      <w:rFonts w:asciiTheme="majorHAnsi" w:eastAsiaTheme="majorEastAsia" w:hAnsiTheme="majorHAnsi" w:cstheme="majorBidi"/>
      <w:b/>
      <w:iCs/>
      <w:color w:val="272727" w:themeColor="text1" w:themeTint="D8"/>
      <w:sz w:val="28"/>
      <w:szCs w:val="21"/>
    </w:rPr>
  </w:style>
  <w:style w:type="paragraph" w:styleId="BodyText2">
    <w:name w:val="Body Text 2"/>
    <w:basedOn w:val="Normal"/>
    <w:link w:val="BodyText2Char"/>
    <w:uiPriority w:val="99"/>
    <w:rsid w:val="009917A0"/>
  </w:style>
  <w:style w:type="character" w:customStyle="1" w:styleId="BodyText2Char">
    <w:name w:val="Body Text 2 Char"/>
    <w:basedOn w:val="DefaultParagraphFont"/>
    <w:link w:val="BodyText2"/>
    <w:uiPriority w:val="99"/>
    <w:rsid w:val="009917A0"/>
  </w:style>
  <w:style w:type="paragraph" w:styleId="BodyText3">
    <w:name w:val="Body Text 3"/>
    <w:basedOn w:val="Normal"/>
    <w:link w:val="BodyText3Char"/>
    <w:uiPriority w:val="99"/>
    <w:rsid w:val="009917A0"/>
    <w:pPr>
      <w:spacing w:line="480" w:lineRule="auto"/>
    </w:pPr>
    <w:rPr>
      <w:szCs w:val="16"/>
    </w:rPr>
  </w:style>
  <w:style w:type="character" w:customStyle="1" w:styleId="BodyText3Char">
    <w:name w:val="Body Text 3 Char"/>
    <w:basedOn w:val="DefaultParagraphFont"/>
    <w:link w:val="BodyText3"/>
    <w:uiPriority w:val="99"/>
    <w:rsid w:val="009917A0"/>
    <w:rPr>
      <w:szCs w:val="16"/>
    </w:rPr>
  </w:style>
  <w:style w:type="character" w:customStyle="1" w:styleId="BoldPurple">
    <w:name w:val="Bold Purple"/>
    <w:basedOn w:val="Strong"/>
    <w:uiPriority w:val="1"/>
    <w:qFormat/>
    <w:rsid w:val="009917A0"/>
    <w:rPr>
      <w:b/>
      <w:bCs/>
      <w:color w:val="652266" w:themeColor="accent1"/>
    </w:rPr>
  </w:style>
  <w:style w:type="character" w:styleId="IntenseEmphasis">
    <w:name w:val="Intense Emphasis"/>
    <w:basedOn w:val="DefaultParagraphFont"/>
    <w:uiPriority w:val="21"/>
    <w:qFormat/>
    <w:rsid w:val="009917A0"/>
    <w:rPr>
      <w:i w:val="0"/>
      <w:iCs/>
      <w:color w:val="652266" w:themeColor="accent1"/>
      <w:sz w:val="24"/>
    </w:rPr>
  </w:style>
  <w:style w:type="character" w:customStyle="1" w:styleId="NumberingSymbols">
    <w:name w:val="Numbering Symbols"/>
    <w:qFormat/>
    <w:rsid w:val="00886E30"/>
    <w:rPr>
      <w:color w:val="auto"/>
    </w:rPr>
  </w:style>
  <w:style w:type="table" w:customStyle="1" w:styleId="Style1">
    <w:name w:val="Style1"/>
    <w:basedOn w:val="TableNormal"/>
    <w:uiPriority w:val="99"/>
    <w:rsid w:val="00AA76C1"/>
    <w:pPr>
      <w:spacing w:after="0" w:line="240" w:lineRule="auto"/>
    </w:pPr>
    <w:rPr>
      <w:rFonts w:cstheme="minorBidi"/>
    </w:rPr>
    <w:tblPr>
      <w:tblBorders>
        <w:top w:val="single" w:sz="4" w:space="0" w:color="652266"/>
        <w:left w:val="single" w:sz="4" w:space="0" w:color="652266"/>
        <w:bottom w:val="single" w:sz="4" w:space="0" w:color="652266"/>
        <w:right w:val="single" w:sz="4" w:space="0" w:color="652266"/>
        <w:insideH w:val="single" w:sz="4" w:space="0" w:color="652266"/>
        <w:insideV w:val="single" w:sz="4" w:space="0" w:color="652266"/>
      </w:tblBorders>
    </w:tblPr>
    <w:tblStylePr w:type="firstRow">
      <w:pPr>
        <w:wordWrap/>
        <w:spacing w:beforeLines="40" w:before="40" w:beforeAutospacing="0" w:afterLines="40" w:after="40" w:afterAutospacing="0"/>
      </w:pPr>
      <w:rPr>
        <w:b/>
        <w:color w:val="FFFFFF" w:themeColor="background1"/>
      </w:rPr>
      <w:tblPr/>
      <w:trPr>
        <w:tblHeader/>
      </w:trPr>
      <w:tcPr>
        <w:shd w:val="clear" w:color="auto" w:fill="652266"/>
      </w:tcPr>
    </w:tblStylePr>
    <w:tblStylePr w:type="firstCol">
      <w:rPr>
        <w:b/>
      </w:rPr>
    </w:tblStylePr>
  </w:style>
  <w:style w:type="table" w:customStyle="1" w:styleId="Style2">
    <w:name w:val="Style2"/>
    <w:basedOn w:val="Style1"/>
    <w:uiPriority w:val="99"/>
    <w:rsid w:val="00AA76C1"/>
    <w:tblPr/>
    <w:tblStylePr w:type="firstRow">
      <w:pPr>
        <w:wordWrap/>
        <w:spacing w:beforeLines="40" w:before="40" w:beforeAutospacing="0" w:afterLines="40" w:after="40" w:afterAutospacing="0"/>
      </w:pPr>
      <w:rPr>
        <w:b/>
        <w:color w:val="FFFFFF" w:themeColor="background1"/>
      </w:rPr>
      <w:tblPr/>
      <w:trPr>
        <w:tblHeader/>
      </w:trPr>
      <w:tcPr>
        <w:shd w:val="clear" w:color="auto" w:fill="652266"/>
      </w:tcPr>
    </w:tblStylePr>
    <w:tblStylePr w:type="firstCol">
      <w:pPr>
        <w:jc w:val="center"/>
      </w:pPr>
      <w:rPr>
        <w:b/>
      </w:rPr>
    </w:tblStylePr>
  </w:style>
  <w:style w:type="paragraph" w:customStyle="1" w:styleId="HalfSpace">
    <w:name w:val="Half Space"/>
    <w:basedOn w:val="NoSpacing"/>
    <w:qFormat/>
    <w:rsid w:val="00AA76C1"/>
    <w:pPr>
      <w:spacing w:before="60" w:after="60"/>
    </w:pPr>
    <w:rPr>
      <w:rFonts w:eastAsia="Times New Roman" w:cs="Times New Roman"/>
      <w:sz w:val="22"/>
      <w:lang w:eastAsia="en-AU"/>
    </w:rPr>
  </w:style>
  <w:style w:type="character" w:styleId="UnresolvedMention">
    <w:name w:val="Unresolved Mention"/>
    <w:basedOn w:val="DefaultParagraphFont"/>
    <w:uiPriority w:val="99"/>
    <w:semiHidden/>
    <w:unhideWhenUsed/>
    <w:rsid w:val="00AB346C"/>
    <w:rPr>
      <w:color w:val="605E5C"/>
      <w:shd w:val="clear" w:color="auto" w:fill="E1DFDD"/>
    </w:rPr>
  </w:style>
  <w:style w:type="paragraph" w:styleId="Caption">
    <w:name w:val="caption"/>
    <w:basedOn w:val="Normal"/>
    <w:next w:val="Normal"/>
    <w:uiPriority w:val="7"/>
    <w:qFormat/>
    <w:rsid w:val="00FA19FF"/>
    <w:pPr>
      <w:spacing w:after="120" w:line="264" w:lineRule="auto"/>
    </w:pPr>
    <w:rPr>
      <w:color w:val="652266" w:themeColor="accent1"/>
      <w:sz w:val="21"/>
    </w:rPr>
  </w:style>
  <w:style w:type="character" w:customStyle="1" w:styleId="apple-converted-space">
    <w:name w:val="apple-converted-space"/>
    <w:basedOn w:val="DefaultParagraphFont"/>
    <w:rsid w:val="007921AD"/>
  </w:style>
  <w:style w:type="character" w:customStyle="1" w:styleId="outlook-search-highlight">
    <w:name w:val="outlook-search-highlight"/>
    <w:basedOn w:val="DefaultParagraphFont"/>
    <w:rsid w:val="007921AD"/>
  </w:style>
  <w:style w:type="character" w:customStyle="1" w:styleId="normaltextrun">
    <w:name w:val="normaltextrun"/>
    <w:basedOn w:val="DefaultParagraphFont"/>
    <w:rsid w:val="007921AD"/>
  </w:style>
  <w:style w:type="character" w:customStyle="1" w:styleId="eop">
    <w:name w:val="eop"/>
    <w:basedOn w:val="DefaultParagraphFont"/>
    <w:rsid w:val="007921AD"/>
  </w:style>
  <w:style w:type="paragraph" w:customStyle="1" w:styleId="msonormal0">
    <w:name w:val="msonormal"/>
    <w:basedOn w:val="Normal"/>
    <w:rsid w:val="004F64C1"/>
    <w:pPr>
      <w:spacing w:before="100" w:beforeAutospacing="1" w:after="100" w:afterAutospacing="1" w:line="240" w:lineRule="auto"/>
    </w:pPr>
    <w:rPr>
      <w:rFonts w:ascii="Times New Roman" w:eastAsia="Times New Roman" w:hAnsi="Times New Roman"/>
      <w:szCs w:val="24"/>
      <w:lang w:eastAsia="en-GB"/>
    </w:rPr>
  </w:style>
  <w:style w:type="paragraph" w:customStyle="1" w:styleId="paragraph">
    <w:name w:val="paragraph"/>
    <w:basedOn w:val="Normal"/>
    <w:rsid w:val="00D00371"/>
    <w:pPr>
      <w:spacing w:before="100" w:beforeAutospacing="1" w:after="100" w:afterAutospacing="1" w:line="240" w:lineRule="auto"/>
    </w:pPr>
    <w:rPr>
      <w:rFonts w:ascii="Times New Roman" w:eastAsia="Times New Roman" w:hAnsi="Times New Roman"/>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376">
      <w:bodyDiv w:val="1"/>
      <w:marLeft w:val="0"/>
      <w:marRight w:val="0"/>
      <w:marTop w:val="0"/>
      <w:marBottom w:val="0"/>
      <w:divBdr>
        <w:top w:val="none" w:sz="0" w:space="0" w:color="auto"/>
        <w:left w:val="none" w:sz="0" w:space="0" w:color="auto"/>
        <w:bottom w:val="none" w:sz="0" w:space="0" w:color="auto"/>
        <w:right w:val="none" w:sz="0" w:space="0" w:color="auto"/>
      </w:divBdr>
    </w:div>
    <w:div w:id="10686645">
      <w:bodyDiv w:val="1"/>
      <w:marLeft w:val="0"/>
      <w:marRight w:val="0"/>
      <w:marTop w:val="0"/>
      <w:marBottom w:val="0"/>
      <w:divBdr>
        <w:top w:val="none" w:sz="0" w:space="0" w:color="auto"/>
        <w:left w:val="none" w:sz="0" w:space="0" w:color="auto"/>
        <w:bottom w:val="none" w:sz="0" w:space="0" w:color="auto"/>
        <w:right w:val="none" w:sz="0" w:space="0" w:color="auto"/>
      </w:divBdr>
      <w:divsChild>
        <w:div w:id="1245454051">
          <w:marLeft w:val="0"/>
          <w:marRight w:val="0"/>
          <w:marTop w:val="0"/>
          <w:marBottom w:val="0"/>
          <w:divBdr>
            <w:top w:val="none" w:sz="0" w:space="0" w:color="auto"/>
            <w:left w:val="none" w:sz="0" w:space="0" w:color="auto"/>
            <w:bottom w:val="none" w:sz="0" w:space="0" w:color="auto"/>
            <w:right w:val="none" w:sz="0" w:space="0" w:color="auto"/>
          </w:divBdr>
        </w:div>
      </w:divsChild>
    </w:div>
    <w:div w:id="12997866">
      <w:bodyDiv w:val="1"/>
      <w:marLeft w:val="0"/>
      <w:marRight w:val="0"/>
      <w:marTop w:val="0"/>
      <w:marBottom w:val="0"/>
      <w:divBdr>
        <w:top w:val="none" w:sz="0" w:space="0" w:color="auto"/>
        <w:left w:val="none" w:sz="0" w:space="0" w:color="auto"/>
        <w:bottom w:val="none" w:sz="0" w:space="0" w:color="auto"/>
        <w:right w:val="none" w:sz="0" w:space="0" w:color="auto"/>
      </w:divBdr>
    </w:div>
    <w:div w:id="17003893">
      <w:bodyDiv w:val="1"/>
      <w:marLeft w:val="0"/>
      <w:marRight w:val="0"/>
      <w:marTop w:val="0"/>
      <w:marBottom w:val="0"/>
      <w:divBdr>
        <w:top w:val="none" w:sz="0" w:space="0" w:color="auto"/>
        <w:left w:val="none" w:sz="0" w:space="0" w:color="auto"/>
        <w:bottom w:val="none" w:sz="0" w:space="0" w:color="auto"/>
        <w:right w:val="none" w:sz="0" w:space="0" w:color="auto"/>
      </w:divBdr>
      <w:divsChild>
        <w:div w:id="1991249559">
          <w:marLeft w:val="0"/>
          <w:marRight w:val="0"/>
          <w:marTop w:val="0"/>
          <w:marBottom w:val="0"/>
          <w:divBdr>
            <w:top w:val="none" w:sz="0" w:space="0" w:color="auto"/>
            <w:left w:val="none" w:sz="0" w:space="0" w:color="auto"/>
            <w:bottom w:val="none" w:sz="0" w:space="0" w:color="auto"/>
            <w:right w:val="none" w:sz="0" w:space="0" w:color="auto"/>
          </w:divBdr>
        </w:div>
        <w:div w:id="42606098">
          <w:marLeft w:val="0"/>
          <w:marRight w:val="0"/>
          <w:marTop w:val="0"/>
          <w:marBottom w:val="0"/>
          <w:divBdr>
            <w:top w:val="none" w:sz="0" w:space="0" w:color="auto"/>
            <w:left w:val="none" w:sz="0" w:space="0" w:color="auto"/>
            <w:bottom w:val="none" w:sz="0" w:space="0" w:color="auto"/>
            <w:right w:val="none" w:sz="0" w:space="0" w:color="auto"/>
          </w:divBdr>
        </w:div>
      </w:divsChild>
    </w:div>
    <w:div w:id="41055595">
      <w:bodyDiv w:val="1"/>
      <w:marLeft w:val="0"/>
      <w:marRight w:val="0"/>
      <w:marTop w:val="0"/>
      <w:marBottom w:val="0"/>
      <w:divBdr>
        <w:top w:val="none" w:sz="0" w:space="0" w:color="auto"/>
        <w:left w:val="none" w:sz="0" w:space="0" w:color="auto"/>
        <w:bottom w:val="none" w:sz="0" w:space="0" w:color="auto"/>
        <w:right w:val="none" w:sz="0" w:space="0" w:color="auto"/>
      </w:divBdr>
    </w:div>
    <w:div w:id="54941308">
      <w:bodyDiv w:val="1"/>
      <w:marLeft w:val="0"/>
      <w:marRight w:val="0"/>
      <w:marTop w:val="0"/>
      <w:marBottom w:val="0"/>
      <w:divBdr>
        <w:top w:val="none" w:sz="0" w:space="0" w:color="auto"/>
        <w:left w:val="none" w:sz="0" w:space="0" w:color="auto"/>
        <w:bottom w:val="none" w:sz="0" w:space="0" w:color="auto"/>
        <w:right w:val="none" w:sz="0" w:space="0" w:color="auto"/>
      </w:divBdr>
    </w:div>
    <w:div w:id="67122361">
      <w:bodyDiv w:val="1"/>
      <w:marLeft w:val="0"/>
      <w:marRight w:val="0"/>
      <w:marTop w:val="0"/>
      <w:marBottom w:val="0"/>
      <w:divBdr>
        <w:top w:val="none" w:sz="0" w:space="0" w:color="auto"/>
        <w:left w:val="none" w:sz="0" w:space="0" w:color="auto"/>
        <w:bottom w:val="none" w:sz="0" w:space="0" w:color="auto"/>
        <w:right w:val="none" w:sz="0" w:space="0" w:color="auto"/>
      </w:divBdr>
      <w:divsChild>
        <w:div w:id="253518218">
          <w:marLeft w:val="0"/>
          <w:marRight w:val="0"/>
          <w:marTop w:val="0"/>
          <w:marBottom w:val="0"/>
          <w:divBdr>
            <w:top w:val="none" w:sz="0" w:space="0" w:color="auto"/>
            <w:left w:val="none" w:sz="0" w:space="0" w:color="auto"/>
            <w:bottom w:val="none" w:sz="0" w:space="0" w:color="auto"/>
            <w:right w:val="none" w:sz="0" w:space="0" w:color="auto"/>
          </w:divBdr>
        </w:div>
        <w:div w:id="164249196">
          <w:marLeft w:val="0"/>
          <w:marRight w:val="0"/>
          <w:marTop w:val="0"/>
          <w:marBottom w:val="0"/>
          <w:divBdr>
            <w:top w:val="none" w:sz="0" w:space="0" w:color="auto"/>
            <w:left w:val="none" w:sz="0" w:space="0" w:color="auto"/>
            <w:bottom w:val="none" w:sz="0" w:space="0" w:color="auto"/>
            <w:right w:val="none" w:sz="0" w:space="0" w:color="auto"/>
          </w:divBdr>
        </w:div>
        <w:div w:id="1520656102">
          <w:marLeft w:val="0"/>
          <w:marRight w:val="0"/>
          <w:marTop w:val="0"/>
          <w:marBottom w:val="0"/>
          <w:divBdr>
            <w:top w:val="none" w:sz="0" w:space="0" w:color="auto"/>
            <w:left w:val="none" w:sz="0" w:space="0" w:color="auto"/>
            <w:bottom w:val="none" w:sz="0" w:space="0" w:color="auto"/>
            <w:right w:val="none" w:sz="0" w:space="0" w:color="auto"/>
          </w:divBdr>
        </w:div>
        <w:div w:id="1401513791">
          <w:marLeft w:val="0"/>
          <w:marRight w:val="0"/>
          <w:marTop w:val="0"/>
          <w:marBottom w:val="0"/>
          <w:divBdr>
            <w:top w:val="none" w:sz="0" w:space="0" w:color="auto"/>
            <w:left w:val="none" w:sz="0" w:space="0" w:color="auto"/>
            <w:bottom w:val="none" w:sz="0" w:space="0" w:color="auto"/>
            <w:right w:val="none" w:sz="0" w:space="0" w:color="auto"/>
          </w:divBdr>
        </w:div>
        <w:div w:id="267667336">
          <w:marLeft w:val="0"/>
          <w:marRight w:val="0"/>
          <w:marTop w:val="0"/>
          <w:marBottom w:val="0"/>
          <w:divBdr>
            <w:top w:val="none" w:sz="0" w:space="0" w:color="auto"/>
            <w:left w:val="none" w:sz="0" w:space="0" w:color="auto"/>
            <w:bottom w:val="none" w:sz="0" w:space="0" w:color="auto"/>
            <w:right w:val="none" w:sz="0" w:space="0" w:color="auto"/>
          </w:divBdr>
        </w:div>
        <w:div w:id="958417594">
          <w:marLeft w:val="0"/>
          <w:marRight w:val="0"/>
          <w:marTop w:val="0"/>
          <w:marBottom w:val="0"/>
          <w:divBdr>
            <w:top w:val="none" w:sz="0" w:space="0" w:color="auto"/>
            <w:left w:val="none" w:sz="0" w:space="0" w:color="auto"/>
            <w:bottom w:val="none" w:sz="0" w:space="0" w:color="auto"/>
            <w:right w:val="none" w:sz="0" w:space="0" w:color="auto"/>
          </w:divBdr>
        </w:div>
        <w:div w:id="1584678492">
          <w:marLeft w:val="0"/>
          <w:marRight w:val="0"/>
          <w:marTop w:val="0"/>
          <w:marBottom w:val="0"/>
          <w:divBdr>
            <w:top w:val="none" w:sz="0" w:space="0" w:color="auto"/>
            <w:left w:val="none" w:sz="0" w:space="0" w:color="auto"/>
            <w:bottom w:val="none" w:sz="0" w:space="0" w:color="auto"/>
            <w:right w:val="none" w:sz="0" w:space="0" w:color="auto"/>
          </w:divBdr>
        </w:div>
        <w:div w:id="1489052516">
          <w:marLeft w:val="0"/>
          <w:marRight w:val="0"/>
          <w:marTop w:val="0"/>
          <w:marBottom w:val="0"/>
          <w:divBdr>
            <w:top w:val="none" w:sz="0" w:space="0" w:color="auto"/>
            <w:left w:val="none" w:sz="0" w:space="0" w:color="auto"/>
            <w:bottom w:val="none" w:sz="0" w:space="0" w:color="auto"/>
            <w:right w:val="none" w:sz="0" w:space="0" w:color="auto"/>
          </w:divBdr>
        </w:div>
        <w:div w:id="1287587974">
          <w:marLeft w:val="0"/>
          <w:marRight w:val="0"/>
          <w:marTop w:val="0"/>
          <w:marBottom w:val="0"/>
          <w:divBdr>
            <w:top w:val="none" w:sz="0" w:space="0" w:color="auto"/>
            <w:left w:val="none" w:sz="0" w:space="0" w:color="auto"/>
            <w:bottom w:val="none" w:sz="0" w:space="0" w:color="auto"/>
            <w:right w:val="none" w:sz="0" w:space="0" w:color="auto"/>
          </w:divBdr>
        </w:div>
        <w:div w:id="366293119">
          <w:marLeft w:val="0"/>
          <w:marRight w:val="0"/>
          <w:marTop w:val="0"/>
          <w:marBottom w:val="0"/>
          <w:divBdr>
            <w:top w:val="none" w:sz="0" w:space="0" w:color="auto"/>
            <w:left w:val="none" w:sz="0" w:space="0" w:color="auto"/>
            <w:bottom w:val="none" w:sz="0" w:space="0" w:color="auto"/>
            <w:right w:val="none" w:sz="0" w:space="0" w:color="auto"/>
          </w:divBdr>
        </w:div>
        <w:div w:id="266353486">
          <w:marLeft w:val="0"/>
          <w:marRight w:val="0"/>
          <w:marTop w:val="0"/>
          <w:marBottom w:val="0"/>
          <w:divBdr>
            <w:top w:val="none" w:sz="0" w:space="0" w:color="auto"/>
            <w:left w:val="none" w:sz="0" w:space="0" w:color="auto"/>
            <w:bottom w:val="none" w:sz="0" w:space="0" w:color="auto"/>
            <w:right w:val="none" w:sz="0" w:space="0" w:color="auto"/>
          </w:divBdr>
        </w:div>
        <w:div w:id="739906209">
          <w:marLeft w:val="0"/>
          <w:marRight w:val="0"/>
          <w:marTop w:val="0"/>
          <w:marBottom w:val="0"/>
          <w:divBdr>
            <w:top w:val="none" w:sz="0" w:space="0" w:color="auto"/>
            <w:left w:val="none" w:sz="0" w:space="0" w:color="auto"/>
            <w:bottom w:val="none" w:sz="0" w:space="0" w:color="auto"/>
            <w:right w:val="none" w:sz="0" w:space="0" w:color="auto"/>
          </w:divBdr>
        </w:div>
        <w:div w:id="1138954568">
          <w:marLeft w:val="0"/>
          <w:marRight w:val="0"/>
          <w:marTop w:val="0"/>
          <w:marBottom w:val="0"/>
          <w:divBdr>
            <w:top w:val="none" w:sz="0" w:space="0" w:color="auto"/>
            <w:left w:val="none" w:sz="0" w:space="0" w:color="auto"/>
            <w:bottom w:val="none" w:sz="0" w:space="0" w:color="auto"/>
            <w:right w:val="none" w:sz="0" w:space="0" w:color="auto"/>
          </w:divBdr>
        </w:div>
      </w:divsChild>
    </w:div>
    <w:div w:id="74858907">
      <w:bodyDiv w:val="1"/>
      <w:marLeft w:val="0"/>
      <w:marRight w:val="0"/>
      <w:marTop w:val="0"/>
      <w:marBottom w:val="0"/>
      <w:divBdr>
        <w:top w:val="none" w:sz="0" w:space="0" w:color="auto"/>
        <w:left w:val="none" w:sz="0" w:space="0" w:color="auto"/>
        <w:bottom w:val="none" w:sz="0" w:space="0" w:color="auto"/>
        <w:right w:val="none" w:sz="0" w:space="0" w:color="auto"/>
      </w:divBdr>
      <w:divsChild>
        <w:div w:id="1657299878">
          <w:marLeft w:val="0"/>
          <w:marRight w:val="0"/>
          <w:marTop w:val="0"/>
          <w:marBottom w:val="0"/>
          <w:divBdr>
            <w:top w:val="none" w:sz="0" w:space="0" w:color="auto"/>
            <w:left w:val="none" w:sz="0" w:space="0" w:color="auto"/>
            <w:bottom w:val="none" w:sz="0" w:space="0" w:color="auto"/>
            <w:right w:val="none" w:sz="0" w:space="0" w:color="auto"/>
          </w:divBdr>
        </w:div>
      </w:divsChild>
    </w:div>
    <w:div w:id="85466223">
      <w:bodyDiv w:val="1"/>
      <w:marLeft w:val="0"/>
      <w:marRight w:val="0"/>
      <w:marTop w:val="0"/>
      <w:marBottom w:val="0"/>
      <w:divBdr>
        <w:top w:val="none" w:sz="0" w:space="0" w:color="auto"/>
        <w:left w:val="none" w:sz="0" w:space="0" w:color="auto"/>
        <w:bottom w:val="none" w:sz="0" w:space="0" w:color="auto"/>
        <w:right w:val="none" w:sz="0" w:space="0" w:color="auto"/>
      </w:divBdr>
    </w:div>
    <w:div w:id="93864558">
      <w:bodyDiv w:val="1"/>
      <w:marLeft w:val="0"/>
      <w:marRight w:val="0"/>
      <w:marTop w:val="0"/>
      <w:marBottom w:val="0"/>
      <w:divBdr>
        <w:top w:val="none" w:sz="0" w:space="0" w:color="auto"/>
        <w:left w:val="none" w:sz="0" w:space="0" w:color="auto"/>
        <w:bottom w:val="none" w:sz="0" w:space="0" w:color="auto"/>
        <w:right w:val="none" w:sz="0" w:space="0" w:color="auto"/>
      </w:divBdr>
      <w:divsChild>
        <w:div w:id="2980810">
          <w:marLeft w:val="0"/>
          <w:marRight w:val="0"/>
          <w:marTop w:val="0"/>
          <w:marBottom w:val="0"/>
          <w:divBdr>
            <w:top w:val="none" w:sz="0" w:space="0" w:color="auto"/>
            <w:left w:val="none" w:sz="0" w:space="0" w:color="auto"/>
            <w:bottom w:val="none" w:sz="0" w:space="0" w:color="auto"/>
            <w:right w:val="none" w:sz="0" w:space="0" w:color="auto"/>
          </w:divBdr>
        </w:div>
        <w:div w:id="2099059887">
          <w:marLeft w:val="0"/>
          <w:marRight w:val="0"/>
          <w:marTop w:val="0"/>
          <w:marBottom w:val="0"/>
          <w:divBdr>
            <w:top w:val="none" w:sz="0" w:space="0" w:color="auto"/>
            <w:left w:val="none" w:sz="0" w:space="0" w:color="auto"/>
            <w:bottom w:val="none" w:sz="0" w:space="0" w:color="auto"/>
            <w:right w:val="none" w:sz="0" w:space="0" w:color="auto"/>
          </w:divBdr>
        </w:div>
      </w:divsChild>
    </w:div>
    <w:div w:id="98255180">
      <w:bodyDiv w:val="1"/>
      <w:marLeft w:val="0"/>
      <w:marRight w:val="0"/>
      <w:marTop w:val="0"/>
      <w:marBottom w:val="0"/>
      <w:divBdr>
        <w:top w:val="none" w:sz="0" w:space="0" w:color="auto"/>
        <w:left w:val="none" w:sz="0" w:space="0" w:color="auto"/>
        <w:bottom w:val="none" w:sz="0" w:space="0" w:color="auto"/>
        <w:right w:val="none" w:sz="0" w:space="0" w:color="auto"/>
      </w:divBdr>
    </w:div>
    <w:div w:id="119422536">
      <w:bodyDiv w:val="1"/>
      <w:marLeft w:val="0"/>
      <w:marRight w:val="0"/>
      <w:marTop w:val="0"/>
      <w:marBottom w:val="0"/>
      <w:divBdr>
        <w:top w:val="none" w:sz="0" w:space="0" w:color="auto"/>
        <w:left w:val="none" w:sz="0" w:space="0" w:color="auto"/>
        <w:bottom w:val="none" w:sz="0" w:space="0" w:color="auto"/>
        <w:right w:val="none" w:sz="0" w:space="0" w:color="auto"/>
      </w:divBdr>
    </w:div>
    <w:div w:id="121462058">
      <w:bodyDiv w:val="1"/>
      <w:marLeft w:val="0"/>
      <w:marRight w:val="0"/>
      <w:marTop w:val="0"/>
      <w:marBottom w:val="0"/>
      <w:divBdr>
        <w:top w:val="none" w:sz="0" w:space="0" w:color="auto"/>
        <w:left w:val="none" w:sz="0" w:space="0" w:color="auto"/>
        <w:bottom w:val="none" w:sz="0" w:space="0" w:color="auto"/>
        <w:right w:val="none" w:sz="0" w:space="0" w:color="auto"/>
      </w:divBdr>
    </w:div>
    <w:div w:id="197546097">
      <w:bodyDiv w:val="1"/>
      <w:marLeft w:val="0"/>
      <w:marRight w:val="0"/>
      <w:marTop w:val="0"/>
      <w:marBottom w:val="0"/>
      <w:divBdr>
        <w:top w:val="none" w:sz="0" w:space="0" w:color="auto"/>
        <w:left w:val="none" w:sz="0" w:space="0" w:color="auto"/>
        <w:bottom w:val="none" w:sz="0" w:space="0" w:color="auto"/>
        <w:right w:val="none" w:sz="0" w:space="0" w:color="auto"/>
      </w:divBdr>
    </w:div>
    <w:div w:id="214977170">
      <w:bodyDiv w:val="1"/>
      <w:marLeft w:val="0"/>
      <w:marRight w:val="0"/>
      <w:marTop w:val="0"/>
      <w:marBottom w:val="0"/>
      <w:divBdr>
        <w:top w:val="none" w:sz="0" w:space="0" w:color="auto"/>
        <w:left w:val="none" w:sz="0" w:space="0" w:color="auto"/>
        <w:bottom w:val="none" w:sz="0" w:space="0" w:color="auto"/>
        <w:right w:val="none" w:sz="0" w:space="0" w:color="auto"/>
      </w:divBdr>
    </w:div>
    <w:div w:id="240215409">
      <w:bodyDiv w:val="1"/>
      <w:marLeft w:val="0"/>
      <w:marRight w:val="0"/>
      <w:marTop w:val="0"/>
      <w:marBottom w:val="0"/>
      <w:divBdr>
        <w:top w:val="none" w:sz="0" w:space="0" w:color="auto"/>
        <w:left w:val="none" w:sz="0" w:space="0" w:color="auto"/>
        <w:bottom w:val="none" w:sz="0" w:space="0" w:color="auto"/>
        <w:right w:val="none" w:sz="0" w:space="0" w:color="auto"/>
      </w:divBdr>
      <w:divsChild>
        <w:div w:id="218056409">
          <w:marLeft w:val="0"/>
          <w:marRight w:val="0"/>
          <w:marTop w:val="0"/>
          <w:marBottom w:val="0"/>
          <w:divBdr>
            <w:top w:val="none" w:sz="0" w:space="0" w:color="auto"/>
            <w:left w:val="none" w:sz="0" w:space="0" w:color="auto"/>
            <w:bottom w:val="none" w:sz="0" w:space="0" w:color="auto"/>
            <w:right w:val="none" w:sz="0" w:space="0" w:color="auto"/>
          </w:divBdr>
        </w:div>
        <w:div w:id="391083299">
          <w:marLeft w:val="0"/>
          <w:marRight w:val="0"/>
          <w:marTop w:val="0"/>
          <w:marBottom w:val="0"/>
          <w:divBdr>
            <w:top w:val="none" w:sz="0" w:space="0" w:color="auto"/>
            <w:left w:val="none" w:sz="0" w:space="0" w:color="auto"/>
            <w:bottom w:val="none" w:sz="0" w:space="0" w:color="auto"/>
            <w:right w:val="none" w:sz="0" w:space="0" w:color="auto"/>
          </w:divBdr>
        </w:div>
        <w:div w:id="1905097234">
          <w:marLeft w:val="0"/>
          <w:marRight w:val="0"/>
          <w:marTop w:val="0"/>
          <w:marBottom w:val="0"/>
          <w:divBdr>
            <w:top w:val="none" w:sz="0" w:space="0" w:color="auto"/>
            <w:left w:val="none" w:sz="0" w:space="0" w:color="auto"/>
            <w:bottom w:val="none" w:sz="0" w:space="0" w:color="auto"/>
            <w:right w:val="none" w:sz="0" w:space="0" w:color="auto"/>
          </w:divBdr>
        </w:div>
        <w:div w:id="569733260">
          <w:marLeft w:val="0"/>
          <w:marRight w:val="0"/>
          <w:marTop w:val="0"/>
          <w:marBottom w:val="0"/>
          <w:divBdr>
            <w:top w:val="none" w:sz="0" w:space="0" w:color="auto"/>
            <w:left w:val="none" w:sz="0" w:space="0" w:color="auto"/>
            <w:bottom w:val="none" w:sz="0" w:space="0" w:color="auto"/>
            <w:right w:val="none" w:sz="0" w:space="0" w:color="auto"/>
          </w:divBdr>
        </w:div>
        <w:div w:id="1271431011">
          <w:marLeft w:val="0"/>
          <w:marRight w:val="0"/>
          <w:marTop w:val="0"/>
          <w:marBottom w:val="0"/>
          <w:divBdr>
            <w:top w:val="none" w:sz="0" w:space="0" w:color="auto"/>
            <w:left w:val="none" w:sz="0" w:space="0" w:color="auto"/>
            <w:bottom w:val="none" w:sz="0" w:space="0" w:color="auto"/>
            <w:right w:val="none" w:sz="0" w:space="0" w:color="auto"/>
          </w:divBdr>
        </w:div>
        <w:div w:id="694041427">
          <w:marLeft w:val="0"/>
          <w:marRight w:val="0"/>
          <w:marTop w:val="0"/>
          <w:marBottom w:val="0"/>
          <w:divBdr>
            <w:top w:val="none" w:sz="0" w:space="0" w:color="auto"/>
            <w:left w:val="none" w:sz="0" w:space="0" w:color="auto"/>
            <w:bottom w:val="none" w:sz="0" w:space="0" w:color="auto"/>
            <w:right w:val="none" w:sz="0" w:space="0" w:color="auto"/>
          </w:divBdr>
        </w:div>
        <w:div w:id="1745880338">
          <w:marLeft w:val="0"/>
          <w:marRight w:val="0"/>
          <w:marTop w:val="0"/>
          <w:marBottom w:val="0"/>
          <w:divBdr>
            <w:top w:val="none" w:sz="0" w:space="0" w:color="auto"/>
            <w:left w:val="none" w:sz="0" w:space="0" w:color="auto"/>
            <w:bottom w:val="none" w:sz="0" w:space="0" w:color="auto"/>
            <w:right w:val="none" w:sz="0" w:space="0" w:color="auto"/>
          </w:divBdr>
        </w:div>
        <w:div w:id="2050179308">
          <w:marLeft w:val="0"/>
          <w:marRight w:val="0"/>
          <w:marTop w:val="0"/>
          <w:marBottom w:val="0"/>
          <w:divBdr>
            <w:top w:val="none" w:sz="0" w:space="0" w:color="auto"/>
            <w:left w:val="none" w:sz="0" w:space="0" w:color="auto"/>
            <w:bottom w:val="none" w:sz="0" w:space="0" w:color="auto"/>
            <w:right w:val="none" w:sz="0" w:space="0" w:color="auto"/>
          </w:divBdr>
        </w:div>
        <w:div w:id="1100830752">
          <w:marLeft w:val="0"/>
          <w:marRight w:val="0"/>
          <w:marTop w:val="0"/>
          <w:marBottom w:val="0"/>
          <w:divBdr>
            <w:top w:val="none" w:sz="0" w:space="0" w:color="auto"/>
            <w:left w:val="none" w:sz="0" w:space="0" w:color="auto"/>
            <w:bottom w:val="none" w:sz="0" w:space="0" w:color="auto"/>
            <w:right w:val="none" w:sz="0" w:space="0" w:color="auto"/>
          </w:divBdr>
        </w:div>
        <w:div w:id="1419058155">
          <w:marLeft w:val="0"/>
          <w:marRight w:val="0"/>
          <w:marTop w:val="0"/>
          <w:marBottom w:val="0"/>
          <w:divBdr>
            <w:top w:val="none" w:sz="0" w:space="0" w:color="auto"/>
            <w:left w:val="none" w:sz="0" w:space="0" w:color="auto"/>
            <w:bottom w:val="none" w:sz="0" w:space="0" w:color="auto"/>
            <w:right w:val="none" w:sz="0" w:space="0" w:color="auto"/>
          </w:divBdr>
        </w:div>
      </w:divsChild>
    </w:div>
    <w:div w:id="305671149">
      <w:bodyDiv w:val="1"/>
      <w:marLeft w:val="0"/>
      <w:marRight w:val="0"/>
      <w:marTop w:val="0"/>
      <w:marBottom w:val="0"/>
      <w:divBdr>
        <w:top w:val="none" w:sz="0" w:space="0" w:color="auto"/>
        <w:left w:val="none" w:sz="0" w:space="0" w:color="auto"/>
        <w:bottom w:val="none" w:sz="0" w:space="0" w:color="auto"/>
        <w:right w:val="none" w:sz="0" w:space="0" w:color="auto"/>
      </w:divBdr>
      <w:divsChild>
        <w:div w:id="316568997">
          <w:marLeft w:val="0"/>
          <w:marRight w:val="0"/>
          <w:marTop w:val="0"/>
          <w:marBottom w:val="0"/>
          <w:divBdr>
            <w:top w:val="none" w:sz="0" w:space="0" w:color="auto"/>
            <w:left w:val="none" w:sz="0" w:space="0" w:color="auto"/>
            <w:bottom w:val="none" w:sz="0" w:space="0" w:color="auto"/>
            <w:right w:val="none" w:sz="0" w:space="0" w:color="auto"/>
          </w:divBdr>
        </w:div>
        <w:div w:id="166024150">
          <w:marLeft w:val="0"/>
          <w:marRight w:val="0"/>
          <w:marTop w:val="0"/>
          <w:marBottom w:val="0"/>
          <w:divBdr>
            <w:top w:val="none" w:sz="0" w:space="0" w:color="auto"/>
            <w:left w:val="none" w:sz="0" w:space="0" w:color="auto"/>
            <w:bottom w:val="none" w:sz="0" w:space="0" w:color="auto"/>
            <w:right w:val="none" w:sz="0" w:space="0" w:color="auto"/>
          </w:divBdr>
        </w:div>
        <w:div w:id="231476896">
          <w:marLeft w:val="0"/>
          <w:marRight w:val="0"/>
          <w:marTop w:val="0"/>
          <w:marBottom w:val="0"/>
          <w:divBdr>
            <w:top w:val="none" w:sz="0" w:space="0" w:color="auto"/>
            <w:left w:val="none" w:sz="0" w:space="0" w:color="auto"/>
            <w:bottom w:val="none" w:sz="0" w:space="0" w:color="auto"/>
            <w:right w:val="none" w:sz="0" w:space="0" w:color="auto"/>
          </w:divBdr>
        </w:div>
      </w:divsChild>
    </w:div>
    <w:div w:id="314533918">
      <w:bodyDiv w:val="1"/>
      <w:marLeft w:val="0"/>
      <w:marRight w:val="0"/>
      <w:marTop w:val="0"/>
      <w:marBottom w:val="0"/>
      <w:divBdr>
        <w:top w:val="none" w:sz="0" w:space="0" w:color="auto"/>
        <w:left w:val="none" w:sz="0" w:space="0" w:color="auto"/>
        <w:bottom w:val="none" w:sz="0" w:space="0" w:color="auto"/>
        <w:right w:val="none" w:sz="0" w:space="0" w:color="auto"/>
      </w:divBdr>
    </w:div>
    <w:div w:id="315568936">
      <w:bodyDiv w:val="1"/>
      <w:marLeft w:val="0"/>
      <w:marRight w:val="0"/>
      <w:marTop w:val="0"/>
      <w:marBottom w:val="0"/>
      <w:divBdr>
        <w:top w:val="none" w:sz="0" w:space="0" w:color="auto"/>
        <w:left w:val="none" w:sz="0" w:space="0" w:color="auto"/>
        <w:bottom w:val="none" w:sz="0" w:space="0" w:color="auto"/>
        <w:right w:val="none" w:sz="0" w:space="0" w:color="auto"/>
      </w:divBdr>
    </w:div>
    <w:div w:id="362831277">
      <w:bodyDiv w:val="1"/>
      <w:marLeft w:val="0"/>
      <w:marRight w:val="0"/>
      <w:marTop w:val="0"/>
      <w:marBottom w:val="0"/>
      <w:divBdr>
        <w:top w:val="none" w:sz="0" w:space="0" w:color="auto"/>
        <w:left w:val="none" w:sz="0" w:space="0" w:color="auto"/>
        <w:bottom w:val="none" w:sz="0" w:space="0" w:color="auto"/>
        <w:right w:val="none" w:sz="0" w:space="0" w:color="auto"/>
      </w:divBdr>
    </w:div>
    <w:div w:id="368841044">
      <w:bodyDiv w:val="1"/>
      <w:marLeft w:val="0"/>
      <w:marRight w:val="0"/>
      <w:marTop w:val="0"/>
      <w:marBottom w:val="0"/>
      <w:divBdr>
        <w:top w:val="none" w:sz="0" w:space="0" w:color="auto"/>
        <w:left w:val="none" w:sz="0" w:space="0" w:color="auto"/>
        <w:bottom w:val="none" w:sz="0" w:space="0" w:color="auto"/>
        <w:right w:val="none" w:sz="0" w:space="0" w:color="auto"/>
      </w:divBdr>
    </w:div>
    <w:div w:id="401415178">
      <w:bodyDiv w:val="1"/>
      <w:marLeft w:val="0"/>
      <w:marRight w:val="0"/>
      <w:marTop w:val="0"/>
      <w:marBottom w:val="0"/>
      <w:divBdr>
        <w:top w:val="none" w:sz="0" w:space="0" w:color="auto"/>
        <w:left w:val="none" w:sz="0" w:space="0" w:color="auto"/>
        <w:bottom w:val="none" w:sz="0" w:space="0" w:color="auto"/>
        <w:right w:val="none" w:sz="0" w:space="0" w:color="auto"/>
      </w:divBdr>
    </w:div>
    <w:div w:id="420682781">
      <w:bodyDiv w:val="1"/>
      <w:marLeft w:val="0"/>
      <w:marRight w:val="0"/>
      <w:marTop w:val="0"/>
      <w:marBottom w:val="0"/>
      <w:divBdr>
        <w:top w:val="none" w:sz="0" w:space="0" w:color="auto"/>
        <w:left w:val="none" w:sz="0" w:space="0" w:color="auto"/>
        <w:bottom w:val="none" w:sz="0" w:space="0" w:color="auto"/>
        <w:right w:val="none" w:sz="0" w:space="0" w:color="auto"/>
      </w:divBdr>
      <w:divsChild>
        <w:div w:id="782188688">
          <w:marLeft w:val="0"/>
          <w:marRight w:val="0"/>
          <w:marTop w:val="0"/>
          <w:marBottom w:val="0"/>
          <w:divBdr>
            <w:top w:val="none" w:sz="0" w:space="0" w:color="auto"/>
            <w:left w:val="none" w:sz="0" w:space="0" w:color="auto"/>
            <w:bottom w:val="none" w:sz="0" w:space="0" w:color="auto"/>
            <w:right w:val="none" w:sz="0" w:space="0" w:color="auto"/>
          </w:divBdr>
        </w:div>
      </w:divsChild>
    </w:div>
    <w:div w:id="440538060">
      <w:bodyDiv w:val="1"/>
      <w:marLeft w:val="0"/>
      <w:marRight w:val="0"/>
      <w:marTop w:val="0"/>
      <w:marBottom w:val="0"/>
      <w:divBdr>
        <w:top w:val="none" w:sz="0" w:space="0" w:color="auto"/>
        <w:left w:val="none" w:sz="0" w:space="0" w:color="auto"/>
        <w:bottom w:val="none" w:sz="0" w:space="0" w:color="auto"/>
        <w:right w:val="none" w:sz="0" w:space="0" w:color="auto"/>
      </w:divBdr>
      <w:divsChild>
        <w:div w:id="363866859">
          <w:marLeft w:val="0"/>
          <w:marRight w:val="0"/>
          <w:marTop w:val="0"/>
          <w:marBottom w:val="0"/>
          <w:divBdr>
            <w:top w:val="none" w:sz="0" w:space="0" w:color="auto"/>
            <w:left w:val="none" w:sz="0" w:space="0" w:color="auto"/>
            <w:bottom w:val="none" w:sz="0" w:space="0" w:color="auto"/>
            <w:right w:val="none" w:sz="0" w:space="0" w:color="auto"/>
          </w:divBdr>
        </w:div>
        <w:div w:id="51933603">
          <w:marLeft w:val="0"/>
          <w:marRight w:val="0"/>
          <w:marTop w:val="0"/>
          <w:marBottom w:val="0"/>
          <w:divBdr>
            <w:top w:val="none" w:sz="0" w:space="0" w:color="auto"/>
            <w:left w:val="none" w:sz="0" w:space="0" w:color="auto"/>
            <w:bottom w:val="none" w:sz="0" w:space="0" w:color="auto"/>
            <w:right w:val="none" w:sz="0" w:space="0" w:color="auto"/>
          </w:divBdr>
        </w:div>
        <w:div w:id="922682735">
          <w:marLeft w:val="0"/>
          <w:marRight w:val="0"/>
          <w:marTop w:val="0"/>
          <w:marBottom w:val="0"/>
          <w:divBdr>
            <w:top w:val="none" w:sz="0" w:space="0" w:color="auto"/>
            <w:left w:val="none" w:sz="0" w:space="0" w:color="auto"/>
            <w:bottom w:val="none" w:sz="0" w:space="0" w:color="auto"/>
            <w:right w:val="none" w:sz="0" w:space="0" w:color="auto"/>
          </w:divBdr>
        </w:div>
        <w:div w:id="244265407">
          <w:marLeft w:val="0"/>
          <w:marRight w:val="0"/>
          <w:marTop w:val="0"/>
          <w:marBottom w:val="0"/>
          <w:divBdr>
            <w:top w:val="none" w:sz="0" w:space="0" w:color="auto"/>
            <w:left w:val="none" w:sz="0" w:space="0" w:color="auto"/>
            <w:bottom w:val="none" w:sz="0" w:space="0" w:color="auto"/>
            <w:right w:val="none" w:sz="0" w:space="0" w:color="auto"/>
          </w:divBdr>
        </w:div>
        <w:div w:id="2125953972">
          <w:marLeft w:val="0"/>
          <w:marRight w:val="0"/>
          <w:marTop w:val="0"/>
          <w:marBottom w:val="0"/>
          <w:divBdr>
            <w:top w:val="none" w:sz="0" w:space="0" w:color="auto"/>
            <w:left w:val="none" w:sz="0" w:space="0" w:color="auto"/>
            <w:bottom w:val="none" w:sz="0" w:space="0" w:color="auto"/>
            <w:right w:val="none" w:sz="0" w:space="0" w:color="auto"/>
          </w:divBdr>
        </w:div>
        <w:div w:id="1619943989">
          <w:marLeft w:val="0"/>
          <w:marRight w:val="0"/>
          <w:marTop w:val="0"/>
          <w:marBottom w:val="0"/>
          <w:divBdr>
            <w:top w:val="none" w:sz="0" w:space="0" w:color="auto"/>
            <w:left w:val="none" w:sz="0" w:space="0" w:color="auto"/>
            <w:bottom w:val="none" w:sz="0" w:space="0" w:color="auto"/>
            <w:right w:val="none" w:sz="0" w:space="0" w:color="auto"/>
          </w:divBdr>
        </w:div>
        <w:div w:id="1082026621">
          <w:marLeft w:val="0"/>
          <w:marRight w:val="0"/>
          <w:marTop w:val="0"/>
          <w:marBottom w:val="0"/>
          <w:divBdr>
            <w:top w:val="none" w:sz="0" w:space="0" w:color="auto"/>
            <w:left w:val="none" w:sz="0" w:space="0" w:color="auto"/>
            <w:bottom w:val="none" w:sz="0" w:space="0" w:color="auto"/>
            <w:right w:val="none" w:sz="0" w:space="0" w:color="auto"/>
          </w:divBdr>
        </w:div>
        <w:div w:id="546378599">
          <w:marLeft w:val="0"/>
          <w:marRight w:val="0"/>
          <w:marTop w:val="0"/>
          <w:marBottom w:val="0"/>
          <w:divBdr>
            <w:top w:val="none" w:sz="0" w:space="0" w:color="auto"/>
            <w:left w:val="none" w:sz="0" w:space="0" w:color="auto"/>
            <w:bottom w:val="none" w:sz="0" w:space="0" w:color="auto"/>
            <w:right w:val="none" w:sz="0" w:space="0" w:color="auto"/>
          </w:divBdr>
        </w:div>
        <w:div w:id="1768886503">
          <w:marLeft w:val="0"/>
          <w:marRight w:val="0"/>
          <w:marTop w:val="0"/>
          <w:marBottom w:val="0"/>
          <w:divBdr>
            <w:top w:val="none" w:sz="0" w:space="0" w:color="auto"/>
            <w:left w:val="none" w:sz="0" w:space="0" w:color="auto"/>
            <w:bottom w:val="none" w:sz="0" w:space="0" w:color="auto"/>
            <w:right w:val="none" w:sz="0" w:space="0" w:color="auto"/>
          </w:divBdr>
        </w:div>
        <w:div w:id="1341274092">
          <w:marLeft w:val="0"/>
          <w:marRight w:val="0"/>
          <w:marTop w:val="0"/>
          <w:marBottom w:val="0"/>
          <w:divBdr>
            <w:top w:val="none" w:sz="0" w:space="0" w:color="auto"/>
            <w:left w:val="none" w:sz="0" w:space="0" w:color="auto"/>
            <w:bottom w:val="none" w:sz="0" w:space="0" w:color="auto"/>
            <w:right w:val="none" w:sz="0" w:space="0" w:color="auto"/>
          </w:divBdr>
        </w:div>
        <w:div w:id="344401971">
          <w:marLeft w:val="0"/>
          <w:marRight w:val="0"/>
          <w:marTop w:val="0"/>
          <w:marBottom w:val="0"/>
          <w:divBdr>
            <w:top w:val="none" w:sz="0" w:space="0" w:color="auto"/>
            <w:left w:val="none" w:sz="0" w:space="0" w:color="auto"/>
            <w:bottom w:val="none" w:sz="0" w:space="0" w:color="auto"/>
            <w:right w:val="none" w:sz="0" w:space="0" w:color="auto"/>
          </w:divBdr>
        </w:div>
        <w:div w:id="1305893633">
          <w:marLeft w:val="0"/>
          <w:marRight w:val="0"/>
          <w:marTop w:val="0"/>
          <w:marBottom w:val="0"/>
          <w:divBdr>
            <w:top w:val="none" w:sz="0" w:space="0" w:color="auto"/>
            <w:left w:val="none" w:sz="0" w:space="0" w:color="auto"/>
            <w:bottom w:val="none" w:sz="0" w:space="0" w:color="auto"/>
            <w:right w:val="none" w:sz="0" w:space="0" w:color="auto"/>
          </w:divBdr>
        </w:div>
        <w:div w:id="671955401">
          <w:marLeft w:val="0"/>
          <w:marRight w:val="0"/>
          <w:marTop w:val="0"/>
          <w:marBottom w:val="0"/>
          <w:divBdr>
            <w:top w:val="none" w:sz="0" w:space="0" w:color="auto"/>
            <w:left w:val="none" w:sz="0" w:space="0" w:color="auto"/>
            <w:bottom w:val="none" w:sz="0" w:space="0" w:color="auto"/>
            <w:right w:val="none" w:sz="0" w:space="0" w:color="auto"/>
          </w:divBdr>
        </w:div>
        <w:div w:id="2140875254">
          <w:marLeft w:val="0"/>
          <w:marRight w:val="0"/>
          <w:marTop w:val="0"/>
          <w:marBottom w:val="0"/>
          <w:divBdr>
            <w:top w:val="none" w:sz="0" w:space="0" w:color="auto"/>
            <w:left w:val="none" w:sz="0" w:space="0" w:color="auto"/>
            <w:bottom w:val="none" w:sz="0" w:space="0" w:color="auto"/>
            <w:right w:val="none" w:sz="0" w:space="0" w:color="auto"/>
          </w:divBdr>
        </w:div>
        <w:div w:id="1401907523">
          <w:marLeft w:val="0"/>
          <w:marRight w:val="0"/>
          <w:marTop w:val="0"/>
          <w:marBottom w:val="0"/>
          <w:divBdr>
            <w:top w:val="none" w:sz="0" w:space="0" w:color="auto"/>
            <w:left w:val="none" w:sz="0" w:space="0" w:color="auto"/>
            <w:bottom w:val="none" w:sz="0" w:space="0" w:color="auto"/>
            <w:right w:val="none" w:sz="0" w:space="0" w:color="auto"/>
          </w:divBdr>
        </w:div>
        <w:div w:id="1697728260">
          <w:marLeft w:val="0"/>
          <w:marRight w:val="0"/>
          <w:marTop w:val="0"/>
          <w:marBottom w:val="0"/>
          <w:divBdr>
            <w:top w:val="none" w:sz="0" w:space="0" w:color="auto"/>
            <w:left w:val="none" w:sz="0" w:space="0" w:color="auto"/>
            <w:bottom w:val="none" w:sz="0" w:space="0" w:color="auto"/>
            <w:right w:val="none" w:sz="0" w:space="0" w:color="auto"/>
          </w:divBdr>
        </w:div>
        <w:div w:id="2124230590">
          <w:marLeft w:val="0"/>
          <w:marRight w:val="0"/>
          <w:marTop w:val="0"/>
          <w:marBottom w:val="0"/>
          <w:divBdr>
            <w:top w:val="none" w:sz="0" w:space="0" w:color="auto"/>
            <w:left w:val="none" w:sz="0" w:space="0" w:color="auto"/>
            <w:bottom w:val="none" w:sz="0" w:space="0" w:color="auto"/>
            <w:right w:val="none" w:sz="0" w:space="0" w:color="auto"/>
          </w:divBdr>
        </w:div>
      </w:divsChild>
    </w:div>
    <w:div w:id="466898444">
      <w:bodyDiv w:val="1"/>
      <w:marLeft w:val="0"/>
      <w:marRight w:val="0"/>
      <w:marTop w:val="0"/>
      <w:marBottom w:val="0"/>
      <w:divBdr>
        <w:top w:val="none" w:sz="0" w:space="0" w:color="auto"/>
        <w:left w:val="none" w:sz="0" w:space="0" w:color="auto"/>
        <w:bottom w:val="none" w:sz="0" w:space="0" w:color="auto"/>
        <w:right w:val="none" w:sz="0" w:space="0" w:color="auto"/>
      </w:divBdr>
    </w:div>
    <w:div w:id="467825930">
      <w:bodyDiv w:val="1"/>
      <w:marLeft w:val="0"/>
      <w:marRight w:val="0"/>
      <w:marTop w:val="0"/>
      <w:marBottom w:val="0"/>
      <w:divBdr>
        <w:top w:val="none" w:sz="0" w:space="0" w:color="auto"/>
        <w:left w:val="none" w:sz="0" w:space="0" w:color="auto"/>
        <w:bottom w:val="none" w:sz="0" w:space="0" w:color="auto"/>
        <w:right w:val="none" w:sz="0" w:space="0" w:color="auto"/>
      </w:divBdr>
    </w:div>
    <w:div w:id="535773180">
      <w:bodyDiv w:val="1"/>
      <w:marLeft w:val="0"/>
      <w:marRight w:val="0"/>
      <w:marTop w:val="0"/>
      <w:marBottom w:val="0"/>
      <w:divBdr>
        <w:top w:val="none" w:sz="0" w:space="0" w:color="auto"/>
        <w:left w:val="none" w:sz="0" w:space="0" w:color="auto"/>
        <w:bottom w:val="none" w:sz="0" w:space="0" w:color="auto"/>
        <w:right w:val="none" w:sz="0" w:space="0" w:color="auto"/>
      </w:divBdr>
    </w:div>
    <w:div w:id="540745288">
      <w:bodyDiv w:val="1"/>
      <w:marLeft w:val="0"/>
      <w:marRight w:val="0"/>
      <w:marTop w:val="0"/>
      <w:marBottom w:val="0"/>
      <w:divBdr>
        <w:top w:val="none" w:sz="0" w:space="0" w:color="auto"/>
        <w:left w:val="none" w:sz="0" w:space="0" w:color="auto"/>
        <w:bottom w:val="none" w:sz="0" w:space="0" w:color="auto"/>
        <w:right w:val="none" w:sz="0" w:space="0" w:color="auto"/>
      </w:divBdr>
    </w:div>
    <w:div w:id="545215504">
      <w:bodyDiv w:val="1"/>
      <w:marLeft w:val="0"/>
      <w:marRight w:val="0"/>
      <w:marTop w:val="0"/>
      <w:marBottom w:val="0"/>
      <w:divBdr>
        <w:top w:val="none" w:sz="0" w:space="0" w:color="auto"/>
        <w:left w:val="none" w:sz="0" w:space="0" w:color="auto"/>
        <w:bottom w:val="none" w:sz="0" w:space="0" w:color="auto"/>
        <w:right w:val="none" w:sz="0" w:space="0" w:color="auto"/>
      </w:divBdr>
    </w:div>
    <w:div w:id="560756650">
      <w:bodyDiv w:val="1"/>
      <w:marLeft w:val="0"/>
      <w:marRight w:val="0"/>
      <w:marTop w:val="0"/>
      <w:marBottom w:val="0"/>
      <w:divBdr>
        <w:top w:val="none" w:sz="0" w:space="0" w:color="auto"/>
        <w:left w:val="none" w:sz="0" w:space="0" w:color="auto"/>
        <w:bottom w:val="none" w:sz="0" w:space="0" w:color="auto"/>
        <w:right w:val="none" w:sz="0" w:space="0" w:color="auto"/>
      </w:divBdr>
    </w:div>
    <w:div w:id="585920588">
      <w:bodyDiv w:val="1"/>
      <w:marLeft w:val="0"/>
      <w:marRight w:val="0"/>
      <w:marTop w:val="0"/>
      <w:marBottom w:val="0"/>
      <w:divBdr>
        <w:top w:val="none" w:sz="0" w:space="0" w:color="auto"/>
        <w:left w:val="none" w:sz="0" w:space="0" w:color="auto"/>
        <w:bottom w:val="none" w:sz="0" w:space="0" w:color="auto"/>
        <w:right w:val="none" w:sz="0" w:space="0" w:color="auto"/>
      </w:divBdr>
    </w:div>
    <w:div w:id="646931227">
      <w:bodyDiv w:val="1"/>
      <w:marLeft w:val="0"/>
      <w:marRight w:val="0"/>
      <w:marTop w:val="0"/>
      <w:marBottom w:val="0"/>
      <w:divBdr>
        <w:top w:val="none" w:sz="0" w:space="0" w:color="auto"/>
        <w:left w:val="none" w:sz="0" w:space="0" w:color="auto"/>
        <w:bottom w:val="none" w:sz="0" w:space="0" w:color="auto"/>
        <w:right w:val="none" w:sz="0" w:space="0" w:color="auto"/>
      </w:divBdr>
    </w:div>
    <w:div w:id="659773341">
      <w:bodyDiv w:val="1"/>
      <w:marLeft w:val="0"/>
      <w:marRight w:val="0"/>
      <w:marTop w:val="0"/>
      <w:marBottom w:val="0"/>
      <w:divBdr>
        <w:top w:val="none" w:sz="0" w:space="0" w:color="auto"/>
        <w:left w:val="none" w:sz="0" w:space="0" w:color="auto"/>
        <w:bottom w:val="none" w:sz="0" w:space="0" w:color="auto"/>
        <w:right w:val="none" w:sz="0" w:space="0" w:color="auto"/>
      </w:divBdr>
      <w:divsChild>
        <w:div w:id="302277084">
          <w:marLeft w:val="0"/>
          <w:marRight w:val="0"/>
          <w:marTop w:val="0"/>
          <w:marBottom w:val="300"/>
          <w:divBdr>
            <w:top w:val="none" w:sz="0" w:space="0" w:color="auto"/>
            <w:left w:val="none" w:sz="0" w:space="0" w:color="auto"/>
            <w:bottom w:val="none" w:sz="0" w:space="0" w:color="auto"/>
            <w:right w:val="none" w:sz="0" w:space="0" w:color="auto"/>
          </w:divBdr>
          <w:divsChild>
            <w:div w:id="343090643">
              <w:marLeft w:val="0"/>
              <w:marRight w:val="0"/>
              <w:marTop w:val="0"/>
              <w:marBottom w:val="0"/>
              <w:divBdr>
                <w:top w:val="none" w:sz="0" w:space="0" w:color="auto"/>
                <w:left w:val="none" w:sz="0" w:space="0" w:color="auto"/>
                <w:bottom w:val="none" w:sz="0" w:space="0" w:color="auto"/>
                <w:right w:val="none" w:sz="0" w:space="0" w:color="auto"/>
              </w:divBdr>
              <w:divsChild>
                <w:div w:id="203530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68945">
          <w:marLeft w:val="0"/>
          <w:marRight w:val="0"/>
          <w:marTop w:val="0"/>
          <w:marBottom w:val="300"/>
          <w:divBdr>
            <w:top w:val="none" w:sz="0" w:space="0" w:color="auto"/>
            <w:left w:val="none" w:sz="0" w:space="0" w:color="auto"/>
            <w:bottom w:val="none" w:sz="0" w:space="0" w:color="auto"/>
            <w:right w:val="none" w:sz="0" w:space="0" w:color="auto"/>
          </w:divBdr>
          <w:divsChild>
            <w:div w:id="1542791895">
              <w:marLeft w:val="0"/>
              <w:marRight w:val="0"/>
              <w:marTop w:val="0"/>
              <w:marBottom w:val="0"/>
              <w:divBdr>
                <w:top w:val="none" w:sz="0" w:space="0" w:color="auto"/>
                <w:left w:val="none" w:sz="0" w:space="0" w:color="auto"/>
                <w:bottom w:val="none" w:sz="0" w:space="0" w:color="auto"/>
                <w:right w:val="none" w:sz="0" w:space="0" w:color="auto"/>
              </w:divBdr>
            </w:div>
          </w:divsChild>
        </w:div>
        <w:div w:id="695693421">
          <w:marLeft w:val="0"/>
          <w:marRight w:val="0"/>
          <w:marTop w:val="0"/>
          <w:marBottom w:val="300"/>
          <w:divBdr>
            <w:top w:val="none" w:sz="0" w:space="0" w:color="auto"/>
            <w:left w:val="none" w:sz="0" w:space="0" w:color="auto"/>
            <w:bottom w:val="none" w:sz="0" w:space="0" w:color="auto"/>
            <w:right w:val="none" w:sz="0" w:space="0" w:color="auto"/>
          </w:divBdr>
          <w:divsChild>
            <w:div w:id="14730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9090">
      <w:bodyDiv w:val="1"/>
      <w:marLeft w:val="0"/>
      <w:marRight w:val="0"/>
      <w:marTop w:val="0"/>
      <w:marBottom w:val="0"/>
      <w:divBdr>
        <w:top w:val="none" w:sz="0" w:space="0" w:color="auto"/>
        <w:left w:val="none" w:sz="0" w:space="0" w:color="auto"/>
        <w:bottom w:val="none" w:sz="0" w:space="0" w:color="auto"/>
        <w:right w:val="none" w:sz="0" w:space="0" w:color="auto"/>
      </w:divBdr>
      <w:divsChild>
        <w:div w:id="325591770">
          <w:marLeft w:val="0"/>
          <w:marRight w:val="0"/>
          <w:marTop w:val="0"/>
          <w:marBottom w:val="0"/>
          <w:divBdr>
            <w:top w:val="single" w:sz="2" w:space="0" w:color="EEEEEE"/>
            <w:left w:val="single" w:sz="2" w:space="0" w:color="EEEEEE"/>
            <w:bottom w:val="single" w:sz="2" w:space="0" w:color="EEEEEE"/>
            <w:right w:val="single" w:sz="2" w:space="0" w:color="EEEEEE"/>
          </w:divBdr>
          <w:divsChild>
            <w:div w:id="570579604">
              <w:marLeft w:val="0"/>
              <w:marRight w:val="0"/>
              <w:marTop w:val="0"/>
              <w:marBottom w:val="0"/>
              <w:divBdr>
                <w:top w:val="single" w:sz="2" w:space="0" w:color="EEEEEE"/>
                <w:left w:val="single" w:sz="2" w:space="0" w:color="EEEEEE"/>
                <w:bottom w:val="single" w:sz="2" w:space="0" w:color="EEEEEE"/>
                <w:right w:val="single" w:sz="2" w:space="0" w:color="EEEEEE"/>
              </w:divBdr>
              <w:divsChild>
                <w:div w:id="1128474577">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sChild>
    </w:div>
    <w:div w:id="737047082">
      <w:bodyDiv w:val="1"/>
      <w:marLeft w:val="0"/>
      <w:marRight w:val="0"/>
      <w:marTop w:val="0"/>
      <w:marBottom w:val="0"/>
      <w:divBdr>
        <w:top w:val="none" w:sz="0" w:space="0" w:color="auto"/>
        <w:left w:val="none" w:sz="0" w:space="0" w:color="auto"/>
        <w:bottom w:val="none" w:sz="0" w:space="0" w:color="auto"/>
        <w:right w:val="none" w:sz="0" w:space="0" w:color="auto"/>
      </w:divBdr>
    </w:div>
    <w:div w:id="757020582">
      <w:bodyDiv w:val="1"/>
      <w:marLeft w:val="0"/>
      <w:marRight w:val="0"/>
      <w:marTop w:val="0"/>
      <w:marBottom w:val="0"/>
      <w:divBdr>
        <w:top w:val="none" w:sz="0" w:space="0" w:color="auto"/>
        <w:left w:val="none" w:sz="0" w:space="0" w:color="auto"/>
        <w:bottom w:val="none" w:sz="0" w:space="0" w:color="auto"/>
        <w:right w:val="none" w:sz="0" w:space="0" w:color="auto"/>
      </w:divBdr>
      <w:divsChild>
        <w:div w:id="33770963">
          <w:marLeft w:val="0"/>
          <w:marRight w:val="0"/>
          <w:marTop w:val="0"/>
          <w:marBottom w:val="0"/>
          <w:divBdr>
            <w:top w:val="none" w:sz="0" w:space="0" w:color="auto"/>
            <w:left w:val="none" w:sz="0" w:space="0" w:color="auto"/>
            <w:bottom w:val="none" w:sz="0" w:space="0" w:color="auto"/>
            <w:right w:val="none" w:sz="0" w:space="0" w:color="auto"/>
          </w:divBdr>
          <w:divsChild>
            <w:div w:id="825710752">
              <w:marLeft w:val="0"/>
              <w:marRight w:val="0"/>
              <w:marTop w:val="0"/>
              <w:marBottom w:val="0"/>
              <w:divBdr>
                <w:top w:val="none" w:sz="0" w:space="0" w:color="auto"/>
                <w:left w:val="none" w:sz="0" w:space="0" w:color="auto"/>
                <w:bottom w:val="none" w:sz="0" w:space="0" w:color="auto"/>
                <w:right w:val="none" w:sz="0" w:space="0" w:color="auto"/>
              </w:divBdr>
            </w:div>
            <w:div w:id="484393717">
              <w:marLeft w:val="0"/>
              <w:marRight w:val="0"/>
              <w:marTop w:val="0"/>
              <w:marBottom w:val="0"/>
              <w:divBdr>
                <w:top w:val="none" w:sz="0" w:space="0" w:color="auto"/>
                <w:left w:val="none" w:sz="0" w:space="0" w:color="auto"/>
                <w:bottom w:val="none" w:sz="0" w:space="0" w:color="auto"/>
                <w:right w:val="none" w:sz="0" w:space="0" w:color="auto"/>
              </w:divBdr>
            </w:div>
            <w:div w:id="988706635">
              <w:marLeft w:val="0"/>
              <w:marRight w:val="0"/>
              <w:marTop w:val="0"/>
              <w:marBottom w:val="0"/>
              <w:divBdr>
                <w:top w:val="none" w:sz="0" w:space="0" w:color="auto"/>
                <w:left w:val="none" w:sz="0" w:space="0" w:color="auto"/>
                <w:bottom w:val="none" w:sz="0" w:space="0" w:color="auto"/>
                <w:right w:val="none" w:sz="0" w:space="0" w:color="auto"/>
              </w:divBdr>
            </w:div>
            <w:div w:id="611018911">
              <w:marLeft w:val="0"/>
              <w:marRight w:val="0"/>
              <w:marTop w:val="0"/>
              <w:marBottom w:val="0"/>
              <w:divBdr>
                <w:top w:val="none" w:sz="0" w:space="0" w:color="auto"/>
                <w:left w:val="none" w:sz="0" w:space="0" w:color="auto"/>
                <w:bottom w:val="none" w:sz="0" w:space="0" w:color="auto"/>
                <w:right w:val="none" w:sz="0" w:space="0" w:color="auto"/>
              </w:divBdr>
            </w:div>
            <w:div w:id="13279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9308">
      <w:bodyDiv w:val="1"/>
      <w:marLeft w:val="0"/>
      <w:marRight w:val="0"/>
      <w:marTop w:val="0"/>
      <w:marBottom w:val="0"/>
      <w:divBdr>
        <w:top w:val="none" w:sz="0" w:space="0" w:color="auto"/>
        <w:left w:val="none" w:sz="0" w:space="0" w:color="auto"/>
        <w:bottom w:val="none" w:sz="0" w:space="0" w:color="auto"/>
        <w:right w:val="none" w:sz="0" w:space="0" w:color="auto"/>
      </w:divBdr>
      <w:divsChild>
        <w:div w:id="170721371">
          <w:marLeft w:val="0"/>
          <w:marRight w:val="0"/>
          <w:marTop w:val="0"/>
          <w:marBottom w:val="0"/>
          <w:divBdr>
            <w:top w:val="none" w:sz="0" w:space="0" w:color="auto"/>
            <w:left w:val="none" w:sz="0" w:space="0" w:color="auto"/>
            <w:bottom w:val="none" w:sz="0" w:space="0" w:color="auto"/>
            <w:right w:val="none" w:sz="0" w:space="0" w:color="auto"/>
          </w:divBdr>
        </w:div>
        <w:div w:id="1084298724">
          <w:marLeft w:val="0"/>
          <w:marRight w:val="0"/>
          <w:marTop w:val="0"/>
          <w:marBottom w:val="0"/>
          <w:divBdr>
            <w:top w:val="none" w:sz="0" w:space="0" w:color="auto"/>
            <w:left w:val="none" w:sz="0" w:space="0" w:color="auto"/>
            <w:bottom w:val="none" w:sz="0" w:space="0" w:color="auto"/>
            <w:right w:val="none" w:sz="0" w:space="0" w:color="auto"/>
          </w:divBdr>
        </w:div>
      </w:divsChild>
    </w:div>
    <w:div w:id="782769447">
      <w:bodyDiv w:val="1"/>
      <w:marLeft w:val="0"/>
      <w:marRight w:val="0"/>
      <w:marTop w:val="0"/>
      <w:marBottom w:val="0"/>
      <w:divBdr>
        <w:top w:val="none" w:sz="0" w:space="0" w:color="auto"/>
        <w:left w:val="none" w:sz="0" w:space="0" w:color="auto"/>
        <w:bottom w:val="none" w:sz="0" w:space="0" w:color="auto"/>
        <w:right w:val="none" w:sz="0" w:space="0" w:color="auto"/>
      </w:divBdr>
    </w:div>
    <w:div w:id="792678414">
      <w:bodyDiv w:val="1"/>
      <w:marLeft w:val="0"/>
      <w:marRight w:val="0"/>
      <w:marTop w:val="0"/>
      <w:marBottom w:val="0"/>
      <w:divBdr>
        <w:top w:val="none" w:sz="0" w:space="0" w:color="auto"/>
        <w:left w:val="none" w:sz="0" w:space="0" w:color="auto"/>
        <w:bottom w:val="none" w:sz="0" w:space="0" w:color="auto"/>
        <w:right w:val="none" w:sz="0" w:space="0" w:color="auto"/>
      </w:divBdr>
      <w:divsChild>
        <w:div w:id="2025471254">
          <w:marLeft w:val="0"/>
          <w:marRight w:val="0"/>
          <w:marTop w:val="0"/>
          <w:marBottom w:val="0"/>
          <w:divBdr>
            <w:top w:val="none" w:sz="0" w:space="0" w:color="auto"/>
            <w:left w:val="none" w:sz="0" w:space="0" w:color="auto"/>
            <w:bottom w:val="none" w:sz="0" w:space="0" w:color="auto"/>
            <w:right w:val="none" w:sz="0" w:space="0" w:color="auto"/>
          </w:divBdr>
        </w:div>
        <w:div w:id="185560653">
          <w:marLeft w:val="0"/>
          <w:marRight w:val="0"/>
          <w:marTop w:val="0"/>
          <w:marBottom w:val="0"/>
          <w:divBdr>
            <w:top w:val="none" w:sz="0" w:space="0" w:color="auto"/>
            <w:left w:val="none" w:sz="0" w:space="0" w:color="auto"/>
            <w:bottom w:val="none" w:sz="0" w:space="0" w:color="auto"/>
            <w:right w:val="none" w:sz="0" w:space="0" w:color="auto"/>
          </w:divBdr>
        </w:div>
        <w:div w:id="805393086">
          <w:marLeft w:val="0"/>
          <w:marRight w:val="0"/>
          <w:marTop w:val="0"/>
          <w:marBottom w:val="0"/>
          <w:divBdr>
            <w:top w:val="none" w:sz="0" w:space="0" w:color="auto"/>
            <w:left w:val="none" w:sz="0" w:space="0" w:color="auto"/>
            <w:bottom w:val="none" w:sz="0" w:space="0" w:color="auto"/>
            <w:right w:val="none" w:sz="0" w:space="0" w:color="auto"/>
          </w:divBdr>
        </w:div>
        <w:div w:id="1605842076">
          <w:marLeft w:val="0"/>
          <w:marRight w:val="0"/>
          <w:marTop w:val="0"/>
          <w:marBottom w:val="0"/>
          <w:divBdr>
            <w:top w:val="none" w:sz="0" w:space="0" w:color="auto"/>
            <w:left w:val="none" w:sz="0" w:space="0" w:color="auto"/>
            <w:bottom w:val="none" w:sz="0" w:space="0" w:color="auto"/>
            <w:right w:val="none" w:sz="0" w:space="0" w:color="auto"/>
          </w:divBdr>
        </w:div>
        <w:div w:id="1719625311">
          <w:marLeft w:val="0"/>
          <w:marRight w:val="0"/>
          <w:marTop w:val="0"/>
          <w:marBottom w:val="0"/>
          <w:divBdr>
            <w:top w:val="none" w:sz="0" w:space="0" w:color="auto"/>
            <w:left w:val="none" w:sz="0" w:space="0" w:color="auto"/>
            <w:bottom w:val="none" w:sz="0" w:space="0" w:color="auto"/>
            <w:right w:val="none" w:sz="0" w:space="0" w:color="auto"/>
          </w:divBdr>
        </w:div>
        <w:div w:id="2005818381">
          <w:marLeft w:val="0"/>
          <w:marRight w:val="0"/>
          <w:marTop w:val="0"/>
          <w:marBottom w:val="0"/>
          <w:divBdr>
            <w:top w:val="none" w:sz="0" w:space="0" w:color="auto"/>
            <w:left w:val="none" w:sz="0" w:space="0" w:color="auto"/>
            <w:bottom w:val="none" w:sz="0" w:space="0" w:color="auto"/>
            <w:right w:val="none" w:sz="0" w:space="0" w:color="auto"/>
          </w:divBdr>
        </w:div>
        <w:div w:id="1879120791">
          <w:marLeft w:val="0"/>
          <w:marRight w:val="0"/>
          <w:marTop w:val="0"/>
          <w:marBottom w:val="0"/>
          <w:divBdr>
            <w:top w:val="none" w:sz="0" w:space="0" w:color="auto"/>
            <w:left w:val="none" w:sz="0" w:space="0" w:color="auto"/>
            <w:bottom w:val="none" w:sz="0" w:space="0" w:color="auto"/>
            <w:right w:val="none" w:sz="0" w:space="0" w:color="auto"/>
          </w:divBdr>
        </w:div>
        <w:div w:id="137723737">
          <w:marLeft w:val="0"/>
          <w:marRight w:val="0"/>
          <w:marTop w:val="0"/>
          <w:marBottom w:val="0"/>
          <w:divBdr>
            <w:top w:val="none" w:sz="0" w:space="0" w:color="auto"/>
            <w:left w:val="none" w:sz="0" w:space="0" w:color="auto"/>
            <w:bottom w:val="none" w:sz="0" w:space="0" w:color="auto"/>
            <w:right w:val="none" w:sz="0" w:space="0" w:color="auto"/>
          </w:divBdr>
        </w:div>
        <w:div w:id="360479067">
          <w:marLeft w:val="0"/>
          <w:marRight w:val="0"/>
          <w:marTop w:val="0"/>
          <w:marBottom w:val="0"/>
          <w:divBdr>
            <w:top w:val="none" w:sz="0" w:space="0" w:color="auto"/>
            <w:left w:val="none" w:sz="0" w:space="0" w:color="auto"/>
            <w:bottom w:val="none" w:sz="0" w:space="0" w:color="auto"/>
            <w:right w:val="none" w:sz="0" w:space="0" w:color="auto"/>
          </w:divBdr>
        </w:div>
        <w:div w:id="903296512">
          <w:marLeft w:val="0"/>
          <w:marRight w:val="0"/>
          <w:marTop w:val="0"/>
          <w:marBottom w:val="0"/>
          <w:divBdr>
            <w:top w:val="none" w:sz="0" w:space="0" w:color="auto"/>
            <w:left w:val="none" w:sz="0" w:space="0" w:color="auto"/>
            <w:bottom w:val="none" w:sz="0" w:space="0" w:color="auto"/>
            <w:right w:val="none" w:sz="0" w:space="0" w:color="auto"/>
          </w:divBdr>
        </w:div>
      </w:divsChild>
    </w:div>
    <w:div w:id="803472429">
      <w:bodyDiv w:val="1"/>
      <w:marLeft w:val="0"/>
      <w:marRight w:val="0"/>
      <w:marTop w:val="0"/>
      <w:marBottom w:val="0"/>
      <w:divBdr>
        <w:top w:val="none" w:sz="0" w:space="0" w:color="auto"/>
        <w:left w:val="none" w:sz="0" w:space="0" w:color="auto"/>
        <w:bottom w:val="none" w:sz="0" w:space="0" w:color="auto"/>
        <w:right w:val="none" w:sz="0" w:space="0" w:color="auto"/>
      </w:divBdr>
    </w:div>
    <w:div w:id="863981435">
      <w:bodyDiv w:val="1"/>
      <w:marLeft w:val="0"/>
      <w:marRight w:val="0"/>
      <w:marTop w:val="0"/>
      <w:marBottom w:val="0"/>
      <w:divBdr>
        <w:top w:val="none" w:sz="0" w:space="0" w:color="auto"/>
        <w:left w:val="none" w:sz="0" w:space="0" w:color="auto"/>
        <w:bottom w:val="none" w:sz="0" w:space="0" w:color="auto"/>
        <w:right w:val="none" w:sz="0" w:space="0" w:color="auto"/>
      </w:divBdr>
    </w:div>
    <w:div w:id="948391551">
      <w:bodyDiv w:val="1"/>
      <w:marLeft w:val="0"/>
      <w:marRight w:val="0"/>
      <w:marTop w:val="0"/>
      <w:marBottom w:val="0"/>
      <w:divBdr>
        <w:top w:val="none" w:sz="0" w:space="0" w:color="auto"/>
        <w:left w:val="none" w:sz="0" w:space="0" w:color="auto"/>
        <w:bottom w:val="none" w:sz="0" w:space="0" w:color="auto"/>
        <w:right w:val="none" w:sz="0" w:space="0" w:color="auto"/>
      </w:divBdr>
    </w:div>
    <w:div w:id="964887368">
      <w:bodyDiv w:val="1"/>
      <w:marLeft w:val="0"/>
      <w:marRight w:val="0"/>
      <w:marTop w:val="0"/>
      <w:marBottom w:val="0"/>
      <w:divBdr>
        <w:top w:val="none" w:sz="0" w:space="0" w:color="auto"/>
        <w:left w:val="none" w:sz="0" w:space="0" w:color="auto"/>
        <w:bottom w:val="none" w:sz="0" w:space="0" w:color="auto"/>
        <w:right w:val="none" w:sz="0" w:space="0" w:color="auto"/>
      </w:divBdr>
      <w:divsChild>
        <w:div w:id="1395859113">
          <w:marLeft w:val="0"/>
          <w:marRight w:val="0"/>
          <w:marTop w:val="0"/>
          <w:marBottom w:val="0"/>
          <w:divBdr>
            <w:top w:val="none" w:sz="0" w:space="0" w:color="auto"/>
            <w:left w:val="none" w:sz="0" w:space="0" w:color="auto"/>
            <w:bottom w:val="none" w:sz="0" w:space="0" w:color="auto"/>
            <w:right w:val="none" w:sz="0" w:space="0" w:color="auto"/>
          </w:divBdr>
        </w:div>
      </w:divsChild>
    </w:div>
    <w:div w:id="968559986">
      <w:bodyDiv w:val="1"/>
      <w:marLeft w:val="0"/>
      <w:marRight w:val="0"/>
      <w:marTop w:val="0"/>
      <w:marBottom w:val="0"/>
      <w:divBdr>
        <w:top w:val="none" w:sz="0" w:space="0" w:color="auto"/>
        <w:left w:val="none" w:sz="0" w:space="0" w:color="auto"/>
        <w:bottom w:val="none" w:sz="0" w:space="0" w:color="auto"/>
        <w:right w:val="none" w:sz="0" w:space="0" w:color="auto"/>
      </w:divBdr>
    </w:div>
    <w:div w:id="971910214">
      <w:bodyDiv w:val="1"/>
      <w:marLeft w:val="0"/>
      <w:marRight w:val="0"/>
      <w:marTop w:val="0"/>
      <w:marBottom w:val="0"/>
      <w:divBdr>
        <w:top w:val="none" w:sz="0" w:space="0" w:color="auto"/>
        <w:left w:val="none" w:sz="0" w:space="0" w:color="auto"/>
        <w:bottom w:val="none" w:sz="0" w:space="0" w:color="auto"/>
        <w:right w:val="none" w:sz="0" w:space="0" w:color="auto"/>
      </w:divBdr>
      <w:divsChild>
        <w:div w:id="2003312014">
          <w:marLeft w:val="0"/>
          <w:marRight w:val="0"/>
          <w:marTop w:val="0"/>
          <w:marBottom w:val="0"/>
          <w:divBdr>
            <w:top w:val="none" w:sz="0" w:space="0" w:color="auto"/>
            <w:left w:val="none" w:sz="0" w:space="0" w:color="auto"/>
            <w:bottom w:val="none" w:sz="0" w:space="0" w:color="auto"/>
            <w:right w:val="none" w:sz="0" w:space="0" w:color="auto"/>
          </w:divBdr>
          <w:divsChild>
            <w:div w:id="824007863">
              <w:marLeft w:val="0"/>
              <w:marRight w:val="0"/>
              <w:marTop w:val="0"/>
              <w:marBottom w:val="0"/>
              <w:divBdr>
                <w:top w:val="none" w:sz="0" w:space="0" w:color="auto"/>
                <w:left w:val="none" w:sz="0" w:space="0" w:color="auto"/>
                <w:bottom w:val="none" w:sz="0" w:space="0" w:color="auto"/>
                <w:right w:val="none" w:sz="0" w:space="0" w:color="auto"/>
              </w:divBdr>
              <w:divsChild>
                <w:div w:id="17036763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24830634">
          <w:marLeft w:val="0"/>
          <w:marRight w:val="0"/>
          <w:marTop w:val="0"/>
          <w:marBottom w:val="0"/>
          <w:divBdr>
            <w:top w:val="none" w:sz="0" w:space="0" w:color="auto"/>
            <w:left w:val="none" w:sz="0" w:space="0" w:color="auto"/>
            <w:bottom w:val="none" w:sz="0" w:space="0" w:color="auto"/>
            <w:right w:val="none" w:sz="0" w:space="0" w:color="auto"/>
          </w:divBdr>
        </w:div>
      </w:divsChild>
    </w:div>
    <w:div w:id="1035543778">
      <w:bodyDiv w:val="1"/>
      <w:marLeft w:val="0"/>
      <w:marRight w:val="0"/>
      <w:marTop w:val="0"/>
      <w:marBottom w:val="0"/>
      <w:divBdr>
        <w:top w:val="none" w:sz="0" w:space="0" w:color="auto"/>
        <w:left w:val="none" w:sz="0" w:space="0" w:color="auto"/>
        <w:bottom w:val="none" w:sz="0" w:space="0" w:color="auto"/>
        <w:right w:val="none" w:sz="0" w:space="0" w:color="auto"/>
      </w:divBdr>
    </w:div>
    <w:div w:id="1041980378">
      <w:bodyDiv w:val="1"/>
      <w:marLeft w:val="0"/>
      <w:marRight w:val="0"/>
      <w:marTop w:val="0"/>
      <w:marBottom w:val="0"/>
      <w:divBdr>
        <w:top w:val="none" w:sz="0" w:space="0" w:color="auto"/>
        <w:left w:val="none" w:sz="0" w:space="0" w:color="auto"/>
        <w:bottom w:val="none" w:sz="0" w:space="0" w:color="auto"/>
        <w:right w:val="none" w:sz="0" w:space="0" w:color="auto"/>
      </w:divBdr>
    </w:div>
    <w:div w:id="1052583724">
      <w:bodyDiv w:val="1"/>
      <w:marLeft w:val="0"/>
      <w:marRight w:val="0"/>
      <w:marTop w:val="0"/>
      <w:marBottom w:val="0"/>
      <w:divBdr>
        <w:top w:val="none" w:sz="0" w:space="0" w:color="auto"/>
        <w:left w:val="none" w:sz="0" w:space="0" w:color="auto"/>
        <w:bottom w:val="none" w:sz="0" w:space="0" w:color="auto"/>
        <w:right w:val="none" w:sz="0" w:space="0" w:color="auto"/>
      </w:divBdr>
    </w:div>
    <w:div w:id="1082678018">
      <w:bodyDiv w:val="1"/>
      <w:marLeft w:val="0"/>
      <w:marRight w:val="0"/>
      <w:marTop w:val="0"/>
      <w:marBottom w:val="0"/>
      <w:divBdr>
        <w:top w:val="none" w:sz="0" w:space="0" w:color="auto"/>
        <w:left w:val="none" w:sz="0" w:space="0" w:color="auto"/>
        <w:bottom w:val="none" w:sz="0" w:space="0" w:color="auto"/>
        <w:right w:val="none" w:sz="0" w:space="0" w:color="auto"/>
      </w:divBdr>
      <w:divsChild>
        <w:div w:id="662661295">
          <w:marLeft w:val="0"/>
          <w:marRight w:val="0"/>
          <w:marTop w:val="0"/>
          <w:marBottom w:val="0"/>
          <w:divBdr>
            <w:top w:val="none" w:sz="0" w:space="0" w:color="auto"/>
            <w:left w:val="none" w:sz="0" w:space="0" w:color="auto"/>
            <w:bottom w:val="none" w:sz="0" w:space="0" w:color="auto"/>
            <w:right w:val="none" w:sz="0" w:space="0" w:color="auto"/>
          </w:divBdr>
          <w:divsChild>
            <w:div w:id="1465926098">
              <w:marLeft w:val="0"/>
              <w:marRight w:val="0"/>
              <w:marTop w:val="0"/>
              <w:marBottom w:val="0"/>
              <w:divBdr>
                <w:top w:val="none" w:sz="0" w:space="0" w:color="auto"/>
                <w:left w:val="none" w:sz="0" w:space="0" w:color="auto"/>
                <w:bottom w:val="none" w:sz="0" w:space="0" w:color="auto"/>
                <w:right w:val="none" w:sz="0" w:space="0" w:color="auto"/>
              </w:divBdr>
              <w:divsChild>
                <w:div w:id="61271581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88870084">
          <w:marLeft w:val="0"/>
          <w:marRight w:val="0"/>
          <w:marTop w:val="0"/>
          <w:marBottom w:val="0"/>
          <w:divBdr>
            <w:top w:val="none" w:sz="0" w:space="0" w:color="auto"/>
            <w:left w:val="none" w:sz="0" w:space="0" w:color="auto"/>
            <w:bottom w:val="none" w:sz="0" w:space="0" w:color="auto"/>
            <w:right w:val="none" w:sz="0" w:space="0" w:color="auto"/>
          </w:divBdr>
        </w:div>
      </w:divsChild>
    </w:div>
    <w:div w:id="1101606358">
      <w:bodyDiv w:val="1"/>
      <w:marLeft w:val="0"/>
      <w:marRight w:val="0"/>
      <w:marTop w:val="0"/>
      <w:marBottom w:val="0"/>
      <w:divBdr>
        <w:top w:val="none" w:sz="0" w:space="0" w:color="auto"/>
        <w:left w:val="none" w:sz="0" w:space="0" w:color="auto"/>
        <w:bottom w:val="none" w:sz="0" w:space="0" w:color="auto"/>
        <w:right w:val="none" w:sz="0" w:space="0" w:color="auto"/>
      </w:divBdr>
    </w:div>
    <w:div w:id="1108548599">
      <w:bodyDiv w:val="1"/>
      <w:marLeft w:val="0"/>
      <w:marRight w:val="0"/>
      <w:marTop w:val="0"/>
      <w:marBottom w:val="0"/>
      <w:divBdr>
        <w:top w:val="none" w:sz="0" w:space="0" w:color="auto"/>
        <w:left w:val="none" w:sz="0" w:space="0" w:color="auto"/>
        <w:bottom w:val="none" w:sz="0" w:space="0" w:color="auto"/>
        <w:right w:val="none" w:sz="0" w:space="0" w:color="auto"/>
      </w:divBdr>
    </w:div>
    <w:div w:id="1141077406">
      <w:bodyDiv w:val="1"/>
      <w:marLeft w:val="0"/>
      <w:marRight w:val="0"/>
      <w:marTop w:val="0"/>
      <w:marBottom w:val="0"/>
      <w:divBdr>
        <w:top w:val="none" w:sz="0" w:space="0" w:color="auto"/>
        <w:left w:val="none" w:sz="0" w:space="0" w:color="auto"/>
        <w:bottom w:val="none" w:sz="0" w:space="0" w:color="auto"/>
        <w:right w:val="none" w:sz="0" w:space="0" w:color="auto"/>
      </w:divBdr>
    </w:div>
    <w:div w:id="1161000479">
      <w:bodyDiv w:val="1"/>
      <w:marLeft w:val="0"/>
      <w:marRight w:val="0"/>
      <w:marTop w:val="0"/>
      <w:marBottom w:val="0"/>
      <w:divBdr>
        <w:top w:val="none" w:sz="0" w:space="0" w:color="auto"/>
        <w:left w:val="none" w:sz="0" w:space="0" w:color="auto"/>
        <w:bottom w:val="none" w:sz="0" w:space="0" w:color="auto"/>
        <w:right w:val="none" w:sz="0" w:space="0" w:color="auto"/>
      </w:divBdr>
    </w:div>
    <w:div w:id="1181624192">
      <w:bodyDiv w:val="1"/>
      <w:marLeft w:val="0"/>
      <w:marRight w:val="0"/>
      <w:marTop w:val="0"/>
      <w:marBottom w:val="0"/>
      <w:divBdr>
        <w:top w:val="none" w:sz="0" w:space="0" w:color="auto"/>
        <w:left w:val="none" w:sz="0" w:space="0" w:color="auto"/>
        <w:bottom w:val="none" w:sz="0" w:space="0" w:color="auto"/>
        <w:right w:val="none" w:sz="0" w:space="0" w:color="auto"/>
      </w:divBdr>
      <w:divsChild>
        <w:div w:id="542013327">
          <w:marLeft w:val="0"/>
          <w:marRight w:val="0"/>
          <w:marTop w:val="0"/>
          <w:marBottom w:val="0"/>
          <w:divBdr>
            <w:top w:val="none" w:sz="0" w:space="0" w:color="auto"/>
            <w:left w:val="none" w:sz="0" w:space="0" w:color="auto"/>
            <w:bottom w:val="none" w:sz="0" w:space="0" w:color="auto"/>
            <w:right w:val="none" w:sz="0" w:space="0" w:color="auto"/>
          </w:divBdr>
        </w:div>
      </w:divsChild>
    </w:div>
    <w:div w:id="1192261104">
      <w:bodyDiv w:val="1"/>
      <w:marLeft w:val="0"/>
      <w:marRight w:val="0"/>
      <w:marTop w:val="0"/>
      <w:marBottom w:val="0"/>
      <w:divBdr>
        <w:top w:val="none" w:sz="0" w:space="0" w:color="auto"/>
        <w:left w:val="none" w:sz="0" w:space="0" w:color="auto"/>
        <w:bottom w:val="none" w:sz="0" w:space="0" w:color="auto"/>
        <w:right w:val="none" w:sz="0" w:space="0" w:color="auto"/>
      </w:divBdr>
    </w:div>
    <w:div w:id="1300838672">
      <w:bodyDiv w:val="1"/>
      <w:marLeft w:val="0"/>
      <w:marRight w:val="0"/>
      <w:marTop w:val="0"/>
      <w:marBottom w:val="0"/>
      <w:divBdr>
        <w:top w:val="none" w:sz="0" w:space="0" w:color="auto"/>
        <w:left w:val="none" w:sz="0" w:space="0" w:color="auto"/>
        <w:bottom w:val="none" w:sz="0" w:space="0" w:color="auto"/>
        <w:right w:val="none" w:sz="0" w:space="0" w:color="auto"/>
      </w:divBdr>
    </w:div>
    <w:div w:id="1320427676">
      <w:bodyDiv w:val="1"/>
      <w:marLeft w:val="0"/>
      <w:marRight w:val="0"/>
      <w:marTop w:val="0"/>
      <w:marBottom w:val="0"/>
      <w:divBdr>
        <w:top w:val="none" w:sz="0" w:space="0" w:color="auto"/>
        <w:left w:val="none" w:sz="0" w:space="0" w:color="auto"/>
        <w:bottom w:val="none" w:sz="0" w:space="0" w:color="auto"/>
        <w:right w:val="none" w:sz="0" w:space="0" w:color="auto"/>
      </w:divBdr>
    </w:div>
    <w:div w:id="1341466446">
      <w:bodyDiv w:val="1"/>
      <w:marLeft w:val="0"/>
      <w:marRight w:val="0"/>
      <w:marTop w:val="0"/>
      <w:marBottom w:val="0"/>
      <w:divBdr>
        <w:top w:val="none" w:sz="0" w:space="0" w:color="auto"/>
        <w:left w:val="none" w:sz="0" w:space="0" w:color="auto"/>
        <w:bottom w:val="none" w:sz="0" w:space="0" w:color="auto"/>
        <w:right w:val="none" w:sz="0" w:space="0" w:color="auto"/>
      </w:divBdr>
    </w:div>
    <w:div w:id="1346327002">
      <w:bodyDiv w:val="1"/>
      <w:marLeft w:val="0"/>
      <w:marRight w:val="0"/>
      <w:marTop w:val="0"/>
      <w:marBottom w:val="0"/>
      <w:divBdr>
        <w:top w:val="none" w:sz="0" w:space="0" w:color="auto"/>
        <w:left w:val="none" w:sz="0" w:space="0" w:color="auto"/>
        <w:bottom w:val="none" w:sz="0" w:space="0" w:color="auto"/>
        <w:right w:val="none" w:sz="0" w:space="0" w:color="auto"/>
      </w:divBdr>
    </w:div>
    <w:div w:id="1388453221">
      <w:bodyDiv w:val="1"/>
      <w:marLeft w:val="0"/>
      <w:marRight w:val="0"/>
      <w:marTop w:val="0"/>
      <w:marBottom w:val="0"/>
      <w:divBdr>
        <w:top w:val="none" w:sz="0" w:space="0" w:color="auto"/>
        <w:left w:val="none" w:sz="0" w:space="0" w:color="auto"/>
        <w:bottom w:val="none" w:sz="0" w:space="0" w:color="auto"/>
        <w:right w:val="none" w:sz="0" w:space="0" w:color="auto"/>
      </w:divBdr>
      <w:divsChild>
        <w:div w:id="2131968347">
          <w:marLeft w:val="0"/>
          <w:marRight w:val="0"/>
          <w:marTop w:val="0"/>
          <w:marBottom w:val="300"/>
          <w:divBdr>
            <w:top w:val="none" w:sz="0" w:space="0" w:color="auto"/>
            <w:left w:val="none" w:sz="0" w:space="0" w:color="auto"/>
            <w:bottom w:val="none" w:sz="0" w:space="0" w:color="auto"/>
            <w:right w:val="none" w:sz="0" w:space="0" w:color="auto"/>
          </w:divBdr>
          <w:divsChild>
            <w:div w:id="1478262486">
              <w:marLeft w:val="0"/>
              <w:marRight w:val="0"/>
              <w:marTop w:val="0"/>
              <w:marBottom w:val="0"/>
              <w:divBdr>
                <w:top w:val="none" w:sz="0" w:space="0" w:color="auto"/>
                <w:left w:val="none" w:sz="0" w:space="0" w:color="auto"/>
                <w:bottom w:val="none" w:sz="0" w:space="0" w:color="auto"/>
                <w:right w:val="none" w:sz="0" w:space="0" w:color="auto"/>
              </w:divBdr>
              <w:divsChild>
                <w:div w:id="751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1640">
          <w:marLeft w:val="0"/>
          <w:marRight w:val="0"/>
          <w:marTop w:val="0"/>
          <w:marBottom w:val="300"/>
          <w:divBdr>
            <w:top w:val="none" w:sz="0" w:space="0" w:color="auto"/>
            <w:left w:val="none" w:sz="0" w:space="0" w:color="auto"/>
            <w:bottom w:val="none" w:sz="0" w:space="0" w:color="auto"/>
            <w:right w:val="none" w:sz="0" w:space="0" w:color="auto"/>
          </w:divBdr>
          <w:divsChild>
            <w:div w:id="1239483948">
              <w:marLeft w:val="0"/>
              <w:marRight w:val="0"/>
              <w:marTop w:val="0"/>
              <w:marBottom w:val="0"/>
              <w:divBdr>
                <w:top w:val="none" w:sz="0" w:space="0" w:color="auto"/>
                <w:left w:val="none" w:sz="0" w:space="0" w:color="auto"/>
                <w:bottom w:val="none" w:sz="0" w:space="0" w:color="auto"/>
                <w:right w:val="none" w:sz="0" w:space="0" w:color="auto"/>
              </w:divBdr>
            </w:div>
          </w:divsChild>
        </w:div>
        <w:div w:id="1595741868">
          <w:marLeft w:val="0"/>
          <w:marRight w:val="0"/>
          <w:marTop w:val="0"/>
          <w:marBottom w:val="300"/>
          <w:divBdr>
            <w:top w:val="none" w:sz="0" w:space="0" w:color="auto"/>
            <w:left w:val="none" w:sz="0" w:space="0" w:color="auto"/>
            <w:bottom w:val="none" w:sz="0" w:space="0" w:color="auto"/>
            <w:right w:val="none" w:sz="0" w:space="0" w:color="auto"/>
          </w:divBdr>
          <w:divsChild>
            <w:div w:id="18487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22949">
      <w:bodyDiv w:val="1"/>
      <w:marLeft w:val="0"/>
      <w:marRight w:val="0"/>
      <w:marTop w:val="0"/>
      <w:marBottom w:val="0"/>
      <w:divBdr>
        <w:top w:val="none" w:sz="0" w:space="0" w:color="auto"/>
        <w:left w:val="none" w:sz="0" w:space="0" w:color="auto"/>
        <w:bottom w:val="none" w:sz="0" w:space="0" w:color="auto"/>
        <w:right w:val="none" w:sz="0" w:space="0" w:color="auto"/>
      </w:divBdr>
      <w:divsChild>
        <w:div w:id="47002068">
          <w:marLeft w:val="0"/>
          <w:marRight w:val="0"/>
          <w:marTop w:val="0"/>
          <w:marBottom w:val="0"/>
          <w:divBdr>
            <w:top w:val="none" w:sz="0" w:space="0" w:color="auto"/>
            <w:left w:val="none" w:sz="0" w:space="0" w:color="auto"/>
            <w:bottom w:val="none" w:sz="0" w:space="0" w:color="auto"/>
            <w:right w:val="none" w:sz="0" w:space="0" w:color="auto"/>
          </w:divBdr>
        </w:div>
        <w:div w:id="501817410">
          <w:marLeft w:val="0"/>
          <w:marRight w:val="0"/>
          <w:marTop w:val="0"/>
          <w:marBottom w:val="0"/>
          <w:divBdr>
            <w:top w:val="none" w:sz="0" w:space="0" w:color="auto"/>
            <w:left w:val="none" w:sz="0" w:space="0" w:color="auto"/>
            <w:bottom w:val="none" w:sz="0" w:space="0" w:color="auto"/>
            <w:right w:val="none" w:sz="0" w:space="0" w:color="auto"/>
          </w:divBdr>
        </w:div>
      </w:divsChild>
    </w:div>
    <w:div w:id="1404254723">
      <w:bodyDiv w:val="1"/>
      <w:marLeft w:val="0"/>
      <w:marRight w:val="0"/>
      <w:marTop w:val="0"/>
      <w:marBottom w:val="0"/>
      <w:divBdr>
        <w:top w:val="none" w:sz="0" w:space="0" w:color="auto"/>
        <w:left w:val="none" w:sz="0" w:space="0" w:color="auto"/>
        <w:bottom w:val="none" w:sz="0" w:space="0" w:color="auto"/>
        <w:right w:val="none" w:sz="0" w:space="0" w:color="auto"/>
      </w:divBdr>
      <w:divsChild>
        <w:div w:id="901602478">
          <w:marLeft w:val="0"/>
          <w:marRight w:val="0"/>
          <w:marTop w:val="0"/>
          <w:marBottom w:val="0"/>
          <w:divBdr>
            <w:top w:val="none" w:sz="0" w:space="0" w:color="auto"/>
            <w:left w:val="none" w:sz="0" w:space="0" w:color="auto"/>
            <w:bottom w:val="none" w:sz="0" w:space="0" w:color="auto"/>
            <w:right w:val="none" w:sz="0" w:space="0" w:color="auto"/>
          </w:divBdr>
        </w:div>
      </w:divsChild>
    </w:div>
    <w:div w:id="1408071022">
      <w:bodyDiv w:val="1"/>
      <w:marLeft w:val="0"/>
      <w:marRight w:val="0"/>
      <w:marTop w:val="0"/>
      <w:marBottom w:val="0"/>
      <w:divBdr>
        <w:top w:val="none" w:sz="0" w:space="0" w:color="auto"/>
        <w:left w:val="none" w:sz="0" w:space="0" w:color="auto"/>
        <w:bottom w:val="none" w:sz="0" w:space="0" w:color="auto"/>
        <w:right w:val="none" w:sz="0" w:space="0" w:color="auto"/>
      </w:divBdr>
      <w:divsChild>
        <w:div w:id="1388722435">
          <w:marLeft w:val="0"/>
          <w:marRight w:val="0"/>
          <w:marTop w:val="0"/>
          <w:marBottom w:val="0"/>
          <w:divBdr>
            <w:top w:val="single" w:sz="2" w:space="0" w:color="EEEEEE"/>
            <w:left w:val="single" w:sz="2" w:space="0" w:color="EEEEEE"/>
            <w:bottom w:val="single" w:sz="2" w:space="0" w:color="EEEEEE"/>
            <w:right w:val="single" w:sz="2" w:space="0" w:color="EEEEEE"/>
          </w:divBdr>
          <w:divsChild>
            <w:div w:id="1247492836">
              <w:marLeft w:val="0"/>
              <w:marRight w:val="0"/>
              <w:marTop w:val="0"/>
              <w:marBottom w:val="0"/>
              <w:divBdr>
                <w:top w:val="single" w:sz="2" w:space="0" w:color="EEEEEE"/>
                <w:left w:val="single" w:sz="2" w:space="0" w:color="EEEEEE"/>
                <w:bottom w:val="single" w:sz="2" w:space="0" w:color="EEEEEE"/>
                <w:right w:val="single" w:sz="2" w:space="0" w:color="EEEEEE"/>
              </w:divBdr>
              <w:divsChild>
                <w:div w:id="278488647">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sChild>
    </w:div>
    <w:div w:id="1441727222">
      <w:bodyDiv w:val="1"/>
      <w:marLeft w:val="0"/>
      <w:marRight w:val="0"/>
      <w:marTop w:val="0"/>
      <w:marBottom w:val="0"/>
      <w:divBdr>
        <w:top w:val="none" w:sz="0" w:space="0" w:color="auto"/>
        <w:left w:val="none" w:sz="0" w:space="0" w:color="auto"/>
        <w:bottom w:val="none" w:sz="0" w:space="0" w:color="auto"/>
        <w:right w:val="none" w:sz="0" w:space="0" w:color="auto"/>
      </w:divBdr>
    </w:div>
    <w:div w:id="1488668255">
      <w:bodyDiv w:val="1"/>
      <w:marLeft w:val="0"/>
      <w:marRight w:val="0"/>
      <w:marTop w:val="0"/>
      <w:marBottom w:val="0"/>
      <w:divBdr>
        <w:top w:val="none" w:sz="0" w:space="0" w:color="auto"/>
        <w:left w:val="none" w:sz="0" w:space="0" w:color="auto"/>
        <w:bottom w:val="none" w:sz="0" w:space="0" w:color="auto"/>
        <w:right w:val="none" w:sz="0" w:space="0" w:color="auto"/>
      </w:divBdr>
    </w:div>
    <w:div w:id="1635064327">
      <w:bodyDiv w:val="1"/>
      <w:marLeft w:val="0"/>
      <w:marRight w:val="0"/>
      <w:marTop w:val="0"/>
      <w:marBottom w:val="0"/>
      <w:divBdr>
        <w:top w:val="none" w:sz="0" w:space="0" w:color="auto"/>
        <w:left w:val="none" w:sz="0" w:space="0" w:color="auto"/>
        <w:bottom w:val="none" w:sz="0" w:space="0" w:color="auto"/>
        <w:right w:val="none" w:sz="0" w:space="0" w:color="auto"/>
      </w:divBdr>
    </w:div>
    <w:div w:id="1684479813">
      <w:bodyDiv w:val="1"/>
      <w:marLeft w:val="0"/>
      <w:marRight w:val="0"/>
      <w:marTop w:val="0"/>
      <w:marBottom w:val="0"/>
      <w:divBdr>
        <w:top w:val="none" w:sz="0" w:space="0" w:color="auto"/>
        <w:left w:val="none" w:sz="0" w:space="0" w:color="auto"/>
        <w:bottom w:val="none" w:sz="0" w:space="0" w:color="auto"/>
        <w:right w:val="none" w:sz="0" w:space="0" w:color="auto"/>
      </w:divBdr>
      <w:divsChild>
        <w:div w:id="12944">
          <w:marLeft w:val="0"/>
          <w:marRight w:val="0"/>
          <w:marTop w:val="0"/>
          <w:marBottom w:val="0"/>
          <w:divBdr>
            <w:top w:val="none" w:sz="0" w:space="0" w:color="auto"/>
            <w:left w:val="none" w:sz="0" w:space="0" w:color="auto"/>
            <w:bottom w:val="none" w:sz="0" w:space="0" w:color="auto"/>
            <w:right w:val="none" w:sz="0" w:space="0" w:color="auto"/>
          </w:divBdr>
        </w:div>
        <w:div w:id="1554342444">
          <w:marLeft w:val="0"/>
          <w:marRight w:val="0"/>
          <w:marTop w:val="0"/>
          <w:marBottom w:val="0"/>
          <w:divBdr>
            <w:top w:val="none" w:sz="0" w:space="0" w:color="auto"/>
            <w:left w:val="none" w:sz="0" w:space="0" w:color="auto"/>
            <w:bottom w:val="none" w:sz="0" w:space="0" w:color="auto"/>
            <w:right w:val="none" w:sz="0" w:space="0" w:color="auto"/>
          </w:divBdr>
        </w:div>
        <w:div w:id="272826856">
          <w:marLeft w:val="0"/>
          <w:marRight w:val="0"/>
          <w:marTop w:val="0"/>
          <w:marBottom w:val="0"/>
          <w:divBdr>
            <w:top w:val="none" w:sz="0" w:space="0" w:color="auto"/>
            <w:left w:val="none" w:sz="0" w:space="0" w:color="auto"/>
            <w:bottom w:val="none" w:sz="0" w:space="0" w:color="auto"/>
            <w:right w:val="none" w:sz="0" w:space="0" w:color="auto"/>
          </w:divBdr>
        </w:div>
        <w:div w:id="1100494779">
          <w:marLeft w:val="0"/>
          <w:marRight w:val="0"/>
          <w:marTop w:val="0"/>
          <w:marBottom w:val="0"/>
          <w:divBdr>
            <w:top w:val="none" w:sz="0" w:space="0" w:color="auto"/>
            <w:left w:val="none" w:sz="0" w:space="0" w:color="auto"/>
            <w:bottom w:val="none" w:sz="0" w:space="0" w:color="auto"/>
            <w:right w:val="none" w:sz="0" w:space="0" w:color="auto"/>
          </w:divBdr>
        </w:div>
      </w:divsChild>
    </w:div>
    <w:div w:id="1707482679">
      <w:bodyDiv w:val="1"/>
      <w:marLeft w:val="0"/>
      <w:marRight w:val="0"/>
      <w:marTop w:val="0"/>
      <w:marBottom w:val="0"/>
      <w:divBdr>
        <w:top w:val="none" w:sz="0" w:space="0" w:color="auto"/>
        <w:left w:val="none" w:sz="0" w:space="0" w:color="auto"/>
        <w:bottom w:val="none" w:sz="0" w:space="0" w:color="auto"/>
        <w:right w:val="none" w:sz="0" w:space="0" w:color="auto"/>
      </w:divBdr>
    </w:div>
    <w:div w:id="1831678487">
      <w:bodyDiv w:val="1"/>
      <w:marLeft w:val="0"/>
      <w:marRight w:val="0"/>
      <w:marTop w:val="0"/>
      <w:marBottom w:val="0"/>
      <w:divBdr>
        <w:top w:val="none" w:sz="0" w:space="0" w:color="auto"/>
        <w:left w:val="none" w:sz="0" w:space="0" w:color="auto"/>
        <w:bottom w:val="none" w:sz="0" w:space="0" w:color="auto"/>
        <w:right w:val="none" w:sz="0" w:space="0" w:color="auto"/>
      </w:divBdr>
    </w:div>
    <w:div w:id="1837913086">
      <w:bodyDiv w:val="1"/>
      <w:marLeft w:val="0"/>
      <w:marRight w:val="0"/>
      <w:marTop w:val="0"/>
      <w:marBottom w:val="0"/>
      <w:divBdr>
        <w:top w:val="none" w:sz="0" w:space="0" w:color="auto"/>
        <w:left w:val="none" w:sz="0" w:space="0" w:color="auto"/>
        <w:bottom w:val="none" w:sz="0" w:space="0" w:color="auto"/>
        <w:right w:val="none" w:sz="0" w:space="0" w:color="auto"/>
      </w:divBdr>
    </w:div>
    <w:div w:id="1848518494">
      <w:bodyDiv w:val="1"/>
      <w:marLeft w:val="0"/>
      <w:marRight w:val="0"/>
      <w:marTop w:val="0"/>
      <w:marBottom w:val="0"/>
      <w:divBdr>
        <w:top w:val="none" w:sz="0" w:space="0" w:color="auto"/>
        <w:left w:val="none" w:sz="0" w:space="0" w:color="auto"/>
        <w:bottom w:val="none" w:sz="0" w:space="0" w:color="auto"/>
        <w:right w:val="none" w:sz="0" w:space="0" w:color="auto"/>
      </w:divBdr>
      <w:divsChild>
        <w:div w:id="1747993945">
          <w:marLeft w:val="0"/>
          <w:marRight w:val="0"/>
          <w:marTop w:val="0"/>
          <w:marBottom w:val="0"/>
          <w:divBdr>
            <w:top w:val="none" w:sz="0" w:space="0" w:color="auto"/>
            <w:left w:val="none" w:sz="0" w:space="0" w:color="auto"/>
            <w:bottom w:val="none" w:sz="0" w:space="0" w:color="auto"/>
            <w:right w:val="none" w:sz="0" w:space="0" w:color="auto"/>
          </w:divBdr>
        </w:div>
        <w:div w:id="753009415">
          <w:marLeft w:val="0"/>
          <w:marRight w:val="0"/>
          <w:marTop w:val="0"/>
          <w:marBottom w:val="0"/>
          <w:divBdr>
            <w:top w:val="none" w:sz="0" w:space="0" w:color="auto"/>
            <w:left w:val="none" w:sz="0" w:space="0" w:color="auto"/>
            <w:bottom w:val="none" w:sz="0" w:space="0" w:color="auto"/>
            <w:right w:val="none" w:sz="0" w:space="0" w:color="auto"/>
          </w:divBdr>
        </w:div>
        <w:div w:id="1251545194">
          <w:marLeft w:val="0"/>
          <w:marRight w:val="0"/>
          <w:marTop w:val="0"/>
          <w:marBottom w:val="0"/>
          <w:divBdr>
            <w:top w:val="none" w:sz="0" w:space="0" w:color="auto"/>
            <w:left w:val="none" w:sz="0" w:space="0" w:color="auto"/>
            <w:bottom w:val="none" w:sz="0" w:space="0" w:color="auto"/>
            <w:right w:val="none" w:sz="0" w:space="0" w:color="auto"/>
          </w:divBdr>
        </w:div>
        <w:div w:id="1179077199">
          <w:marLeft w:val="0"/>
          <w:marRight w:val="0"/>
          <w:marTop w:val="0"/>
          <w:marBottom w:val="0"/>
          <w:divBdr>
            <w:top w:val="none" w:sz="0" w:space="0" w:color="auto"/>
            <w:left w:val="none" w:sz="0" w:space="0" w:color="auto"/>
            <w:bottom w:val="none" w:sz="0" w:space="0" w:color="auto"/>
            <w:right w:val="none" w:sz="0" w:space="0" w:color="auto"/>
          </w:divBdr>
        </w:div>
      </w:divsChild>
    </w:div>
    <w:div w:id="1897550541">
      <w:bodyDiv w:val="1"/>
      <w:marLeft w:val="0"/>
      <w:marRight w:val="0"/>
      <w:marTop w:val="0"/>
      <w:marBottom w:val="0"/>
      <w:divBdr>
        <w:top w:val="none" w:sz="0" w:space="0" w:color="auto"/>
        <w:left w:val="none" w:sz="0" w:space="0" w:color="auto"/>
        <w:bottom w:val="none" w:sz="0" w:space="0" w:color="auto"/>
        <w:right w:val="none" w:sz="0" w:space="0" w:color="auto"/>
      </w:divBdr>
      <w:divsChild>
        <w:div w:id="623077263">
          <w:marLeft w:val="0"/>
          <w:marRight w:val="0"/>
          <w:marTop w:val="0"/>
          <w:marBottom w:val="0"/>
          <w:divBdr>
            <w:top w:val="none" w:sz="0" w:space="0" w:color="auto"/>
            <w:left w:val="none" w:sz="0" w:space="0" w:color="auto"/>
            <w:bottom w:val="none" w:sz="0" w:space="0" w:color="auto"/>
            <w:right w:val="none" w:sz="0" w:space="0" w:color="auto"/>
          </w:divBdr>
        </w:div>
      </w:divsChild>
    </w:div>
    <w:div w:id="1898709950">
      <w:bodyDiv w:val="1"/>
      <w:marLeft w:val="0"/>
      <w:marRight w:val="0"/>
      <w:marTop w:val="0"/>
      <w:marBottom w:val="0"/>
      <w:divBdr>
        <w:top w:val="none" w:sz="0" w:space="0" w:color="auto"/>
        <w:left w:val="none" w:sz="0" w:space="0" w:color="auto"/>
        <w:bottom w:val="none" w:sz="0" w:space="0" w:color="auto"/>
        <w:right w:val="none" w:sz="0" w:space="0" w:color="auto"/>
      </w:divBdr>
    </w:div>
    <w:div w:id="1937442114">
      <w:bodyDiv w:val="1"/>
      <w:marLeft w:val="0"/>
      <w:marRight w:val="0"/>
      <w:marTop w:val="0"/>
      <w:marBottom w:val="0"/>
      <w:divBdr>
        <w:top w:val="none" w:sz="0" w:space="0" w:color="auto"/>
        <w:left w:val="none" w:sz="0" w:space="0" w:color="auto"/>
        <w:bottom w:val="none" w:sz="0" w:space="0" w:color="auto"/>
        <w:right w:val="none" w:sz="0" w:space="0" w:color="auto"/>
      </w:divBdr>
    </w:div>
    <w:div w:id="1938976531">
      <w:bodyDiv w:val="1"/>
      <w:marLeft w:val="0"/>
      <w:marRight w:val="0"/>
      <w:marTop w:val="0"/>
      <w:marBottom w:val="0"/>
      <w:divBdr>
        <w:top w:val="none" w:sz="0" w:space="0" w:color="auto"/>
        <w:left w:val="none" w:sz="0" w:space="0" w:color="auto"/>
        <w:bottom w:val="none" w:sz="0" w:space="0" w:color="auto"/>
        <w:right w:val="none" w:sz="0" w:space="0" w:color="auto"/>
      </w:divBdr>
    </w:div>
    <w:div w:id="1948003090">
      <w:bodyDiv w:val="1"/>
      <w:marLeft w:val="0"/>
      <w:marRight w:val="0"/>
      <w:marTop w:val="0"/>
      <w:marBottom w:val="0"/>
      <w:divBdr>
        <w:top w:val="none" w:sz="0" w:space="0" w:color="auto"/>
        <w:left w:val="none" w:sz="0" w:space="0" w:color="auto"/>
        <w:bottom w:val="none" w:sz="0" w:space="0" w:color="auto"/>
        <w:right w:val="none" w:sz="0" w:space="0" w:color="auto"/>
      </w:divBdr>
    </w:div>
    <w:div w:id="1961446659">
      <w:bodyDiv w:val="1"/>
      <w:marLeft w:val="0"/>
      <w:marRight w:val="0"/>
      <w:marTop w:val="0"/>
      <w:marBottom w:val="0"/>
      <w:divBdr>
        <w:top w:val="none" w:sz="0" w:space="0" w:color="auto"/>
        <w:left w:val="none" w:sz="0" w:space="0" w:color="auto"/>
        <w:bottom w:val="none" w:sz="0" w:space="0" w:color="auto"/>
        <w:right w:val="none" w:sz="0" w:space="0" w:color="auto"/>
      </w:divBdr>
    </w:div>
    <w:div w:id="1966231198">
      <w:bodyDiv w:val="1"/>
      <w:marLeft w:val="0"/>
      <w:marRight w:val="0"/>
      <w:marTop w:val="0"/>
      <w:marBottom w:val="0"/>
      <w:divBdr>
        <w:top w:val="none" w:sz="0" w:space="0" w:color="auto"/>
        <w:left w:val="none" w:sz="0" w:space="0" w:color="auto"/>
        <w:bottom w:val="none" w:sz="0" w:space="0" w:color="auto"/>
        <w:right w:val="none" w:sz="0" w:space="0" w:color="auto"/>
      </w:divBdr>
      <w:divsChild>
        <w:div w:id="1703284023">
          <w:marLeft w:val="0"/>
          <w:marRight w:val="0"/>
          <w:marTop w:val="0"/>
          <w:marBottom w:val="0"/>
          <w:divBdr>
            <w:top w:val="none" w:sz="0" w:space="0" w:color="auto"/>
            <w:left w:val="none" w:sz="0" w:space="0" w:color="auto"/>
            <w:bottom w:val="none" w:sz="0" w:space="0" w:color="auto"/>
            <w:right w:val="none" w:sz="0" w:space="0" w:color="auto"/>
          </w:divBdr>
        </w:div>
        <w:div w:id="15548576">
          <w:marLeft w:val="0"/>
          <w:marRight w:val="0"/>
          <w:marTop w:val="0"/>
          <w:marBottom w:val="0"/>
          <w:divBdr>
            <w:top w:val="none" w:sz="0" w:space="0" w:color="auto"/>
            <w:left w:val="none" w:sz="0" w:space="0" w:color="auto"/>
            <w:bottom w:val="none" w:sz="0" w:space="0" w:color="auto"/>
            <w:right w:val="none" w:sz="0" w:space="0" w:color="auto"/>
          </w:divBdr>
        </w:div>
        <w:div w:id="1744444913">
          <w:marLeft w:val="0"/>
          <w:marRight w:val="0"/>
          <w:marTop w:val="0"/>
          <w:marBottom w:val="0"/>
          <w:divBdr>
            <w:top w:val="none" w:sz="0" w:space="0" w:color="auto"/>
            <w:left w:val="none" w:sz="0" w:space="0" w:color="auto"/>
            <w:bottom w:val="none" w:sz="0" w:space="0" w:color="auto"/>
            <w:right w:val="none" w:sz="0" w:space="0" w:color="auto"/>
          </w:divBdr>
        </w:div>
        <w:div w:id="1071195647">
          <w:marLeft w:val="0"/>
          <w:marRight w:val="0"/>
          <w:marTop w:val="0"/>
          <w:marBottom w:val="0"/>
          <w:divBdr>
            <w:top w:val="none" w:sz="0" w:space="0" w:color="auto"/>
            <w:left w:val="none" w:sz="0" w:space="0" w:color="auto"/>
            <w:bottom w:val="none" w:sz="0" w:space="0" w:color="auto"/>
            <w:right w:val="none" w:sz="0" w:space="0" w:color="auto"/>
          </w:divBdr>
        </w:div>
        <w:div w:id="1202472476">
          <w:marLeft w:val="0"/>
          <w:marRight w:val="0"/>
          <w:marTop w:val="0"/>
          <w:marBottom w:val="0"/>
          <w:divBdr>
            <w:top w:val="none" w:sz="0" w:space="0" w:color="auto"/>
            <w:left w:val="none" w:sz="0" w:space="0" w:color="auto"/>
            <w:bottom w:val="none" w:sz="0" w:space="0" w:color="auto"/>
            <w:right w:val="none" w:sz="0" w:space="0" w:color="auto"/>
          </w:divBdr>
        </w:div>
        <w:div w:id="972515829">
          <w:marLeft w:val="0"/>
          <w:marRight w:val="0"/>
          <w:marTop w:val="0"/>
          <w:marBottom w:val="0"/>
          <w:divBdr>
            <w:top w:val="none" w:sz="0" w:space="0" w:color="auto"/>
            <w:left w:val="none" w:sz="0" w:space="0" w:color="auto"/>
            <w:bottom w:val="none" w:sz="0" w:space="0" w:color="auto"/>
            <w:right w:val="none" w:sz="0" w:space="0" w:color="auto"/>
          </w:divBdr>
        </w:div>
        <w:div w:id="2004166210">
          <w:marLeft w:val="0"/>
          <w:marRight w:val="0"/>
          <w:marTop w:val="0"/>
          <w:marBottom w:val="0"/>
          <w:divBdr>
            <w:top w:val="none" w:sz="0" w:space="0" w:color="auto"/>
            <w:left w:val="none" w:sz="0" w:space="0" w:color="auto"/>
            <w:bottom w:val="none" w:sz="0" w:space="0" w:color="auto"/>
            <w:right w:val="none" w:sz="0" w:space="0" w:color="auto"/>
          </w:divBdr>
        </w:div>
        <w:div w:id="1282222641">
          <w:marLeft w:val="0"/>
          <w:marRight w:val="0"/>
          <w:marTop w:val="0"/>
          <w:marBottom w:val="0"/>
          <w:divBdr>
            <w:top w:val="none" w:sz="0" w:space="0" w:color="auto"/>
            <w:left w:val="none" w:sz="0" w:space="0" w:color="auto"/>
            <w:bottom w:val="none" w:sz="0" w:space="0" w:color="auto"/>
            <w:right w:val="none" w:sz="0" w:space="0" w:color="auto"/>
          </w:divBdr>
        </w:div>
        <w:div w:id="942617412">
          <w:marLeft w:val="0"/>
          <w:marRight w:val="0"/>
          <w:marTop w:val="0"/>
          <w:marBottom w:val="0"/>
          <w:divBdr>
            <w:top w:val="none" w:sz="0" w:space="0" w:color="auto"/>
            <w:left w:val="none" w:sz="0" w:space="0" w:color="auto"/>
            <w:bottom w:val="none" w:sz="0" w:space="0" w:color="auto"/>
            <w:right w:val="none" w:sz="0" w:space="0" w:color="auto"/>
          </w:divBdr>
        </w:div>
        <w:div w:id="1194000556">
          <w:marLeft w:val="0"/>
          <w:marRight w:val="0"/>
          <w:marTop w:val="0"/>
          <w:marBottom w:val="0"/>
          <w:divBdr>
            <w:top w:val="none" w:sz="0" w:space="0" w:color="auto"/>
            <w:left w:val="none" w:sz="0" w:space="0" w:color="auto"/>
            <w:bottom w:val="none" w:sz="0" w:space="0" w:color="auto"/>
            <w:right w:val="none" w:sz="0" w:space="0" w:color="auto"/>
          </w:divBdr>
        </w:div>
        <w:div w:id="1359819194">
          <w:marLeft w:val="0"/>
          <w:marRight w:val="0"/>
          <w:marTop w:val="0"/>
          <w:marBottom w:val="0"/>
          <w:divBdr>
            <w:top w:val="none" w:sz="0" w:space="0" w:color="auto"/>
            <w:left w:val="none" w:sz="0" w:space="0" w:color="auto"/>
            <w:bottom w:val="none" w:sz="0" w:space="0" w:color="auto"/>
            <w:right w:val="none" w:sz="0" w:space="0" w:color="auto"/>
          </w:divBdr>
        </w:div>
        <w:div w:id="1259946581">
          <w:marLeft w:val="0"/>
          <w:marRight w:val="0"/>
          <w:marTop w:val="0"/>
          <w:marBottom w:val="0"/>
          <w:divBdr>
            <w:top w:val="none" w:sz="0" w:space="0" w:color="auto"/>
            <w:left w:val="none" w:sz="0" w:space="0" w:color="auto"/>
            <w:bottom w:val="none" w:sz="0" w:space="0" w:color="auto"/>
            <w:right w:val="none" w:sz="0" w:space="0" w:color="auto"/>
          </w:divBdr>
        </w:div>
        <w:div w:id="1695232640">
          <w:marLeft w:val="0"/>
          <w:marRight w:val="0"/>
          <w:marTop w:val="0"/>
          <w:marBottom w:val="0"/>
          <w:divBdr>
            <w:top w:val="none" w:sz="0" w:space="0" w:color="auto"/>
            <w:left w:val="none" w:sz="0" w:space="0" w:color="auto"/>
            <w:bottom w:val="none" w:sz="0" w:space="0" w:color="auto"/>
            <w:right w:val="none" w:sz="0" w:space="0" w:color="auto"/>
          </w:divBdr>
        </w:div>
      </w:divsChild>
    </w:div>
    <w:div w:id="1966885951">
      <w:bodyDiv w:val="1"/>
      <w:marLeft w:val="0"/>
      <w:marRight w:val="0"/>
      <w:marTop w:val="0"/>
      <w:marBottom w:val="0"/>
      <w:divBdr>
        <w:top w:val="none" w:sz="0" w:space="0" w:color="auto"/>
        <w:left w:val="none" w:sz="0" w:space="0" w:color="auto"/>
        <w:bottom w:val="none" w:sz="0" w:space="0" w:color="auto"/>
        <w:right w:val="none" w:sz="0" w:space="0" w:color="auto"/>
      </w:divBdr>
    </w:div>
    <w:div w:id="2004890181">
      <w:bodyDiv w:val="1"/>
      <w:marLeft w:val="0"/>
      <w:marRight w:val="0"/>
      <w:marTop w:val="0"/>
      <w:marBottom w:val="0"/>
      <w:divBdr>
        <w:top w:val="none" w:sz="0" w:space="0" w:color="auto"/>
        <w:left w:val="none" w:sz="0" w:space="0" w:color="auto"/>
        <w:bottom w:val="none" w:sz="0" w:space="0" w:color="auto"/>
        <w:right w:val="none" w:sz="0" w:space="0" w:color="auto"/>
      </w:divBdr>
      <w:divsChild>
        <w:div w:id="109326785">
          <w:marLeft w:val="0"/>
          <w:marRight w:val="0"/>
          <w:marTop w:val="0"/>
          <w:marBottom w:val="0"/>
          <w:divBdr>
            <w:top w:val="none" w:sz="0" w:space="0" w:color="auto"/>
            <w:left w:val="none" w:sz="0" w:space="0" w:color="auto"/>
            <w:bottom w:val="none" w:sz="0" w:space="0" w:color="auto"/>
            <w:right w:val="none" w:sz="0" w:space="0" w:color="auto"/>
          </w:divBdr>
        </w:div>
        <w:div w:id="1125923993">
          <w:marLeft w:val="0"/>
          <w:marRight w:val="0"/>
          <w:marTop w:val="0"/>
          <w:marBottom w:val="0"/>
          <w:divBdr>
            <w:top w:val="none" w:sz="0" w:space="0" w:color="auto"/>
            <w:left w:val="none" w:sz="0" w:space="0" w:color="auto"/>
            <w:bottom w:val="none" w:sz="0" w:space="0" w:color="auto"/>
            <w:right w:val="none" w:sz="0" w:space="0" w:color="auto"/>
          </w:divBdr>
        </w:div>
        <w:div w:id="1314799156">
          <w:marLeft w:val="0"/>
          <w:marRight w:val="0"/>
          <w:marTop w:val="0"/>
          <w:marBottom w:val="0"/>
          <w:divBdr>
            <w:top w:val="none" w:sz="0" w:space="0" w:color="auto"/>
            <w:left w:val="none" w:sz="0" w:space="0" w:color="auto"/>
            <w:bottom w:val="none" w:sz="0" w:space="0" w:color="auto"/>
            <w:right w:val="none" w:sz="0" w:space="0" w:color="auto"/>
          </w:divBdr>
        </w:div>
        <w:div w:id="1817141702">
          <w:marLeft w:val="0"/>
          <w:marRight w:val="0"/>
          <w:marTop w:val="0"/>
          <w:marBottom w:val="0"/>
          <w:divBdr>
            <w:top w:val="none" w:sz="0" w:space="0" w:color="auto"/>
            <w:left w:val="none" w:sz="0" w:space="0" w:color="auto"/>
            <w:bottom w:val="none" w:sz="0" w:space="0" w:color="auto"/>
            <w:right w:val="none" w:sz="0" w:space="0" w:color="auto"/>
          </w:divBdr>
        </w:div>
        <w:div w:id="165679058">
          <w:marLeft w:val="0"/>
          <w:marRight w:val="0"/>
          <w:marTop w:val="0"/>
          <w:marBottom w:val="0"/>
          <w:divBdr>
            <w:top w:val="none" w:sz="0" w:space="0" w:color="auto"/>
            <w:left w:val="none" w:sz="0" w:space="0" w:color="auto"/>
            <w:bottom w:val="none" w:sz="0" w:space="0" w:color="auto"/>
            <w:right w:val="none" w:sz="0" w:space="0" w:color="auto"/>
          </w:divBdr>
        </w:div>
        <w:div w:id="1141769214">
          <w:marLeft w:val="0"/>
          <w:marRight w:val="0"/>
          <w:marTop w:val="0"/>
          <w:marBottom w:val="0"/>
          <w:divBdr>
            <w:top w:val="none" w:sz="0" w:space="0" w:color="auto"/>
            <w:left w:val="none" w:sz="0" w:space="0" w:color="auto"/>
            <w:bottom w:val="none" w:sz="0" w:space="0" w:color="auto"/>
            <w:right w:val="none" w:sz="0" w:space="0" w:color="auto"/>
          </w:divBdr>
        </w:div>
        <w:div w:id="523205673">
          <w:marLeft w:val="0"/>
          <w:marRight w:val="0"/>
          <w:marTop w:val="0"/>
          <w:marBottom w:val="0"/>
          <w:divBdr>
            <w:top w:val="none" w:sz="0" w:space="0" w:color="auto"/>
            <w:left w:val="none" w:sz="0" w:space="0" w:color="auto"/>
            <w:bottom w:val="none" w:sz="0" w:space="0" w:color="auto"/>
            <w:right w:val="none" w:sz="0" w:space="0" w:color="auto"/>
          </w:divBdr>
        </w:div>
        <w:div w:id="81345334">
          <w:marLeft w:val="0"/>
          <w:marRight w:val="0"/>
          <w:marTop w:val="0"/>
          <w:marBottom w:val="0"/>
          <w:divBdr>
            <w:top w:val="none" w:sz="0" w:space="0" w:color="auto"/>
            <w:left w:val="none" w:sz="0" w:space="0" w:color="auto"/>
            <w:bottom w:val="none" w:sz="0" w:space="0" w:color="auto"/>
            <w:right w:val="none" w:sz="0" w:space="0" w:color="auto"/>
          </w:divBdr>
        </w:div>
        <w:div w:id="826745463">
          <w:marLeft w:val="0"/>
          <w:marRight w:val="0"/>
          <w:marTop w:val="0"/>
          <w:marBottom w:val="0"/>
          <w:divBdr>
            <w:top w:val="none" w:sz="0" w:space="0" w:color="auto"/>
            <w:left w:val="none" w:sz="0" w:space="0" w:color="auto"/>
            <w:bottom w:val="none" w:sz="0" w:space="0" w:color="auto"/>
            <w:right w:val="none" w:sz="0" w:space="0" w:color="auto"/>
          </w:divBdr>
        </w:div>
        <w:div w:id="897281609">
          <w:marLeft w:val="0"/>
          <w:marRight w:val="0"/>
          <w:marTop w:val="0"/>
          <w:marBottom w:val="0"/>
          <w:divBdr>
            <w:top w:val="none" w:sz="0" w:space="0" w:color="auto"/>
            <w:left w:val="none" w:sz="0" w:space="0" w:color="auto"/>
            <w:bottom w:val="none" w:sz="0" w:space="0" w:color="auto"/>
            <w:right w:val="none" w:sz="0" w:space="0" w:color="auto"/>
          </w:divBdr>
        </w:div>
        <w:div w:id="1588688729">
          <w:marLeft w:val="0"/>
          <w:marRight w:val="0"/>
          <w:marTop w:val="0"/>
          <w:marBottom w:val="0"/>
          <w:divBdr>
            <w:top w:val="none" w:sz="0" w:space="0" w:color="auto"/>
            <w:left w:val="none" w:sz="0" w:space="0" w:color="auto"/>
            <w:bottom w:val="none" w:sz="0" w:space="0" w:color="auto"/>
            <w:right w:val="none" w:sz="0" w:space="0" w:color="auto"/>
          </w:divBdr>
        </w:div>
        <w:div w:id="1236664963">
          <w:marLeft w:val="0"/>
          <w:marRight w:val="0"/>
          <w:marTop w:val="0"/>
          <w:marBottom w:val="0"/>
          <w:divBdr>
            <w:top w:val="none" w:sz="0" w:space="0" w:color="auto"/>
            <w:left w:val="none" w:sz="0" w:space="0" w:color="auto"/>
            <w:bottom w:val="none" w:sz="0" w:space="0" w:color="auto"/>
            <w:right w:val="none" w:sz="0" w:space="0" w:color="auto"/>
          </w:divBdr>
        </w:div>
        <w:div w:id="45836410">
          <w:marLeft w:val="0"/>
          <w:marRight w:val="0"/>
          <w:marTop w:val="0"/>
          <w:marBottom w:val="0"/>
          <w:divBdr>
            <w:top w:val="none" w:sz="0" w:space="0" w:color="auto"/>
            <w:left w:val="none" w:sz="0" w:space="0" w:color="auto"/>
            <w:bottom w:val="none" w:sz="0" w:space="0" w:color="auto"/>
            <w:right w:val="none" w:sz="0" w:space="0" w:color="auto"/>
          </w:divBdr>
        </w:div>
        <w:div w:id="898637330">
          <w:marLeft w:val="0"/>
          <w:marRight w:val="0"/>
          <w:marTop w:val="0"/>
          <w:marBottom w:val="0"/>
          <w:divBdr>
            <w:top w:val="none" w:sz="0" w:space="0" w:color="auto"/>
            <w:left w:val="none" w:sz="0" w:space="0" w:color="auto"/>
            <w:bottom w:val="none" w:sz="0" w:space="0" w:color="auto"/>
            <w:right w:val="none" w:sz="0" w:space="0" w:color="auto"/>
          </w:divBdr>
        </w:div>
        <w:div w:id="398677249">
          <w:marLeft w:val="0"/>
          <w:marRight w:val="0"/>
          <w:marTop w:val="0"/>
          <w:marBottom w:val="0"/>
          <w:divBdr>
            <w:top w:val="none" w:sz="0" w:space="0" w:color="auto"/>
            <w:left w:val="none" w:sz="0" w:space="0" w:color="auto"/>
            <w:bottom w:val="none" w:sz="0" w:space="0" w:color="auto"/>
            <w:right w:val="none" w:sz="0" w:space="0" w:color="auto"/>
          </w:divBdr>
        </w:div>
        <w:div w:id="907959298">
          <w:marLeft w:val="0"/>
          <w:marRight w:val="0"/>
          <w:marTop w:val="0"/>
          <w:marBottom w:val="0"/>
          <w:divBdr>
            <w:top w:val="none" w:sz="0" w:space="0" w:color="auto"/>
            <w:left w:val="none" w:sz="0" w:space="0" w:color="auto"/>
            <w:bottom w:val="none" w:sz="0" w:space="0" w:color="auto"/>
            <w:right w:val="none" w:sz="0" w:space="0" w:color="auto"/>
          </w:divBdr>
        </w:div>
        <w:div w:id="1691956327">
          <w:marLeft w:val="0"/>
          <w:marRight w:val="0"/>
          <w:marTop w:val="0"/>
          <w:marBottom w:val="0"/>
          <w:divBdr>
            <w:top w:val="none" w:sz="0" w:space="0" w:color="auto"/>
            <w:left w:val="none" w:sz="0" w:space="0" w:color="auto"/>
            <w:bottom w:val="none" w:sz="0" w:space="0" w:color="auto"/>
            <w:right w:val="none" w:sz="0" w:space="0" w:color="auto"/>
          </w:divBdr>
        </w:div>
      </w:divsChild>
    </w:div>
    <w:div w:id="2005283540">
      <w:bodyDiv w:val="1"/>
      <w:marLeft w:val="0"/>
      <w:marRight w:val="0"/>
      <w:marTop w:val="0"/>
      <w:marBottom w:val="0"/>
      <w:divBdr>
        <w:top w:val="none" w:sz="0" w:space="0" w:color="auto"/>
        <w:left w:val="none" w:sz="0" w:space="0" w:color="auto"/>
        <w:bottom w:val="none" w:sz="0" w:space="0" w:color="auto"/>
        <w:right w:val="none" w:sz="0" w:space="0" w:color="auto"/>
      </w:divBdr>
      <w:divsChild>
        <w:div w:id="756054858">
          <w:marLeft w:val="0"/>
          <w:marRight w:val="0"/>
          <w:marTop w:val="0"/>
          <w:marBottom w:val="0"/>
          <w:divBdr>
            <w:top w:val="none" w:sz="0" w:space="0" w:color="auto"/>
            <w:left w:val="none" w:sz="0" w:space="0" w:color="auto"/>
            <w:bottom w:val="none" w:sz="0" w:space="0" w:color="auto"/>
            <w:right w:val="none" w:sz="0" w:space="0" w:color="auto"/>
          </w:divBdr>
          <w:divsChild>
            <w:div w:id="203565633">
              <w:marLeft w:val="0"/>
              <w:marRight w:val="0"/>
              <w:marTop w:val="0"/>
              <w:marBottom w:val="0"/>
              <w:divBdr>
                <w:top w:val="none" w:sz="0" w:space="0" w:color="auto"/>
                <w:left w:val="none" w:sz="0" w:space="0" w:color="auto"/>
                <w:bottom w:val="none" w:sz="0" w:space="0" w:color="auto"/>
                <w:right w:val="none" w:sz="0" w:space="0" w:color="auto"/>
              </w:divBdr>
            </w:div>
            <w:div w:id="327483736">
              <w:marLeft w:val="0"/>
              <w:marRight w:val="0"/>
              <w:marTop w:val="0"/>
              <w:marBottom w:val="0"/>
              <w:divBdr>
                <w:top w:val="none" w:sz="0" w:space="0" w:color="auto"/>
                <w:left w:val="none" w:sz="0" w:space="0" w:color="auto"/>
                <w:bottom w:val="none" w:sz="0" w:space="0" w:color="auto"/>
                <w:right w:val="none" w:sz="0" w:space="0" w:color="auto"/>
              </w:divBdr>
            </w:div>
            <w:div w:id="233511243">
              <w:marLeft w:val="0"/>
              <w:marRight w:val="0"/>
              <w:marTop w:val="0"/>
              <w:marBottom w:val="0"/>
              <w:divBdr>
                <w:top w:val="none" w:sz="0" w:space="0" w:color="auto"/>
                <w:left w:val="none" w:sz="0" w:space="0" w:color="auto"/>
                <w:bottom w:val="none" w:sz="0" w:space="0" w:color="auto"/>
                <w:right w:val="none" w:sz="0" w:space="0" w:color="auto"/>
              </w:divBdr>
            </w:div>
            <w:div w:id="1489053775">
              <w:marLeft w:val="0"/>
              <w:marRight w:val="0"/>
              <w:marTop w:val="0"/>
              <w:marBottom w:val="0"/>
              <w:divBdr>
                <w:top w:val="none" w:sz="0" w:space="0" w:color="auto"/>
                <w:left w:val="none" w:sz="0" w:space="0" w:color="auto"/>
                <w:bottom w:val="none" w:sz="0" w:space="0" w:color="auto"/>
                <w:right w:val="none" w:sz="0" w:space="0" w:color="auto"/>
              </w:divBdr>
            </w:div>
            <w:div w:id="293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7982">
      <w:bodyDiv w:val="1"/>
      <w:marLeft w:val="0"/>
      <w:marRight w:val="0"/>
      <w:marTop w:val="0"/>
      <w:marBottom w:val="0"/>
      <w:divBdr>
        <w:top w:val="none" w:sz="0" w:space="0" w:color="auto"/>
        <w:left w:val="none" w:sz="0" w:space="0" w:color="auto"/>
        <w:bottom w:val="none" w:sz="0" w:space="0" w:color="auto"/>
        <w:right w:val="none" w:sz="0" w:space="0" w:color="auto"/>
      </w:divBdr>
      <w:divsChild>
        <w:div w:id="181404322">
          <w:marLeft w:val="0"/>
          <w:marRight w:val="0"/>
          <w:marTop w:val="0"/>
          <w:marBottom w:val="0"/>
          <w:divBdr>
            <w:top w:val="none" w:sz="0" w:space="0" w:color="auto"/>
            <w:left w:val="none" w:sz="0" w:space="0" w:color="auto"/>
            <w:bottom w:val="none" w:sz="0" w:space="0" w:color="auto"/>
            <w:right w:val="none" w:sz="0" w:space="0" w:color="auto"/>
          </w:divBdr>
        </w:div>
      </w:divsChild>
    </w:div>
    <w:div w:id="2034114004">
      <w:bodyDiv w:val="1"/>
      <w:marLeft w:val="0"/>
      <w:marRight w:val="0"/>
      <w:marTop w:val="0"/>
      <w:marBottom w:val="0"/>
      <w:divBdr>
        <w:top w:val="none" w:sz="0" w:space="0" w:color="auto"/>
        <w:left w:val="none" w:sz="0" w:space="0" w:color="auto"/>
        <w:bottom w:val="none" w:sz="0" w:space="0" w:color="auto"/>
        <w:right w:val="none" w:sz="0" w:space="0" w:color="auto"/>
      </w:divBdr>
      <w:divsChild>
        <w:div w:id="1547719621">
          <w:marLeft w:val="0"/>
          <w:marRight w:val="0"/>
          <w:marTop w:val="0"/>
          <w:marBottom w:val="0"/>
          <w:divBdr>
            <w:top w:val="none" w:sz="0" w:space="0" w:color="auto"/>
            <w:left w:val="none" w:sz="0" w:space="0" w:color="auto"/>
            <w:bottom w:val="none" w:sz="0" w:space="0" w:color="auto"/>
            <w:right w:val="none" w:sz="0" w:space="0" w:color="auto"/>
          </w:divBdr>
        </w:div>
        <w:div w:id="695353489">
          <w:marLeft w:val="0"/>
          <w:marRight w:val="0"/>
          <w:marTop w:val="0"/>
          <w:marBottom w:val="0"/>
          <w:divBdr>
            <w:top w:val="none" w:sz="0" w:space="0" w:color="auto"/>
            <w:left w:val="none" w:sz="0" w:space="0" w:color="auto"/>
            <w:bottom w:val="none" w:sz="0" w:space="0" w:color="auto"/>
            <w:right w:val="none" w:sz="0" w:space="0" w:color="auto"/>
          </w:divBdr>
        </w:div>
      </w:divsChild>
    </w:div>
    <w:div w:id="2034913901">
      <w:bodyDiv w:val="1"/>
      <w:marLeft w:val="0"/>
      <w:marRight w:val="0"/>
      <w:marTop w:val="0"/>
      <w:marBottom w:val="0"/>
      <w:divBdr>
        <w:top w:val="none" w:sz="0" w:space="0" w:color="auto"/>
        <w:left w:val="none" w:sz="0" w:space="0" w:color="auto"/>
        <w:bottom w:val="none" w:sz="0" w:space="0" w:color="auto"/>
        <w:right w:val="none" w:sz="0" w:space="0" w:color="auto"/>
      </w:divBdr>
    </w:div>
    <w:div w:id="2044670755">
      <w:bodyDiv w:val="1"/>
      <w:marLeft w:val="0"/>
      <w:marRight w:val="0"/>
      <w:marTop w:val="0"/>
      <w:marBottom w:val="0"/>
      <w:divBdr>
        <w:top w:val="none" w:sz="0" w:space="0" w:color="auto"/>
        <w:left w:val="none" w:sz="0" w:space="0" w:color="auto"/>
        <w:bottom w:val="none" w:sz="0" w:space="0" w:color="auto"/>
        <w:right w:val="none" w:sz="0" w:space="0" w:color="auto"/>
      </w:divBdr>
      <w:divsChild>
        <w:div w:id="245454478">
          <w:marLeft w:val="0"/>
          <w:marRight w:val="0"/>
          <w:marTop w:val="0"/>
          <w:marBottom w:val="0"/>
          <w:divBdr>
            <w:top w:val="none" w:sz="0" w:space="0" w:color="auto"/>
            <w:left w:val="none" w:sz="0" w:space="0" w:color="auto"/>
            <w:bottom w:val="none" w:sz="0" w:space="0" w:color="auto"/>
            <w:right w:val="none" w:sz="0" w:space="0" w:color="auto"/>
          </w:divBdr>
        </w:div>
        <w:div w:id="535965811">
          <w:marLeft w:val="0"/>
          <w:marRight w:val="0"/>
          <w:marTop w:val="0"/>
          <w:marBottom w:val="0"/>
          <w:divBdr>
            <w:top w:val="none" w:sz="0" w:space="0" w:color="auto"/>
            <w:left w:val="none" w:sz="0" w:space="0" w:color="auto"/>
            <w:bottom w:val="none" w:sz="0" w:space="0" w:color="auto"/>
            <w:right w:val="none" w:sz="0" w:space="0" w:color="auto"/>
          </w:divBdr>
        </w:div>
      </w:divsChild>
    </w:div>
    <w:div w:id="2048674475">
      <w:bodyDiv w:val="1"/>
      <w:marLeft w:val="0"/>
      <w:marRight w:val="0"/>
      <w:marTop w:val="0"/>
      <w:marBottom w:val="0"/>
      <w:divBdr>
        <w:top w:val="none" w:sz="0" w:space="0" w:color="auto"/>
        <w:left w:val="none" w:sz="0" w:space="0" w:color="auto"/>
        <w:bottom w:val="none" w:sz="0" w:space="0" w:color="auto"/>
        <w:right w:val="none" w:sz="0" w:space="0" w:color="auto"/>
      </w:divBdr>
      <w:divsChild>
        <w:div w:id="1613247324">
          <w:marLeft w:val="0"/>
          <w:marRight w:val="0"/>
          <w:marTop w:val="0"/>
          <w:marBottom w:val="0"/>
          <w:divBdr>
            <w:top w:val="none" w:sz="0" w:space="0" w:color="auto"/>
            <w:left w:val="none" w:sz="0" w:space="0" w:color="auto"/>
            <w:bottom w:val="none" w:sz="0" w:space="0" w:color="auto"/>
            <w:right w:val="none" w:sz="0" w:space="0" w:color="auto"/>
          </w:divBdr>
        </w:div>
      </w:divsChild>
    </w:div>
    <w:div w:id="2070036555">
      <w:bodyDiv w:val="1"/>
      <w:marLeft w:val="0"/>
      <w:marRight w:val="0"/>
      <w:marTop w:val="0"/>
      <w:marBottom w:val="0"/>
      <w:divBdr>
        <w:top w:val="none" w:sz="0" w:space="0" w:color="auto"/>
        <w:left w:val="none" w:sz="0" w:space="0" w:color="auto"/>
        <w:bottom w:val="none" w:sz="0" w:space="0" w:color="auto"/>
        <w:right w:val="none" w:sz="0" w:space="0" w:color="auto"/>
      </w:divBdr>
    </w:div>
    <w:div w:id="2127116846">
      <w:bodyDiv w:val="1"/>
      <w:marLeft w:val="0"/>
      <w:marRight w:val="0"/>
      <w:marTop w:val="0"/>
      <w:marBottom w:val="0"/>
      <w:divBdr>
        <w:top w:val="none" w:sz="0" w:space="0" w:color="auto"/>
        <w:left w:val="none" w:sz="0" w:space="0" w:color="auto"/>
        <w:bottom w:val="none" w:sz="0" w:space="0" w:color="auto"/>
        <w:right w:val="none" w:sz="0" w:space="0" w:color="auto"/>
      </w:divBdr>
    </w:div>
    <w:div w:id="2140099722">
      <w:bodyDiv w:val="1"/>
      <w:marLeft w:val="0"/>
      <w:marRight w:val="0"/>
      <w:marTop w:val="0"/>
      <w:marBottom w:val="0"/>
      <w:divBdr>
        <w:top w:val="none" w:sz="0" w:space="0" w:color="auto"/>
        <w:left w:val="none" w:sz="0" w:space="0" w:color="auto"/>
        <w:bottom w:val="none" w:sz="0" w:space="0" w:color="auto"/>
        <w:right w:val="none" w:sz="0" w:space="0" w:color="auto"/>
      </w:divBdr>
      <w:divsChild>
        <w:div w:id="1243684321">
          <w:marLeft w:val="0"/>
          <w:marRight w:val="0"/>
          <w:marTop w:val="0"/>
          <w:marBottom w:val="0"/>
          <w:divBdr>
            <w:top w:val="none" w:sz="0" w:space="0" w:color="auto"/>
            <w:left w:val="none" w:sz="0" w:space="0" w:color="auto"/>
            <w:bottom w:val="none" w:sz="0" w:space="0" w:color="auto"/>
            <w:right w:val="none" w:sz="0" w:space="0" w:color="auto"/>
          </w:divBdr>
        </w:div>
        <w:div w:id="320426689">
          <w:marLeft w:val="0"/>
          <w:marRight w:val="0"/>
          <w:marTop w:val="0"/>
          <w:marBottom w:val="0"/>
          <w:divBdr>
            <w:top w:val="none" w:sz="0" w:space="0" w:color="auto"/>
            <w:left w:val="none" w:sz="0" w:space="0" w:color="auto"/>
            <w:bottom w:val="none" w:sz="0" w:space="0" w:color="auto"/>
            <w:right w:val="none" w:sz="0" w:space="0" w:color="auto"/>
          </w:divBdr>
        </w:div>
        <w:div w:id="492377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hyperlink" Target="https://www.wdv.org.au/our-work/our-work-with-government/submissions-2/" TargetMode="External"/><Relationship Id="rId47" Type="http://schemas.openxmlformats.org/officeDocument/2006/relationships/hyperlink" Target="https://www.artsaccess.com.au/the-winner-of-the-2024-lesley-hall-scholarship-is-julie-dickson/" TargetMode="External"/><Relationship Id="rId50" Type="http://schemas.openxmlformats.org/officeDocument/2006/relationships/hyperlink" Target="tel:03%209286%207810" TargetMode="External"/><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wdv.org.au/our-work/our-work-with-women/enabling-women-leadership-program/10-years-of-the-enabling-women-program/" TargetMode="External"/><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hyperlink" Target="https://www.wdv.org.au/our-work/our-work-with-women/experts-in-our-health/" TargetMode="External"/><Relationship Id="rId32" Type="http://schemas.openxmlformats.org/officeDocument/2006/relationships/hyperlink" Target="https://www.wdv.org.au/get-involved/join-a-community-hub/"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6.jpeg"/><Relationship Id="rId53" Type="http://schemas.openxmlformats.org/officeDocument/2006/relationships/image" Target="media/image28.png"/><Relationship Id="rId5" Type="http://schemas.openxmlformats.org/officeDocument/2006/relationships/styles" Target="styles.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aus01.safelinks.protection.outlook.com/?url=https%3A%2F%2Fwwdv.wildapricot.org%2FEmailTracker%2FLinkTracker.ashx%3FlinkAndRecipientCode%3DourIuLIIX4YUS9laq3MYUu903ojVbE8i7OPWV7tm6AfTCSWBiHsvfRn2Rz%252ff4mliJD7qqBsjy%252fhIgyPrS1zvDKj4jbjxDwv9H%252b7nkxuLHX8%253d&amp;data=05%7C02%7Cbrigitte.stone%40wdv.org.au%7C96f3c69bf88f468fece908dc90eecc78%7Cfa4a21576e064579b830b92258ec29d1%7C0%7C0%7C638544602581132893%7CUnknown%7CTWFpbGZsb3d8eyJWIjoiMC4wLjAwMDAiLCJQIjoiV2luMzIiLCJBTiI6Ik1haWwiLCJXVCI6Mn0%3D%7C0%7C%7C%7C&amp;sdata=gbU15Mpf3qf2lOG9tVnoHa67Kyh%2FSI%2F7g0Brp8mkmZU%3D&amp;reserved=0" TargetMode="External"/><Relationship Id="rId30" Type="http://schemas.openxmlformats.org/officeDocument/2006/relationships/hyperlink" Target="https://www.wdv.org.au/celebrating-aunty-jane-and-her-rap-artwork/" TargetMode="External"/><Relationship Id="rId35" Type="http://schemas.openxmlformats.org/officeDocument/2006/relationships/image" Target="media/image19.png"/><Relationship Id="rId43" Type="http://schemas.openxmlformats.org/officeDocument/2006/relationships/hyperlink" Target="https://www.wdv.org.au/agency-access-and-action-women-with-disabilities-victoria-x-respect-victoria/" TargetMode="External"/><Relationship Id="rId48" Type="http://schemas.openxmlformats.org/officeDocument/2006/relationships/hyperlink" Target="https://geelongindy.com.au/news/13-12-2024/rolling-into-disability-advocacy/"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tel:03%209286%207810"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youtube.com/watch?v=rK908qv9aTc&amp;t=10s" TargetMode="External"/><Relationship Id="rId38" Type="http://schemas.openxmlformats.org/officeDocument/2006/relationships/image" Target="media/image22.jpeg"/><Relationship Id="rId46" Type="http://schemas.openxmlformats.org/officeDocument/2006/relationships/hyperlink" Target="https://www.knox.vic.gov.au/whats-happening/news/champion-people-disability" TargetMode="External"/><Relationship Id="rId20" Type="http://schemas.openxmlformats.org/officeDocument/2006/relationships/image" Target="media/image10.jpeg"/><Relationship Id="rId41" Type="http://schemas.openxmlformats.org/officeDocument/2006/relationships/hyperlink" Target="https://www.wdv.org.au/dwarfism-awareness-day/"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aus01.safelinks.protection.outlook.com/?url=https%3A%2F%2Fwwdv.wildapricot.org%2FEmailTracker%2FLinkTracker.ashx%3FlinkAndRecipientCode%3Dr1jWxY7uD%252b0oGsYaNgNu0uwEHK2jhyzMmI2GOOuTvam%252fIfFfcFrP%252bJSQC9dEEC%252fvcUDc2u7r1ru%252fVHVCJCZxds%252b2cmpRS7PU%252fPuW9dOzB24%253d&amp;data=05%7C02%7Cbrigitte.stone%40wdv.org.au%7C96f3c69bf88f468fece908dc90eecc78%7Cfa4a21576e064579b830b92258ec29d1%7C0%7C0%7C638544602581137725%7CUnknown%7CTWFpbGZsb3d8eyJWIjoiMC4wLjAwMDAiLCJQIjoiV2luMzIiLCJBTiI6Ik1haWwiLCJXVCI6Mn0%3D%7C0%7C%7C%7C&amp;sdata=3qhBCCvkqKM915TtQKvzu6aa0en5ON5iVMy1H3k2OZw%3D&amp;reserved=0" TargetMode="External"/><Relationship Id="rId36" Type="http://schemas.openxmlformats.org/officeDocument/2006/relationships/image" Target="media/image20.jpeg"/><Relationship Id="rId49" Type="http://schemas.openxmlformats.org/officeDocument/2006/relationships/image" Target="media/image27.jpe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hyperlink" Target="mailto:bridget.jolley@wdv.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ie\AppData\Local\Microsoft\Windows\INetCache\Content.Outlook\PWRJ9NTW\Women%20with%20Disabilities-Base-New.dotx"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6a6afb-215b-42ec-9f8f-afb7b7687480" xsi:nil="true"/>
    <lcf76f155ced4ddcb4097134ff3c332f xmlns="76e14b85-10e3-4e59-8dd9-4a163664988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4F72C12644FF448417083445E19C23" ma:contentTypeVersion="13" ma:contentTypeDescription="Create a new document." ma:contentTypeScope="" ma:versionID="d7063fcb78fb025f3c36f95e25eced90">
  <xsd:schema xmlns:xsd="http://www.w3.org/2001/XMLSchema" xmlns:xs="http://www.w3.org/2001/XMLSchema" xmlns:p="http://schemas.microsoft.com/office/2006/metadata/properties" xmlns:ns2="76e14b85-10e3-4e59-8dd9-4a163664988d" xmlns:ns3="9a6a6afb-215b-42ec-9f8f-afb7b7687480" targetNamespace="http://schemas.microsoft.com/office/2006/metadata/properties" ma:root="true" ma:fieldsID="0dfac123c9b615df84824abbf744ba88" ns2:_="" ns3:_="">
    <xsd:import namespace="76e14b85-10e3-4e59-8dd9-4a163664988d"/>
    <xsd:import namespace="9a6a6afb-215b-42ec-9f8f-afb7b76874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e14b85-10e3-4e59-8dd9-4a16366498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371574c-65c1-486f-88dc-f1bdac90a271}"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BC397A-CDF1-442E-B4DE-B4F10F42CE9B}">
  <ds:schemaRefs>
    <ds:schemaRef ds:uri="http://schemas.microsoft.com/office/2006/metadata/properties"/>
    <ds:schemaRef ds:uri="http://schemas.microsoft.com/office/infopath/2007/PartnerControls"/>
    <ds:schemaRef ds:uri="9a6a6afb-215b-42ec-9f8f-afb7b7687480"/>
    <ds:schemaRef ds:uri="76e14b85-10e3-4e59-8dd9-4a163664988d"/>
  </ds:schemaRefs>
</ds:datastoreItem>
</file>

<file path=customXml/itemProps2.xml><?xml version="1.0" encoding="utf-8"?>
<ds:datastoreItem xmlns:ds="http://schemas.openxmlformats.org/officeDocument/2006/customXml" ds:itemID="{88CDA754-A06B-43D0-87F1-538FD5FD4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e14b85-10e3-4e59-8dd9-4a163664988d"/>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C64CB6-3203-40F5-A3A2-83E2EE7B63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Women with Disabilities-Base-New</Template>
  <TotalTime>5644</TotalTime>
  <Pages>29</Pages>
  <Words>6283</Words>
  <Characters>35816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Women with Disabilities Victoria</Company>
  <LinksUpToDate>false</LinksUpToDate>
  <CharactersWithSpaces>42015</CharactersWithSpaces>
  <SharedDoc>false</SharedDoc>
  <HLinks>
    <vt:vector size="78" baseType="variant">
      <vt:variant>
        <vt:i4>3801093</vt:i4>
      </vt:variant>
      <vt:variant>
        <vt:i4>93</vt:i4>
      </vt:variant>
      <vt:variant>
        <vt:i4>0</vt:i4>
      </vt:variant>
      <vt:variant>
        <vt:i4>5</vt:i4>
      </vt:variant>
      <vt:variant>
        <vt:lpwstr>mailto:bridget.jolley@wdv.org.au</vt:lpwstr>
      </vt:variant>
      <vt:variant>
        <vt:lpwstr/>
      </vt:variant>
      <vt:variant>
        <vt:i4>1376280</vt:i4>
      </vt:variant>
      <vt:variant>
        <vt:i4>90</vt:i4>
      </vt:variant>
      <vt:variant>
        <vt:i4>0</vt:i4>
      </vt:variant>
      <vt:variant>
        <vt:i4>5</vt:i4>
      </vt:variant>
      <vt:variant>
        <vt:lpwstr>https://geelongindy.com.au/news/13-12-2024/rolling-into-disability-advocacy/</vt:lpwstr>
      </vt:variant>
      <vt:variant>
        <vt:lpwstr/>
      </vt:variant>
      <vt:variant>
        <vt:i4>2097261</vt:i4>
      </vt:variant>
      <vt:variant>
        <vt:i4>87</vt:i4>
      </vt:variant>
      <vt:variant>
        <vt:i4>0</vt:i4>
      </vt:variant>
      <vt:variant>
        <vt:i4>5</vt:i4>
      </vt:variant>
      <vt:variant>
        <vt:lpwstr>https://www.knox.vic.gov.au/whats-happening/news/champion-people-disability</vt:lpwstr>
      </vt:variant>
      <vt:variant>
        <vt:lpwstr/>
      </vt:variant>
      <vt:variant>
        <vt:i4>2031618</vt:i4>
      </vt:variant>
      <vt:variant>
        <vt:i4>84</vt:i4>
      </vt:variant>
      <vt:variant>
        <vt:i4>0</vt:i4>
      </vt:variant>
      <vt:variant>
        <vt:i4>5</vt:i4>
      </vt:variant>
      <vt:variant>
        <vt:lpwstr>https://www.wdv.org.au/agency-access-and-action-women-with-disabilities-victoria-x-respect-victoria/</vt:lpwstr>
      </vt:variant>
      <vt:variant>
        <vt:lpwstr/>
      </vt:variant>
      <vt:variant>
        <vt:i4>4063329</vt:i4>
      </vt:variant>
      <vt:variant>
        <vt:i4>81</vt:i4>
      </vt:variant>
      <vt:variant>
        <vt:i4>0</vt:i4>
      </vt:variant>
      <vt:variant>
        <vt:i4>5</vt:i4>
      </vt:variant>
      <vt:variant>
        <vt:lpwstr>https://www.wdv.org.au/our-work/our-work-with-government/submissions-2/</vt:lpwstr>
      </vt:variant>
      <vt:variant>
        <vt:lpwstr/>
      </vt:variant>
      <vt:variant>
        <vt:i4>7143528</vt:i4>
      </vt:variant>
      <vt:variant>
        <vt:i4>78</vt:i4>
      </vt:variant>
      <vt:variant>
        <vt:i4>0</vt:i4>
      </vt:variant>
      <vt:variant>
        <vt:i4>5</vt:i4>
      </vt:variant>
      <vt:variant>
        <vt:lpwstr>https://www.wdv.org.au/dwarfism-awareness-day/</vt:lpwstr>
      </vt:variant>
      <vt:variant>
        <vt:lpwstr/>
      </vt:variant>
      <vt:variant>
        <vt:i4>1245197</vt:i4>
      </vt:variant>
      <vt:variant>
        <vt:i4>54</vt:i4>
      </vt:variant>
      <vt:variant>
        <vt:i4>0</vt:i4>
      </vt:variant>
      <vt:variant>
        <vt:i4>5</vt:i4>
      </vt:variant>
      <vt:variant>
        <vt:lpwstr>https://www.youtube.com/watch?v=rK908qv9aTc&amp;t=10s</vt:lpwstr>
      </vt:variant>
      <vt:variant>
        <vt:lpwstr/>
      </vt:variant>
      <vt:variant>
        <vt:i4>31</vt:i4>
      </vt:variant>
      <vt:variant>
        <vt:i4>51</vt:i4>
      </vt:variant>
      <vt:variant>
        <vt:i4>0</vt:i4>
      </vt:variant>
      <vt:variant>
        <vt:i4>5</vt:i4>
      </vt:variant>
      <vt:variant>
        <vt:lpwstr>https://www.wdv.org.au/get-involved/join-a-community-hub/</vt:lpwstr>
      </vt:variant>
      <vt:variant>
        <vt:lpwstr/>
      </vt:variant>
      <vt:variant>
        <vt:i4>6881382</vt:i4>
      </vt:variant>
      <vt:variant>
        <vt:i4>45</vt:i4>
      </vt:variant>
      <vt:variant>
        <vt:i4>0</vt:i4>
      </vt:variant>
      <vt:variant>
        <vt:i4>5</vt:i4>
      </vt:variant>
      <vt:variant>
        <vt:lpwstr>https://www.wdv.org.au/celebrating-aunty-jane-and-her-rap-artwork/</vt:lpwstr>
      </vt:variant>
      <vt:variant>
        <vt:lpwstr/>
      </vt:variant>
      <vt:variant>
        <vt:i4>6357046</vt:i4>
      </vt:variant>
      <vt:variant>
        <vt:i4>39</vt:i4>
      </vt:variant>
      <vt:variant>
        <vt:i4>0</vt:i4>
      </vt:variant>
      <vt:variant>
        <vt:i4>5</vt:i4>
      </vt:variant>
      <vt:variant>
        <vt:lpwstr>https://aus01.safelinks.protection.outlook.com/?url=https%3A%2F%2Fwwdv.wildapricot.org%2FEmailTracker%2FLinkTracker.ashx%3FlinkAndRecipientCode%3Dr1jWxY7uD%252b0oGsYaNgNu0uwEHK2jhyzMmI2GOOuTvam%252fIfFfcFrP%252bJSQC9dEEC%252fvcUDc2u7r1ru%252fVHVCJCZxds%252b2cmpRS7PU%252fPuW9dOzB24%253d&amp;data=05%7C02%7Cbrigitte.stone%40wdv.org.au%7C96f3c69bf88f468fece908dc90eecc78%7Cfa4a21576e064579b830b92258ec29d1%7C0%7C0%7C638544602581137725%7CUnknown%7CTWFpbGZsb3d8eyJWIjoiMC4wLjAwMDAiLCJQIjoiV2luMzIiLCJBTiI6Ik1haWwiLCJXVCI6Mn0%3D%7C0%7C%7C%7C&amp;sdata=3qhBCCvkqKM915TtQKvzu6aa0en5ON5iVMy1H3k2OZw%3D&amp;reserved=0</vt:lpwstr>
      </vt:variant>
      <vt:variant>
        <vt:lpwstr/>
      </vt:variant>
      <vt:variant>
        <vt:i4>8257651</vt:i4>
      </vt:variant>
      <vt:variant>
        <vt:i4>36</vt:i4>
      </vt:variant>
      <vt:variant>
        <vt:i4>0</vt:i4>
      </vt:variant>
      <vt:variant>
        <vt:i4>5</vt:i4>
      </vt:variant>
      <vt:variant>
        <vt:lpwstr>https://aus01.safelinks.protection.outlook.com/?url=https%3A%2F%2Fwwdv.wildapricot.org%2FEmailTracker%2FLinkTracker.ashx%3FlinkAndRecipientCode%3DourIuLIIX4YUS9laq3MYUu903ojVbE8i7OPWV7tm6AfTCSWBiHsvfRn2Rz%252ff4mliJD7qqBsjy%252fhIgyPrS1zvDKj4jbjxDwv9H%252b7nkxuLHX8%253d&amp;data=05%7C02%7Cbrigitte.stone%40wdv.org.au%7C96f3c69bf88f468fece908dc90eecc78%7Cfa4a21576e064579b830b92258ec29d1%7C0%7C0%7C638544602581132893%7CUnknown%7CTWFpbGZsb3d8eyJWIjoiMC4wLjAwMDAiLCJQIjoiV2luMzIiLCJBTiI6Ik1haWwiLCJXVCI6Mn0%3D%7C0%7C%7C%7C&amp;sdata=gbU15Mpf3qf2lOG9tVnoHa67Kyh%2FSI%2F7g0Brp8mkmZU%3D&amp;reserved=0</vt:lpwstr>
      </vt:variant>
      <vt:variant>
        <vt:lpwstr/>
      </vt:variant>
      <vt:variant>
        <vt:i4>3014770</vt:i4>
      </vt:variant>
      <vt:variant>
        <vt:i4>27</vt:i4>
      </vt:variant>
      <vt:variant>
        <vt:i4>0</vt:i4>
      </vt:variant>
      <vt:variant>
        <vt:i4>5</vt:i4>
      </vt:variant>
      <vt:variant>
        <vt:lpwstr>https://www.wdv.org.au/our-work/our-work-with-women/experts-in-our-health/</vt:lpwstr>
      </vt:variant>
      <vt:variant>
        <vt:lpwstr/>
      </vt:variant>
      <vt:variant>
        <vt:i4>1245269</vt:i4>
      </vt:variant>
      <vt:variant>
        <vt:i4>9</vt:i4>
      </vt:variant>
      <vt:variant>
        <vt:i4>0</vt:i4>
      </vt:variant>
      <vt:variant>
        <vt:i4>5</vt:i4>
      </vt:variant>
      <vt:variant>
        <vt:lpwstr>https://www.wdv.org.au/our-work/our-work-with-women/enabling-women-leadership-program/10-years-of-the-enabling-women-program/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 Doherty</dc:creator>
  <cp:keywords/>
  <dc:description/>
  <cp:lastModifiedBy>Liz Wright</cp:lastModifiedBy>
  <cp:revision>1175</cp:revision>
  <dcterms:created xsi:type="dcterms:W3CDTF">2024-12-06T00:06:00Z</dcterms:created>
  <dcterms:modified xsi:type="dcterms:W3CDTF">2025-01-29T00:37:00Z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0x010100624F72C12644FF448417083445E19C23</vt:lpwstr>
  </property>
  <property fmtid="{D5CDD505-2E9C-101B-9397-08002B2CF9AE}" pid="3" name="Order">
    <vt:r8>882400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