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22BC94B" w14:textId="570180C4" w:rsidR="00713FD8" w:rsidRDefault="00713FD8" w:rsidP="00A230EE">
      <w:pPr>
        <w:pStyle w:val="Subtitle"/>
        <w:tabs>
          <w:tab w:val="left" w:pos="4253"/>
        </w:tabs>
        <w:rPr>
          <w:sz w:val="56"/>
          <w:szCs w:val="56"/>
        </w:rPr>
      </w:pPr>
      <w:r>
        <w:rPr>
          <w:sz w:val="56"/>
          <w:szCs w:val="56"/>
        </w:rPr>
        <w:t xml:space="preserve">A </w:t>
      </w:r>
      <w:r w:rsidRPr="00713FD8">
        <w:rPr>
          <w:sz w:val="56"/>
          <w:szCs w:val="56"/>
        </w:rPr>
        <w:t>Right to Respect: Preventing Violence against Women with Disabilities Training</w:t>
      </w:r>
    </w:p>
    <w:p w14:paraId="30F087DE" w14:textId="77777777" w:rsidR="000702A4" w:rsidRPr="00BC445A" w:rsidRDefault="000702A4" w:rsidP="00BC445A">
      <w:pPr>
        <w:pStyle w:val="Subtitle"/>
        <w:rPr>
          <w:rStyle w:val="SubtleEmphasis"/>
        </w:rPr>
        <w:sectPr w:rsidR="000702A4" w:rsidRPr="00BC445A" w:rsidSect="00B80F76">
          <w:footerReference w:type="default" r:id="rId8"/>
          <w:footerReference w:type="first" r:id="rId9"/>
          <w:pgSz w:w="11906" w:h="16838"/>
          <w:pgMar w:top="851" w:right="851" w:bottom="851" w:left="851" w:header="454" w:footer="170" w:gutter="0"/>
          <w:cols w:space="708"/>
          <w:titlePg/>
          <w:docGrid w:linePitch="360"/>
        </w:sectPr>
      </w:pPr>
    </w:p>
    <w:p w14:paraId="1857D4BC" w14:textId="77777777" w:rsidR="00A230EE" w:rsidRPr="006B046A" w:rsidRDefault="00713FD8" w:rsidP="00A230EE">
      <w:pPr>
        <w:tabs>
          <w:tab w:val="left" w:pos="2552"/>
        </w:tabs>
        <w:rPr>
          <w:b/>
          <w:color w:val="652266"/>
          <w:lang w:val="en-US"/>
        </w:rPr>
      </w:pPr>
      <w:r w:rsidRPr="006B046A">
        <w:rPr>
          <w:b/>
          <w:color w:val="652266"/>
          <w:lang w:val="en-US"/>
        </w:rPr>
        <w:t xml:space="preserve">Women and girls with disabilities are twice as likely to experience violence as those without disabilities. </w:t>
      </w:r>
    </w:p>
    <w:p w14:paraId="1B1218AD" w14:textId="44A6059F" w:rsidR="006B046A" w:rsidRPr="006B046A" w:rsidRDefault="00713FD8" w:rsidP="00A230EE">
      <w:pPr>
        <w:tabs>
          <w:tab w:val="left" w:pos="2552"/>
        </w:tabs>
        <w:rPr>
          <w:b/>
          <w:color w:val="652266"/>
          <w:lang w:val="en-US"/>
        </w:rPr>
      </w:pPr>
      <w:r w:rsidRPr="006B046A">
        <w:rPr>
          <w:b/>
          <w:color w:val="652266"/>
          <w:lang w:val="en-US"/>
        </w:rPr>
        <w:t>This online workshop</w:t>
      </w:r>
      <w:r w:rsidR="007362EB">
        <w:rPr>
          <w:b/>
          <w:color w:val="652266"/>
          <w:lang w:val="en-US"/>
        </w:rPr>
        <w:t>, aimed towards disability and social services</w:t>
      </w:r>
      <w:r w:rsidR="00770033">
        <w:rPr>
          <w:b/>
          <w:color w:val="652266"/>
          <w:lang w:val="en-US"/>
        </w:rPr>
        <w:t xml:space="preserve"> workforces</w:t>
      </w:r>
      <w:r w:rsidR="007362EB">
        <w:rPr>
          <w:b/>
          <w:color w:val="652266"/>
          <w:lang w:val="en-US"/>
        </w:rPr>
        <w:t>,</w:t>
      </w:r>
      <w:r w:rsidRPr="006B046A">
        <w:rPr>
          <w:b/>
          <w:color w:val="652266"/>
          <w:lang w:val="en-US"/>
        </w:rPr>
        <w:t xml:space="preserve"> will show how gender and disability inequality drives violence, and how you can prevent it.</w:t>
      </w:r>
    </w:p>
    <w:p w14:paraId="1B05541C" w14:textId="1E70E0D8" w:rsidR="00D7695F" w:rsidRPr="006B046A" w:rsidRDefault="00FB2985" w:rsidP="00937001">
      <w:pPr>
        <w:rPr>
          <w:rStyle w:val="Strong"/>
          <w:b w:val="0"/>
        </w:rPr>
      </w:pPr>
      <w:r w:rsidRPr="006B046A">
        <w:rPr>
          <w:rStyle w:val="Strong"/>
          <w:b w:val="0"/>
        </w:rPr>
        <w:t>The training will be delivered over three sessions:</w:t>
      </w:r>
    </w:p>
    <w:p w14:paraId="36787710" w14:textId="4246A761" w:rsidR="00D7695F" w:rsidRPr="00FB2985" w:rsidRDefault="00FB2985" w:rsidP="00A230EE">
      <w:pPr>
        <w:pStyle w:val="ListParagraph"/>
      </w:pPr>
      <w:r>
        <w:t xml:space="preserve">Session 1: </w:t>
      </w:r>
      <w:r w:rsidR="00A230EE">
        <w:br/>
      </w:r>
      <w:r w:rsidRPr="00A230EE">
        <w:rPr>
          <w:rFonts w:cs="Calibri"/>
        </w:rPr>
        <w:t>Introduction to Prevention of Violence against Women with Disabilities</w:t>
      </w:r>
    </w:p>
    <w:p w14:paraId="03E0C156" w14:textId="2B900C48" w:rsidR="00FB2985" w:rsidRPr="00FB2985" w:rsidRDefault="00FB2985" w:rsidP="00937001">
      <w:pPr>
        <w:pStyle w:val="ListParagraph"/>
      </w:pPr>
      <w:r>
        <w:t xml:space="preserve">Session 2: </w:t>
      </w:r>
      <w:r w:rsidR="00A230EE">
        <w:br/>
      </w:r>
      <w:r>
        <w:rPr>
          <w:rFonts w:cs="Calibri"/>
        </w:rPr>
        <w:t>Drivers of Violence and Essential Actions</w:t>
      </w:r>
    </w:p>
    <w:p w14:paraId="2C9A06B5" w14:textId="5034010B" w:rsidR="00FB2985" w:rsidRPr="00052F35" w:rsidRDefault="00FB2985" w:rsidP="00FB2985">
      <w:pPr>
        <w:pStyle w:val="ListParagraph"/>
      </w:pPr>
      <w:r>
        <w:rPr>
          <w:rFonts w:cs="Calibri"/>
        </w:rPr>
        <w:t xml:space="preserve">Session 3: </w:t>
      </w:r>
      <w:r w:rsidR="00A230EE">
        <w:rPr>
          <w:rFonts w:cs="Calibri"/>
        </w:rPr>
        <w:br/>
      </w:r>
      <w:r>
        <w:rPr>
          <w:rFonts w:cs="Calibri"/>
        </w:rPr>
        <w:t>Managing Disclosures in a Prevention Context</w:t>
      </w:r>
    </w:p>
    <w:p w14:paraId="2C7518A4" w14:textId="3D73EB07" w:rsidR="00346C39" w:rsidRDefault="000702A4" w:rsidP="00E97063">
      <w:pPr>
        <w:pStyle w:val="NoSpacing"/>
      </w:pPr>
      <w:r>
        <w:br w:type="column"/>
      </w:r>
      <w:sdt>
        <w:sdtPr>
          <w:rPr>
            <w:noProof/>
            <w:lang w:val="en-US"/>
          </w:rPr>
          <w:id w:val="-1396507593"/>
          <w:picture/>
        </w:sdtPr>
        <w:sdtEndPr/>
        <w:sdtContent>
          <w:r w:rsidR="00450E31">
            <w:rPr>
              <w:noProof/>
              <w:lang w:val="en-US"/>
            </w:rPr>
            <w:drawing>
              <wp:inline distT="0" distB="0" distL="0" distR="0" wp14:anchorId="464E96E1" wp14:editId="6A52FAB4">
                <wp:extent cx="2873287" cy="1359876"/>
                <wp:effectExtent l="0" t="0" r="3810" b="0"/>
                <wp:docPr id="8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873287" cy="135987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sdtContent>
      </w:sdt>
    </w:p>
    <w:p w14:paraId="233F1024" w14:textId="62369E92" w:rsidR="000702A4" w:rsidRPr="00A4547D" w:rsidRDefault="00FB2985" w:rsidP="0047091D">
      <w:pPr>
        <w:pStyle w:val="Heading2"/>
      </w:pPr>
      <w:r>
        <w:t>D</w:t>
      </w:r>
      <w:r w:rsidR="00FC0FD6">
        <w:t>et</w:t>
      </w:r>
      <w:r w:rsidR="0047091D">
        <w:t>ails</w:t>
      </w:r>
      <w:r w:rsidR="000702A4" w:rsidRPr="00A4547D">
        <w:t xml:space="preserve"> </w:t>
      </w:r>
    </w:p>
    <w:p w14:paraId="455AF045" w14:textId="3E7EA1E8" w:rsidR="000702A4" w:rsidRDefault="000702A4" w:rsidP="0047091D">
      <w:r w:rsidRPr="00937001">
        <w:rPr>
          <w:rStyle w:val="Strong"/>
        </w:rPr>
        <w:t>Date:</w:t>
      </w:r>
      <w:r w:rsidRPr="00937001">
        <w:t xml:space="preserve"> </w:t>
      </w:r>
      <w:r w:rsidR="0047091D">
        <w:t xml:space="preserve">Session 1: </w:t>
      </w:r>
      <w:r w:rsidR="00A230EE">
        <w:br/>
        <w:t xml:space="preserve">Tuesday 8th September </w:t>
      </w:r>
      <w:r w:rsidR="00A230EE">
        <w:br/>
      </w:r>
      <w:r w:rsidR="0047091D">
        <w:t>OR Thursday 10th September</w:t>
      </w:r>
    </w:p>
    <w:p w14:paraId="1509CB9C" w14:textId="77777777" w:rsidR="0047091D" w:rsidRDefault="0047091D" w:rsidP="0047091D">
      <w:r>
        <w:t>Session 2: Tuesday 15th September</w:t>
      </w:r>
    </w:p>
    <w:p w14:paraId="4DBC31AA" w14:textId="6193C498" w:rsidR="0047091D" w:rsidRPr="00937001" w:rsidRDefault="0047091D" w:rsidP="0047091D">
      <w:r>
        <w:t>Session 3: Tuesday 22nd September</w:t>
      </w:r>
    </w:p>
    <w:p w14:paraId="4CC073F0" w14:textId="23E75A3B" w:rsidR="000702A4" w:rsidRPr="00937001" w:rsidRDefault="000702A4" w:rsidP="000702A4">
      <w:r w:rsidRPr="00937001">
        <w:rPr>
          <w:rStyle w:val="Strong"/>
        </w:rPr>
        <w:t>Time:</w:t>
      </w:r>
      <w:r w:rsidRPr="00937001">
        <w:t xml:space="preserve"> 1</w:t>
      </w:r>
      <w:r w:rsidR="0047091D">
        <w:t>0a</w:t>
      </w:r>
      <w:r w:rsidRPr="00937001">
        <w:t>m–</w:t>
      </w:r>
      <w:r w:rsidR="0047091D">
        <w:t>1pm</w:t>
      </w:r>
    </w:p>
    <w:p w14:paraId="0E2C951C" w14:textId="26A399E8" w:rsidR="000702A4" w:rsidRPr="00937001" w:rsidRDefault="000702A4" w:rsidP="000702A4">
      <w:r w:rsidRPr="00937001">
        <w:rPr>
          <w:rStyle w:val="Strong"/>
        </w:rPr>
        <w:t>Location:</w:t>
      </w:r>
      <w:r w:rsidRPr="00937001">
        <w:t xml:space="preserve"> </w:t>
      </w:r>
      <w:r w:rsidR="0047091D">
        <w:t>Online via Zoom</w:t>
      </w:r>
    </w:p>
    <w:p w14:paraId="26193413" w14:textId="56D82CE0" w:rsidR="00FA3843" w:rsidRDefault="000702A4" w:rsidP="000702A4">
      <w:r w:rsidRPr="00937001">
        <w:rPr>
          <w:rStyle w:val="Strong"/>
        </w:rPr>
        <w:t>Register:</w:t>
      </w:r>
      <w:r w:rsidRPr="00937001">
        <w:t xml:space="preserve"> </w:t>
      </w:r>
      <w:r w:rsidR="00A230EE">
        <w:br/>
      </w:r>
      <w:r w:rsidRPr="00937001">
        <w:t xml:space="preserve">by </w:t>
      </w:r>
      <w:r w:rsidR="00FA3843">
        <w:t>Wednesday 2nd September</w:t>
      </w:r>
      <w:r w:rsidRPr="00937001">
        <w:t xml:space="preserve">: </w:t>
      </w:r>
      <w:hyperlink r:id="rId11" w:history="1">
        <w:r w:rsidR="00A230EE" w:rsidRPr="0092702A">
          <w:rPr>
            <w:rStyle w:val="Hyperlink"/>
          </w:rPr>
          <w:t>https://arighttorespecttraining.eventbrite.com.au</w:t>
        </w:r>
      </w:hyperlink>
    </w:p>
    <w:p w14:paraId="2693F3A3" w14:textId="517E120A" w:rsidR="000702A4" w:rsidRDefault="000702A4" w:rsidP="000702A4">
      <w:r w:rsidRPr="00450E31">
        <w:rPr>
          <w:rStyle w:val="Strong"/>
        </w:rPr>
        <w:t>For more information:</w:t>
      </w:r>
      <w:r w:rsidRPr="00450E31">
        <w:t xml:space="preserve"> contact </w:t>
      </w:r>
      <w:r w:rsidR="00450E31">
        <w:t>Olivia Franklin</w:t>
      </w:r>
      <w:r w:rsidRPr="00450E31">
        <w:t xml:space="preserve"> on 04</w:t>
      </w:r>
      <w:r w:rsidR="00450E31">
        <w:t>33</w:t>
      </w:r>
      <w:r w:rsidRPr="00450E31">
        <w:t xml:space="preserve"> </w:t>
      </w:r>
      <w:r w:rsidR="00450E31">
        <w:t>691 548</w:t>
      </w:r>
      <w:r w:rsidRPr="00450E31">
        <w:t>.</w:t>
      </w:r>
    </w:p>
    <w:p w14:paraId="50076815" w14:textId="77777777" w:rsidR="0047091D" w:rsidRDefault="0047091D" w:rsidP="0047091D">
      <w:pPr>
        <w:rPr>
          <w:rFonts w:eastAsia="Verdana" w:cs="Verdana"/>
          <w:b/>
          <w:color w:val="652165"/>
          <w:sz w:val="24"/>
        </w:rPr>
      </w:pPr>
    </w:p>
    <w:p w14:paraId="40AA89E2" w14:textId="77777777" w:rsidR="0047091D" w:rsidRDefault="0047091D" w:rsidP="000702A4"/>
    <w:p w14:paraId="75A7BB36" w14:textId="77777777" w:rsidR="00A230EE" w:rsidRDefault="00A230EE" w:rsidP="000702A4">
      <w:pPr>
        <w:sectPr w:rsidR="00A230EE" w:rsidSect="00A230EE">
          <w:type w:val="continuous"/>
          <w:pgSz w:w="11906" w:h="16838" w:code="9"/>
          <w:pgMar w:top="851" w:right="851" w:bottom="851" w:left="851" w:header="454" w:footer="170" w:gutter="0"/>
          <w:cols w:num="2" w:space="425"/>
          <w:titlePg/>
          <w:docGrid w:linePitch="360"/>
        </w:sectPr>
      </w:pPr>
    </w:p>
    <w:p w14:paraId="4A397D97" w14:textId="7D2E560A" w:rsidR="00DF7D59" w:rsidRDefault="00DF7D59" w:rsidP="000702A4"/>
    <w:p w14:paraId="7B947408" w14:textId="09345B75" w:rsidR="00DF7D59" w:rsidRDefault="00DF7D59" w:rsidP="000702A4"/>
    <w:p w14:paraId="6D32FF0C" w14:textId="506AD9B3" w:rsidR="00A230EE" w:rsidRDefault="000D5DB0" w:rsidP="00BB46DD">
      <w:pPr>
        <w:spacing w:before="0" w:after="160" w:line="259" w:lineRule="auto"/>
        <w:sectPr w:rsidR="00A230EE" w:rsidSect="00A230EE">
          <w:type w:val="continuous"/>
          <w:pgSz w:w="11906" w:h="16838" w:code="9"/>
          <w:pgMar w:top="851" w:right="851" w:bottom="851" w:left="851" w:header="454" w:footer="170" w:gutter="0"/>
          <w:cols w:num="2" w:space="426" w:equalWidth="0">
            <w:col w:w="3969" w:space="425"/>
            <w:col w:w="5810"/>
          </w:cols>
          <w:titlePg/>
          <w:docGrid w:linePitch="360"/>
        </w:sectPr>
      </w:pPr>
      <w:r>
        <w:br w:type="page"/>
      </w:r>
    </w:p>
    <w:p w14:paraId="3A843030" w14:textId="1B64FFB4" w:rsidR="0047091D" w:rsidRPr="00A230EE" w:rsidRDefault="0047091D" w:rsidP="00A230EE">
      <w:pPr>
        <w:pStyle w:val="Heading2"/>
      </w:pPr>
      <w:r w:rsidRPr="00A230EE">
        <w:lastRenderedPageBreak/>
        <w:t>What you will learn</w:t>
      </w:r>
    </w:p>
    <w:p w14:paraId="7C396638" w14:textId="77777777" w:rsidR="0047091D" w:rsidRPr="0047091D" w:rsidRDefault="0047091D" w:rsidP="00A230EE">
      <w:r w:rsidRPr="0047091D">
        <w:rPr>
          <w:b/>
        </w:rPr>
        <w:t>Session 1</w:t>
      </w:r>
      <w:r w:rsidRPr="0047091D">
        <w:t>: Introduction to Prevention of Violence against Women with Disabilities</w:t>
      </w:r>
    </w:p>
    <w:p w14:paraId="411368CE" w14:textId="77777777" w:rsidR="0047091D" w:rsidRPr="0047091D" w:rsidRDefault="0047091D" w:rsidP="00A230EE">
      <w:pPr>
        <w:pStyle w:val="ListParagraph"/>
      </w:pPr>
      <w:r w:rsidRPr="0047091D">
        <w:t>How gender and disability inequality intersect to create disadvantage for women with disability</w:t>
      </w:r>
    </w:p>
    <w:p w14:paraId="20A8876C" w14:textId="77777777" w:rsidR="0047091D" w:rsidRPr="0047091D" w:rsidRDefault="0047091D" w:rsidP="00A230EE">
      <w:pPr>
        <w:pStyle w:val="ListParagraph"/>
      </w:pPr>
      <w:r w:rsidRPr="0047091D">
        <w:t>Impacts of violence against women with disability</w:t>
      </w:r>
    </w:p>
    <w:p w14:paraId="7C5FF2E0" w14:textId="77777777" w:rsidR="0047091D" w:rsidRPr="0047091D" w:rsidRDefault="0047091D" w:rsidP="00A230EE">
      <w:pPr>
        <w:pStyle w:val="ListParagraph"/>
        <w:rPr>
          <w:rFonts w:eastAsiaTheme="minorEastAsia"/>
        </w:rPr>
      </w:pPr>
      <w:r w:rsidRPr="0047091D">
        <w:rPr>
          <w:rFonts w:eastAsiaTheme="minorEastAsia"/>
        </w:rPr>
        <w:t>Why gender inequity is a key driver of violence against women with disability</w:t>
      </w:r>
    </w:p>
    <w:p w14:paraId="716A194D" w14:textId="77777777" w:rsidR="0047091D" w:rsidRPr="0047091D" w:rsidRDefault="0047091D" w:rsidP="00A230EE">
      <w:r w:rsidRPr="0047091D">
        <w:rPr>
          <w:b/>
          <w:bCs/>
        </w:rPr>
        <w:t>Session 2</w:t>
      </w:r>
      <w:r w:rsidRPr="0047091D">
        <w:t>: Drivers of Violence and Essential Actions</w:t>
      </w:r>
    </w:p>
    <w:p w14:paraId="0E598E05" w14:textId="77777777" w:rsidR="0047091D" w:rsidRPr="0047091D" w:rsidRDefault="0047091D" w:rsidP="00A230EE">
      <w:pPr>
        <w:pStyle w:val="ListParagraph"/>
      </w:pPr>
      <w:r w:rsidRPr="0047091D">
        <w:t>How our everyday actions and practice can contribute to violence against women with disability</w:t>
      </w:r>
    </w:p>
    <w:p w14:paraId="1CAA10CA" w14:textId="77777777" w:rsidR="0047091D" w:rsidRPr="0047091D" w:rsidRDefault="0047091D" w:rsidP="00A230EE">
      <w:pPr>
        <w:pStyle w:val="ListParagraph"/>
      </w:pPr>
      <w:r w:rsidRPr="0047091D">
        <w:t>How gender and disability equitable practice can create change to end violence</w:t>
      </w:r>
    </w:p>
    <w:p w14:paraId="4352C6FC" w14:textId="77777777" w:rsidR="0047091D" w:rsidRPr="0047091D" w:rsidRDefault="0047091D" w:rsidP="00A230EE">
      <w:pPr>
        <w:pStyle w:val="ListParagraph"/>
      </w:pPr>
      <w:r w:rsidRPr="0047091D">
        <w:t>Strategies and tools to prevent violence against women with disability</w:t>
      </w:r>
    </w:p>
    <w:p w14:paraId="33625658" w14:textId="77777777" w:rsidR="0047091D" w:rsidRPr="0047091D" w:rsidRDefault="0047091D" w:rsidP="00A230EE">
      <w:r w:rsidRPr="0047091D">
        <w:rPr>
          <w:b/>
          <w:bCs/>
        </w:rPr>
        <w:t>Session 3</w:t>
      </w:r>
      <w:r w:rsidRPr="0047091D">
        <w:t xml:space="preserve">: Managing Disclosures in a Prevention Context </w:t>
      </w:r>
    </w:p>
    <w:p w14:paraId="64073302" w14:textId="726C4045" w:rsidR="0047091D" w:rsidRDefault="0047091D" w:rsidP="00A230EE">
      <w:pPr>
        <w:pStyle w:val="ListParagraph"/>
      </w:pPr>
      <w:r w:rsidRPr="0047091D">
        <w:t>How primary prevention can inform the safe management of disclosures of violence against women with disability</w:t>
      </w:r>
    </w:p>
    <w:p w14:paraId="09BC7B65" w14:textId="05351A9E" w:rsidR="0047091D" w:rsidRDefault="0047091D" w:rsidP="00A230EE">
      <w:pPr>
        <w:pStyle w:val="ListParagraph"/>
      </w:pPr>
      <w:r w:rsidRPr="0047091D">
        <w:t>Referral services which can assist in responding to women with disability who experience violence</w:t>
      </w:r>
      <w:r w:rsidR="002F2D26">
        <w:t>.</w:t>
      </w:r>
    </w:p>
    <w:p w14:paraId="3252F03B" w14:textId="0E4ECDCA" w:rsidR="00A230EE" w:rsidRDefault="00A230EE" w:rsidP="00A230EE">
      <w:r w:rsidRPr="00A230EE">
        <w:t xml:space="preserve">The training is co-facilitated with an expert in violence prevention and a woman with a lived experience of disabilities. It is evidence-based, aligning with the latest research on disability, Our Watch’s </w:t>
      </w:r>
      <w:r w:rsidRPr="00A230EE">
        <w:rPr>
          <w:i/>
        </w:rPr>
        <w:t>Change the Story</w:t>
      </w:r>
      <w:r w:rsidRPr="00A230EE">
        <w:t xml:space="preserve">, and the Preventing Family Violence &amp; Violence against Women Capability Framework. </w:t>
      </w:r>
    </w:p>
    <w:p w14:paraId="16BF5FDB" w14:textId="77777777" w:rsidR="00A230EE" w:rsidRPr="006B046A" w:rsidRDefault="00A230EE" w:rsidP="00A230EE">
      <w:pPr>
        <w:rPr>
          <w:sz w:val="20"/>
        </w:rPr>
      </w:pPr>
    </w:p>
    <w:p w14:paraId="132DCBC1" w14:textId="7045619F" w:rsidR="0047091D" w:rsidRDefault="0047091D" w:rsidP="0047091D">
      <w:pPr>
        <w:pStyle w:val="Heading2"/>
        <w:rPr>
          <w:rStyle w:val="Heading3Char"/>
        </w:rPr>
      </w:pPr>
      <w:r>
        <w:t>Pricing</w:t>
      </w:r>
      <w:r w:rsidR="007B6367">
        <w:t xml:space="preserve"> </w:t>
      </w:r>
      <w:r w:rsidR="00A230EE">
        <w:br/>
      </w:r>
      <w:r w:rsidR="00A230EE">
        <w:rPr>
          <w:rStyle w:val="Heading3Char"/>
        </w:rPr>
        <w:t>(per participant, inc</w:t>
      </w:r>
      <w:r w:rsidR="00AB4099">
        <w:rPr>
          <w:rStyle w:val="Heading3Char"/>
        </w:rPr>
        <w:t>luding</w:t>
      </w:r>
      <w:r w:rsidR="00A230EE">
        <w:rPr>
          <w:rStyle w:val="Heading3Char"/>
        </w:rPr>
        <w:t xml:space="preserve"> GST)</w:t>
      </w:r>
    </w:p>
    <w:p w14:paraId="19B74C04" w14:textId="77777777" w:rsidR="006B046A" w:rsidRPr="006B046A" w:rsidRDefault="006B046A" w:rsidP="006B046A">
      <w:pPr>
        <w:rPr>
          <w:sz w:val="8"/>
          <w:lang w:val="en-US"/>
        </w:rPr>
      </w:pPr>
    </w:p>
    <w:p w14:paraId="383A659A" w14:textId="42DF0CB7" w:rsidR="0047091D" w:rsidRPr="006B046A" w:rsidRDefault="0047091D" w:rsidP="002F2D26">
      <w:pPr>
        <w:pStyle w:val="Heading4"/>
        <w:rPr>
          <w:rStyle w:val="SubtleEmphasis"/>
          <w:i w:val="0"/>
        </w:rPr>
      </w:pPr>
      <w:r w:rsidRPr="006B046A">
        <w:rPr>
          <w:rStyle w:val="SubtleEmphasis"/>
          <w:i w:val="0"/>
        </w:rPr>
        <w:t>Organisation</w:t>
      </w:r>
      <w:r w:rsidR="007362EB">
        <w:rPr>
          <w:rStyle w:val="SubtleEmphasis"/>
          <w:i w:val="0"/>
        </w:rPr>
        <w:t xml:space="preserve"> (cost per person)</w:t>
      </w:r>
    </w:p>
    <w:p w14:paraId="69439BD9" w14:textId="36D38FA7" w:rsidR="0047091D" w:rsidRDefault="0047091D" w:rsidP="0047091D">
      <w:pPr>
        <w:pStyle w:val="ListParagraph"/>
        <w:rPr>
          <w:lang w:eastAsia="en-GB"/>
        </w:rPr>
      </w:pPr>
      <w:r w:rsidRPr="0088624D">
        <w:rPr>
          <w:lang w:eastAsia="en-GB"/>
        </w:rPr>
        <w:t>1 x session delivery</w:t>
      </w:r>
      <w:r>
        <w:rPr>
          <w:lang w:eastAsia="en-GB"/>
        </w:rPr>
        <w:t xml:space="preserve"> </w:t>
      </w:r>
      <w:r w:rsidRPr="0047091D">
        <w:rPr>
          <w:b/>
          <w:bCs/>
          <w:lang w:eastAsia="en-GB"/>
        </w:rPr>
        <w:t>$150</w:t>
      </w:r>
    </w:p>
    <w:p w14:paraId="15618DF7" w14:textId="6D3AC245" w:rsidR="0047091D" w:rsidRPr="0047091D" w:rsidRDefault="0047091D" w:rsidP="0047091D">
      <w:pPr>
        <w:pStyle w:val="ListParagraph"/>
        <w:rPr>
          <w:b/>
          <w:bCs/>
          <w:lang w:eastAsia="en-GB"/>
        </w:rPr>
      </w:pPr>
      <w:r>
        <w:rPr>
          <w:lang w:eastAsia="en-GB"/>
        </w:rPr>
        <w:t xml:space="preserve">2 x session delivery </w:t>
      </w:r>
      <w:r w:rsidRPr="0047091D">
        <w:rPr>
          <w:b/>
          <w:bCs/>
          <w:lang w:eastAsia="en-GB"/>
        </w:rPr>
        <w:t>$200</w:t>
      </w:r>
    </w:p>
    <w:p w14:paraId="05498232" w14:textId="023BD1A6" w:rsidR="0047091D" w:rsidRDefault="0047091D" w:rsidP="0047091D">
      <w:pPr>
        <w:pStyle w:val="ListParagraph"/>
        <w:rPr>
          <w:lang w:eastAsia="en-GB"/>
        </w:rPr>
      </w:pPr>
      <w:r>
        <w:rPr>
          <w:lang w:eastAsia="en-GB"/>
        </w:rPr>
        <w:t xml:space="preserve">3 x session delivery </w:t>
      </w:r>
      <w:r w:rsidRPr="0047091D">
        <w:rPr>
          <w:b/>
          <w:bCs/>
          <w:lang w:eastAsia="en-GB"/>
        </w:rPr>
        <w:t>$250</w:t>
      </w:r>
    </w:p>
    <w:p w14:paraId="126F8120" w14:textId="267B8BBB" w:rsidR="0047091D" w:rsidRPr="006B046A" w:rsidRDefault="0047091D" w:rsidP="002F2D26">
      <w:pPr>
        <w:pStyle w:val="Heading4"/>
        <w:rPr>
          <w:rStyle w:val="SubtleEmphasis"/>
          <w:i w:val="0"/>
        </w:rPr>
      </w:pPr>
      <w:r w:rsidRPr="006B046A">
        <w:rPr>
          <w:rStyle w:val="SubtleEmphasis"/>
          <w:i w:val="0"/>
        </w:rPr>
        <w:t>Individual/sole trader</w:t>
      </w:r>
    </w:p>
    <w:p w14:paraId="2A2FF573" w14:textId="4BE67517" w:rsidR="0047091D" w:rsidRDefault="0047091D" w:rsidP="0047091D">
      <w:pPr>
        <w:pStyle w:val="ListParagraph"/>
        <w:rPr>
          <w:lang w:eastAsia="en-GB"/>
        </w:rPr>
      </w:pPr>
      <w:r w:rsidRPr="0088624D">
        <w:rPr>
          <w:lang w:eastAsia="en-GB"/>
        </w:rPr>
        <w:t>1 x session delivery</w:t>
      </w:r>
      <w:r>
        <w:rPr>
          <w:lang w:eastAsia="en-GB"/>
        </w:rPr>
        <w:t xml:space="preserve"> </w:t>
      </w:r>
      <w:r w:rsidRPr="0047091D">
        <w:rPr>
          <w:b/>
          <w:bCs/>
          <w:lang w:eastAsia="en-GB"/>
        </w:rPr>
        <w:t>$80</w:t>
      </w:r>
    </w:p>
    <w:p w14:paraId="0CE80F6D" w14:textId="6326DE81" w:rsidR="0047091D" w:rsidRDefault="0047091D" w:rsidP="0047091D">
      <w:pPr>
        <w:pStyle w:val="ListParagraph"/>
        <w:rPr>
          <w:lang w:eastAsia="en-GB"/>
        </w:rPr>
      </w:pPr>
      <w:r>
        <w:rPr>
          <w:lang w:eastAsia="en-GB"/>
        </w:rPr>
        <w:t xml:space="preserve">2 x session delivery </w:t>
      </w:r>
      <w:r w:rsidRPr="0047091D">
        <w:rPr>
          <w:b/>
          <w:bCs/>
          <w:lang w:eastAsia="en-GB"/>
        </w:rPr>
        <w:t>$100</w:t>
      </w:r>
    </w:p>
    <w:p w14:paraId="37FD0939" w14:textId="6532E1F6" w:rsidR="0047091D" w:rsidRDefault="0047091D" w:rsidP="0047091D">
      <w:pPr>
        <w:pStyle w:val="ListParagraph"/>
        <w:rPr>
          <w:lang w:eastAsia="en-GB"/>
        </w:rPr>
      </w:pPr>
      <w:r>
        <w:rPr>
          <w:lang w:eastAsia="en-GB"/>
        </w:rPr>
        <w:t xml:space="preserve">3 x session delivery </w:t>
      </w:r>
      <w:r w:rsidRPr="0047091D">
        <w:rPr>
          <w:b/>
          <w:bCs/>
          <w:lang w:eastAsia="en-GB"/>
        </w:rPr>
        <w:t>$120</w:t>
      </w:r>
    </w:p>
    <w:p w14:paraId="14568AAE" w14:textId="553244F0" w:rsidR="00A230EE" w:rsidRPr="002F2D26" w:rsidRDefault="0047091D" w:rsidP="002F2D26">
      <w:pPr>
        <w:rPr>
          <w:rStyle w:val="Strong"/>
        </w:rPr>
        <w:sectPr w:rsidR="00A230EE" w:rsidRPr="002F2D26" w:rsidSect="002F2D26">
          <w:type w:val="continuous"/>
          <w:pgSz w:w="11906" w:h="16838" w:code="9"/>
          <w:pgMar w:top="851" w:right="851" w:bottom="851" w:left="851" w:header="454" w:footer="170" w:gutter="0"/>
          <w:cols w:num="2" w:space="425"/>
          <w:titlePg/>
          <w:docGrid w:linePitch="360"/>
        </w:sectPr>
      </w:pPr>
      <w:r w:rsidRPr="002F2D26">
        <w:rPr>
          <w:rStyle w:val="Strong"/>
        </w:rPr>
        <w:t xml:space="preserve">It is not essential to attend all three sessions, but please note that Session 1 is a prerequisite </w:t>
      </w:r>
      <w:r w:rsidR="00450E31" w:rsidRPr="002F2D26">
        <w:rPr>
          <w:rStyle w:val="Strong"/>
        </w:rPr>
        <w:t>for Sessions</w:t>
      </w:r>
      <w:r w:rsidR="00A230EE" w:rsidRPr="002F2D26">
        <w:rPr>
          <w:rStyle w:val="Strong"/>
        </w:rPr>
        <w:t xml:space="preserve"> 2 and 3.</w:t>
      </w:r>
    </w:p>
    <w:p w14:paraId="4ED94AB8" w14:textId="5712E7B6" w:rsidR="00DF7D59" w:rsidRPr="0047091D" w:rsidRDefault="00DF7D59" w:rsidP="00A230EE">
      <w:pPr>
        <w:spacing w:before="111" w:line="330" w:lineRule="atLeast"/>
        <w:rPr>
          <w:rFonts w:eastAsia="Verdana" w:cs="Verdana"/>
          <w:b/>
          <w:color w:val="231F20"/>
          <w:sz w:val="24"/>
        </w:rPr>
      </w:pPr>
    </w:p>
    <w:sectPr w:rsidR="00DF7D59" w:rsidRPr="0047091D" w:rsidSect="00A230EE">
      <w:type w:val="continuous"/>
      <w:pgSz w:w="11906" w:h="16838" w:code="9"/>
      <w:pgMar w:top="851" w:right="851" w:bottom="851" w:left="851" w:header="454" w:footer="170" w:gutter="0"/>
      <w:cols w:num="2" w:space="425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98F62B" w14:textId="77777777" w:rsidR="00E54AEC" w:rsidRDefault="00E54AEC" w:rsidP="00D7695F">
      <w:r>
        <w:separator/>
      </w:r>
    </w:p>
  </w:endnote>
  <w:endnote w:type="continuationSeparator" w:id="0">
    <w:p w14:paraId="352B45DF" w14:textId="77777777" w:rsidR="00E54AEC" w:rsidRDefault="00E54AEC" w:rsidP="00D769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AF4FCA57-F39A-4B2C-8FC4-F50F691AE399}"/>
    <w:embedBold r:id="rId2" w:fontKey="{3FF1029B-7C59-4100-A0F4-BA5FBC2C6738}"/>
    <w:embedItalic r:id="rId3" w:fontKey="{8EFDD1D2-9AE7-4043-B65C-15DF432D621D}"/>
    <w:embedBoldItalic r:id="rId4" w:fontKey="{0BC36EF8-9D09-4844-B3F1-02253F3EAF9F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5" w:fontKey="{1DFF2932-13DF-4683-92CE-B352C8A3C985}"/>
    <w:embedBold r:id="rId6" w:fontKey="{72627832-9990-488C-B71C-3941BF7D7F9A}"/>
    <w:embedItalic r:id="rId7" w:fontKey="{87CDF6D5-85E9-4785-BD1B-1490E457EA53}"/>
    <w:embedBoldItalic r:id="rId8" w:fontKey="{74137F32-6E59-49AF-B841-E014E3A65FF0}"/>
  </w:font>
  <w:font w:name="Minion Pro">
    <w:altName w:val="Times New Roman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9" w:fontKey="{0885F6C7-EBE1-4E52-993C-391518F24E8B}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10" w:fontKey="{7F1C9B6C-58A8-49A9-9BCD-4C745C1D2BE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E198CC9" w14:textId="77777777" w:rsidR="00DF7D59" w:rsidRDefault="00DF7D59" w:rsidP="00DF7D59">
    <w:pPr>
      <w:pStyle w:val="Footer"/>
    </w:pPr>
  </w:p>
  <w:p w14:paraId="6E803C85" w14:textId="77777777" w:rsidR="00DF7D59" w:rsidRDefault="00DF7D59" w:rsidP="00DF7D59">
    <w:pPr>
      <w:pStyle w:val="Footer"/>
    </w:pPr>
  </w:p>
  <w:p w14:paraId="3E866D84" w14:textId="753ADEBF" w:rsidR="00DF7D59" w:rsidRPr="00C93304" w:rsidRDefault="00DF7D59" w:rsidP="00DF7D59">
    <w:pPr>
      <w:pStyle w:val="Footer"/>
    </w:pPr>
    <w:r>
      <w:rPr>
        <w:noProof/>
        <w:lang w:val="en-US"/>
      </w:rPr>
      <w:drawing>
        <wp:anchor distT="0" distB="0" distL="114300" distR="114300" simplePos="0" relativeHeight="251669504" behindDoc="1" locked="0" layoutInCell="1" allowOverlap="1" wp14:anchorId="1C073391" wp14:editId="5B521046">
          <wp:simplePos x="0" y="0"/>
          <wp:positionH relativeFrom="margin">
            <wp:align>center</wp:align>
          </wp:positionH>
          <wp:positionV relativeFrom="paragraph">
            <wp:posOffset>-589280</wp:posOffset>
          </wp:positionV>
          <wp:extent cx="7775575" cy="443865"/>
          <wp:effectExtent l="0" t="0" r="0" b="0"/>
          <wp:wrapNone/>
          <wp:docPr id="16" name="Picture 16" descr="Decorative element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Decorative element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5575" cy="4438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8480" behindDoc="1" locked="0" layoutInCell="1" allowOverlap="1" wp14:anchorId="76473C05" wp14:editId="67140B63">
              <wp:simplePos x="0" y="0"/>
              <wp:positionH relativeFrom="column">
                <wp:posOffset>-654685</wp:posOffset>
              </wp:positionH>
              <wp:positionV relativeFrom="paragraph">
                <wp:posOffset>-309245</wp:posOffset>
              </wp:positionV>
              <wp:extent cx="7775575" cy="1799590"/>
              <wp:effectExtent l="0" t="0" r="0" b="0"/>
              <wp:wrapNone/>
              <wp:docPr id="14" name="Rectangle 14" descr="Decorative element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75575" cy="1799590"/>
                      </a:xfrm>
                      <a:prstGeom prst="rect">
                        <a:avLst/>
                      </a:prstGeom>
                      <a:solidFill>
                        <a:srgbClr val="FFF7E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9CA91CF" id="Rectangle 14" o:spid="_x0000_s1026" alt="Decorative element" style="position:absolute;margin-left:-51.55pt;margin-top:-24.35pt;width:612.25pt;height:141.7pt;z-index:-2516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" fillcolor="#fff7e7" stroked="f" strokeweight="1pt"/>
          </w:pict>
        </mc:Fallback>
      </mc:AlternateContent>
    </w:r>
    <w:r w:rsidRPr="00C93304">
      <w:t>GPO Box 1160, Melbourne VIC 3001</w:t>
    </w:r>
    <w:r w:rsidRPr="00C93304">
      <w:br/>
      <w:t xml:space="preserve">Phone: (03) 9286 7800  |  Email: </w:t>
    </w:r>
    <w:hyperlink r:id="rId2" w:history="1">
      <w:r w:rsidRPr="00844D11">
        <w:rPr>
          <w:rStyle w:val="Hyperlink"/>
        </w:rPr>
        <w:t>wdv@wdv.org.au</w:t>
      </w:r>
    </w:hyperlink>
    <w:r>
      <w:t xml:space="preserve"> </w:t>
    </w:r>
    <w:r w:rsidRPr="00C93304">
      <w:br/>
    </w:r>
    <w:r>
      <w:t xml:space="preserve">Website: </w:t>
    </w:r>
    <w:hyperlink r:id="rId3" w:history="1">
      <w:r w:rsidRPr="00AA260E">
        <w:rPr>
          <w:rStyle w:val="Hyperlink"/>
        </w:rPr>
        <w:t>www.wdv.org.au</w:t>
      </w:r>
    </w:hyperlink>
    <w:r>
      <w:t xml:space="preserve"> </w:t>
    </w:r>
  </w:p>
  <w:p w14:paraId="46242B82" w14:textId="77777777" w:rsidR="00DF7D59" w:rsidRPr="00BC445A" w:rsidRDefault="00DF7D59" w:rsidP="00DF7D59">
    <w:pPr>
      <w:rPr>
        <w:rStyle w:val="Strong"/>
        <w:sz w:val="20"/>
        <w:szCs w:val="16"/>
      </w:rPr>
    </w:pPr>
    <w:r w:rsidRPr="00BC445A">
      <w:rPr>
        <w:rStyle w:val="Strong"/>
        <w:noProof/>
        <w:sz w:val="20"/>
        <w:szCs w:val="16"/>
        <w:lang w:val="en-US"/>
      </w:rPr>
      <w:drawing>
        <wp:anchor distT="0" distB="0" distL="114300" distR="114300" simplePos="0" relativeHeight="251670528" behindDoc="1" locked="0" layoutInCell="1" allowOverlap="1" wp14:anchorId="335BE6D7" wp14:editId="67B38FFC">
          <wp:simplePos x="0" y="0"/>
          <wp:positionH relativeFrom="column">
            <wp:posOffset>3387334</wp:posOffset>
          </wp:positionH>
          <wp:positionV relativeFrom="paragraph">
            <wp:posOffset>78740</wp:posOffset>
          </wp:positionV>
          <wp:extent cx="3240000" cy="561117"/>
          <wp:effectExtent l="0" t="0" r="0" b="0"/>
          <wp:wrapNone/>
          <wp:docPr id="17" name="Picture 17" descr="Women with Disabilities Victoria - Empowering Women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40000" cy="56111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C445A">
      <w:rPr>
        <w:rStyle w:val="Strong"/>
        <w:sz w:val="20"/>
        <w:szCs w:val="16"/>
      </w:rPr>
      <w:t xml:space="preserve">Connect with us </w:t>
    </w:r>
  </w:p>
  <w:p w14:paraId="74A5E9CC" w14:textId="77777777" w:rsidR="00DF7D59" w:rsidRPr="00A44ACC" w:rsidRDefault="00DF7D59" w:rsidP="00DF7D59">
    <w:pPr>
      <w:rPr>
        <w:b/>
        <w:bCs/>
      </w:rPr>
    </w:pPr>
    <w:r>
      <w:rPr>
        <w:rStyle w:val="Strong"/>
        <w:noProof/>
        <w:lang w:val="en-US"/>
      </w:rPr>
      <w:drawing>
        <wp:inline distT="0" distB="0" distL="0" distR="0" wp14:anchorId="6EA79421" wp14:editId="2DEAB12C">
          <wp:extent cx="360000" cy="360000"/>
          <wp:effectExtent l="0" t="0" r="2540" b="2540"/>
          <wp:docPr id="18" name="Picture 18" descr="Facebook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0000" cy="36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Style w:val="Strong"/>
      </w:rPr>
      <w:t xml:space="preserve">   </w:t>
    </w:r>
    <w:r>
      <w:rPr>
        <w:rStyle w:val="Strong"/>
        <w:noProof/>
        <w:lang w:val="en-US"/>
      </w:rPr>
      <w:drawing>
        <wp:inline distT="0" distB="0" distL="0" distR="0" wp14:anchorId="1F9BB024" wp14:editId="32C10FAC">
          <wp:extent cx="360000" cy="360000"/>
          <wp:effectExtent l="0" t="0" r="2540" b="2540"/>
          <wp:docPr id="19" name="Picture 19" descr="Instagram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6"/>
                  <a:stretch>
                    <a:fillRect/>
                  </a:stretch>
                </pic:blipFill>
                <pic:spPr bwMode="auto">
                  <a:xfrm>
                    <a:off x="0" y="0"/>
                    <a:ext cx="360000" cy="36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Style w:val="Strong"/>
      </w:rPr>
      <w:t xml:space="preserve">   </w:t>
    </w:r>
    <w:r>
      <w:rPr>
        <w:rStyle w:val="Strong"/>
        <w:noProof/>
        <w:lang w:val="en-US"/>
      </w:rPr>
      <w:drawing>
        <wp:inline distT="0" distB="0" distL="0" distR="0" wp14:anchorId="338314F9" wp14:editId="46C865FB">
          <wp:extent cx="360000" cy="360000"/>
          <wp:effectExtent l="0" t="0" r="2540" b="2540"/>
          <wp:docPr id="20" name="Picture 20" descr="Twitter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0000" cy="36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Style w:val="Strong"/>
      </w:rPr>
      <w:t xml:space="preserve">   </w:t>
    </w:r>
    <w:r>
      <w:rPr>
        <w:rStyle w:val="Strong"/>
        <w:noProof/>
        <w:lang w:val="en-US"/>
      </w:rPr>
      <w:drawing>
        <wp:inline distT="0" distB="0" distL="0" distR="0" wp14:anchorId="10FD19A4" wp14:editId="58CD58AE">
          <wp:extent cx="360000" cy="360000"/>
          <wp:effectExtent l="0" t="0" r="2540" b="2540"/>
          <wp:docPr id="21" name="Picture 21" descr="YouTube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8"/>
                  <a:stretch>
                    <a:fillRect/>
                  </a:stretch>
                </pic:blipFill>
                <pic:spPr bwMode="auto">
                  <a:xfrm>
                    <a:off x="0" y="0"/>
                    <a:ext cx="360000" cy="36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8635739" w14:textId="5FDD9D4A" w:rsidR="00DF7D59" w:rsidRDefault="00DF7D59" w:rsidP="00DF7D59">
    <w:pPr>
      <w:pStyle w:val="Footer"/>
      <w:tabs>
        <w:tab w:val="left" w:pos="1404"/>
      </w:tabs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6F56F00C" wp14:editId="76FF6303">
              <wp:simplePos x="0" y="0"/>
              <wp:positionH relativeFrom="margin">
                <wp:align>center</wp:align>
              </wp:positionH>
              <wp:positionV relativeFrom="paragraph">
                <wp:posOffset>-1287780</wp:posOffset>
              </wp:positionV>
              <wp:extent cx="7775575" cy="1799590"/>
              <wp:effectExtent l="0" t="0" r="0" b="0"/>
              <wp:wrapNone/>
              <wp:docPr id="13" name="Rectangle 13" descr="Decorative element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75575" cy="1799590"/>
                      </a:xfrm>
                      <a:prstGeom prst="rect">
                        <a:avLst/>
                      </a:prstGeom>
                      <a:solidFill>
                        <a:srgbClr val="FFF7E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7A319A1" id="Rectangle 13" o:spid="_x0000_s1026" alt="Decorative element" style="position:absolute;margin-left:0;margin-top:-101.4pt;width:612.25pt;height:141.7pt;z-index:-251650048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" fillcolor="#fff7e7" stroked="f" strokeweight="1pt">
              <w10:wrap anchorx="margin"/>
            </v:rect>
          </w:pict>
        </mc:Fallback>
      </mc:AlternateContent>
    </w:r>
    <w: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7637434" w14:textId="20276D75" w:rsidR="00A44ACC" w:rsidRPr="00C93304" w:rsidRDefault="00DF7D59" w:rsidP="00A44ACC">
    <w:pPr>
      <w:pStyle w:val="Footer"/>
    </w:pPr>
    <w:r>
      <w:rPr>
        <w:noProof/>
        <w:lang w:val="en-US"/>
      </w:rPr>
      <w:drawing>
        <wp:anchor distT="0" distB="0" distL="114300" distR="114300" simplePos="0" relativeHeight="251660288" behindDoc="1" locked="0" layoutInCell="1" allowOverlap="1" wp14:anchorId="38D5E412" wp14:editId="035B6D0C">
          <wp:simplePos x="0" y="0"/>
          <wp:positionH relativeFrom="margin">
            <wp:align>center</wp:align>
          </wp:positionH>
          <wp:positionV relativeFrom="paragraph">
            <wp:posOffset>-589280</wp:posOffset>
          </wp:positionV>
          <wp:extent cx="7775575" cy="443865"/>
          <wp:effectExtent l="0" t="0" r="0" b="0"/>
          <wp:wrapNone/>
          <wp:docPr id="3" name="Picture 3" descr="Decorative element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Decorative element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5575" cy="4438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6E08B2">
      <w:rPr>
        <w:noProof/>
        <w:lang w:val="en-US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3C5EE789" wp14:editId="626A6AAE">
              <wp:simplePos x="0" y="0"/>
              <wp:positionH relativeFrom="column">
                <wp:posOffset>-654685</wp:posOffset>
              </wp:positionH>
              <wp:positionV relativeFrom="paragraph">
                <wp:posOffset>-309245</wp:posOffset>
              </wp:positionV>
              <wp:extent cx="7775575" cy="1799590"/>
              <wp:effectExtent l="0" t="0" r="0" b="0"/>
              <wp:wrapNone/>
              <wp:docPr id="1" name="Rectangle 1" descr="Decorative element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75575" cy="1799590"/>
                      </a:xfrm>
                      <a:prstGeom prst="rect">
                        <a:avLst/>
                      </a:prstGeom>
                      <a:solidFill>
                        <a:srgbClr val="FFF7E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56E36E0" id="Rectangle 1" o:spid="_x0000_s1026" alt="Decorative element" style="position:absolute;margin-left:-51.55pt;margin-top:-24.35pt;width:612.25pt;height:141.7pt;z-index:-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" fillcolor="#fff7e7" stroked="f" strokeweight="1pt"/>
          </w:pict>
        </mc:Fallback>
      </mc:AlternateContent>
    </w:r>
    <w:r w:rsidR="00A44ACC" w:rsidRPr="00C93304">
      <w:t>GPO Box 1160, Melbourne VIC 3001</w:t>
    </w:r>
    <w:r w:rsidR="00A44ACC" w:rsidRPr="00C93304">
      <w:br/>
      <w:t xml:space="preserve">Phone: (03) 9286 7800  |  Email: </w:t>
    </w:r>
    <w:hyperlink r:id="rId2" w:history="1">
      <w:r w:rsidR="00A44ACC" w:rsidRPr="00844D11">
        <w:rPr>
          <w:rStyle w:val="Hyperlink"/>
        </w:rPr>
        <w:t>wdv@wdv.org.au</w:t>
      </w:r>
    </w:hyperlink>
    <w:r w:rsidR="00A44ACC">
      <w:t xml:space="preserve"> </w:t>
    </w:r>
    <w:r w:rsidR="00A44ACC" w:rsidRPr="00C93304">
      <w:br/>
    </w:r>
    <w:r w:rsidR="001E5A7C">
      <w:t xml:space="preserve">Website: </w:t>
    </w:r>
    <w:hyperlink r:id="rId3" w:history="1">
      <w:r w:rsidR="001E5A7C" w:rsidRPr="00AA260E">
        <w:rPr>
          <w:rStyle w:val="Hyperlink"/>
        </w:rPr>
        <w:t>www.wdv.org.au</w:t>
      </w:r>
    </w:hyperlink>
    <w:r w:rsidR="00A44ACC">
      <w:t xml:space="preserve"> </w:t>
    </w:r>
  </w:p>
  <w:p w14:paraId="0D6D9329" w14:textId="3325C2F9" w:rsidR="00A44ACC" w:rsidRPr="00BC445A" w:rsidRDefault="00A44ACC" w:rsidP="00A44ACC">
    <w:pPr>
      <w:rPr>
        <w:rStyle w:val="Strong"/>
        <w:sz w:val="20"/>
        <w:szCs w:val="16"/>
      </w:rPr>
    </w:pPr>
    <w:r w:rsidRPr="00BC445A">
      <w:rPr>
        <w:rStyle w:val="Strong"/>
        <w:noProof/>
        <w:sz w:val="20"/>
        <w:szCs w:val="16"/>
        <w:lang w:val="en-US"/>
      </w:rPr>
      <w:drawing>
        <wp:anchor distT="0" distB="0" distL="114300" distR="114300" simplePos="0" relativeHeight="251662336" behindDoc="1" locked="0" layoutInCell="1" allowOverlap="1" wp14:anchorId="6400F895" wp14:editId="357568E5">
          <wp:simplePos x="0" y="0"/>
          <wp:positionH relativeFrom="column">
            <wp:posOffset>3387334</wp:posOffset>
          </wp:positionH>
          <wp:positionV relativeFrom="paragraph">
            <wp:posOffset>78740</wp:posOffset>
          </wp:positionV>
          <wp:extent cx="3240000" cy="561117"/>
          <wp:effectExtent l="0" t="0" r="0" b="0"/>
          <wp:wrapNone/>
          <wp:docPr id="4" name="Picture 4" descr="Women with Disabilities Victoria - Empowering Women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40000" cy="56111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C445A">
      <w:rPr>
        <w:rStyle w:val="Strong"/>
        <w:sz w:val="20"/>
        <w:szCs w:val="16"/>
      </w:rPr>
      <w:t xml:space="preserve">Connect with us </w:t>
    </w:r>
  </w:p>
  <w:p w14:paraId="3FB33C13" w14:textId="65293BE6" w:rsidR="00A44ACC" w:rsidRPr="00A44ACC" w:rsidRDefault="00A44ACC" w:rsidP="00A44ACC">
    <w:pPr>
      <w:rPr>
        <w:b/>
        <w:bCs/>
      </w:rPr>
    </w:pPr>
    <w:r>
      <w:rPr>
        <w:rStyle w:val="Strong"/>
        <w:noProof/>
        <w:lang w:val="en-US"/>
      </w:rPr>
      <w:drawing>
        <wp:inline distT="0" distB="0" distL="0" distR="0" wp14:anchorId="73D2949B" wp14:editId="709BF5BE">
          <wp:extent cx="360000" cy="360000"/>
          <wp:effectExtent l="0" t="0" r="2540" b="2540"/>
          <wp:docPr id="5" name="Picture 5" descr="Facebook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0000" cy="36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Style w:val="Strong"/>
      </w:rPr>
      <w:t xml:space="preserve">   </w:t>
    </w:r>
    <w:r>
      <w:rPr>
        <w:rStyle w:val="Strong"/>
        <w:noProof/>
        <w:lang w:val="en-US"/>
      </w:rPr>
      <w:drawing>
        <wp:inline distT="0" distB="0" distL="0" distR="0" wp14:anchorId="2A2F688B" wp14:editId="77CA7356">
          <wp:extent cx="360000" cy="360000"/>
          <wp:effectExtent l="0" t="0" r="2540" b="2540"/>
          <wp:docPr id="6" name="Picture 6" descr="Instagram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6"/>
                  <a:stretch>
                    <a:fillRect/>
                  </a:stretch>
                </pic:blipFill>
                <pic:spPr bwMode="auto">
                  <a:xfrm>
                    <a:off x="0" y="0"/>
                    <a:ext cx="360000" cy="36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Style w:val="Strong"/>
      </w:rPr>
      <w:t xml:space="preserve">   </w:t>
    </w:r>
    <w:r>
      <w:rPr>
        <w:rStyle w:val="Strong"/>
        <w:noProof/>
        <w:lang w:val="en-US"/>
      </w:rPr>
      <w:drawing>
        <wp:inline distT="0" distB="0" distL="0" distR="0" wp14:anchorId="2CB79817" wp14:editId="1A5268EC">
          <wp:extent cx="360000" cy="360000"/>
          <wp:effectExtent l="0" t="0" r="2540" b="2540"/>
          <wp:docPr id="7" name="Picture 7" descr="Twitter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0000" cy="36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Style w:val="Strong"/>
      </w:rPr>
      <w:t xml:space="preserve">   </w:t>
    </w:r>
    <w:r>
      <w:rPr>
        <w:rStyle w:val="Strong"/>
        <w:noProof/>
        <w:lang w:val="en-US"/>
      </w:rPr>
      <w:drawing>
        <wp:inline distT="0" distB="0" distL="0" distR="0" wp14:anchorId="668FF2E9" wp14:editId="3B66B1EE">
          <wp:extent cx="360000" cy="360000"/>
          <wp:effectExtent l="0" t="0" r="2540" b="2540"/>
          <wp:docPr id="2" name="Picture 2" descr="YouTube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8"/>
                  <a:stretch>
                    <a:fillRect/>
                  </a:stretch>
                </pic:blipFill>
                <pic:spPr bwMode="auto">
                  <a:xfrm>
                    <a:off x="0" y="0"/>
                    <a:ext cx="360000" cy="36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9848CB2" w14:textId="77777777" w:rsidR="00E54AEC" w:rsidRDefault="00E54AEC" w:rsidP="00D7695F">
      <w:r>
        <w:separator/>
      </w:r>
    </w:p>
  </w:footnote>
  <w:footnote w:type="continuationSeparator" w:id="0">
    <w:p w14:paraId="13936993" w14:textId="77777777" w:rsidR="00E54AEC" w:rsidRDefault="00E54AEC" w:rsidP="00D7695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BD96CC0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636933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1396A19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EF8421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BD88862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DE6687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D1426A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64C863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3CE8A4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3665FD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372B2290"/>
    <w:multiLevelType w:val="hybridMultilevel"/>
    <w:tmpl w:val="FD428022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3C9A2BEB"/>
    <w:multiLevelType w:val="hybridMultilevel"/>
    <w:tmpl w:val="79EE3C56"/>
    <w:lvl w:ilvl="0" w:tplc="ACCEE63A">
      <w:start w:val="1"/>
      <w:numFmt w:val="bullet"/>
      <w:pStyle w:val="ListParagraph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AFB6858A">
      <w:start w:val="1"/>
      <w:numFmt w:val="bullet"/>
      <w:pStyle w:val="ListBullet2"/>
      <w:lvlText w:val="o"/>
      <w:lvlJc w:val="left"/>
      <w:pPr>
        <w:ind w:left="786" w:hanging="360"/>
      </w:pPr>
      <w:rPr>
        <w:rFonts w:ascii="Courier New" w:hAnsi="Courier New" w:cs="Courier New" w:hint="default"/>
      </w:rPr>
    </w:lvl>
    <w:lvl w:ilvl="2" w:tplc="A9942B2A">
      <w:start w:val="1"/>
      <w:numFmt w:val="bullet"/>
      <w:pStyle w:val="ListBullet3"/>
      <w:lvlText w:val=""/>
      <w:lvlJc w:val="left"/>
      <w:pPr>
        <w:ind w:left="14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attachedTemplate r:id="rId1"/>
  <w:linkStyles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13FD8"/>
    <w:rsid w:val="000104EA"/>
    <w:rsid w:val="00030358"/>
    <w:rsid w:val="00031C29"/>
    <w:rsid w:val="00052F35"/>
    <w:rsid w:val="00060886"/>
    <w:rsid w:val="000702A4"/>
    <w:rsid w:val="000B7309"/>
    <w:rsid w:val="000D5DB0"/>
    <w:rsid w:val="001349E1"/>
    <w:rsid w:val="001E5A7C"/>
    <w:rsid w:val="002122A4"/>
    <w:rsid w:val="00257DC8"/>
    <w:rsid w:val="002F2D26"/>
    <w:rsid w:val="00332DCC"/>
    <w:rsid w:val="00346C39"/>
    <w:rsid w:val="0036416F"/>
    <w:rsid w:val="00371C8E"/>
    <w:rsid w:val="003B57D7"/>
    <w:rsid w:val="003C34D8"/>
    <w:rsid w:val="003C7CDD"/>
    <w:rsid w:val="00450E31"/>
    <w:rsid w:val="0047091D"/>
    <w:rsid w:val="00470A8B"/>
    <w:rsid w:val="00492173"/>
    <w:rsid w:val="004C3BCE"/>
    <w:rsid w:val="004D0132"/>
    <w:rsid w:val="0050543F"/>
    <w:rsid w:val="00514E11"/>
    <w:rsid w:val="0063776F"/>
    <w:rsid w:val="006959E8"/>
    <w:rsid w:val="006B046A"/>
    <w:rsid w:val="006C47A7"/>
    <w:rsid w:val="006E08B2"/>
    <w:rsid w:val="00713FD8"/>
    <w:rsid w:val="00727598"/>
    <w:rsid w:val="007362EB"/>
    <w:rsid w:val="00770033"/>
    <w:rsid w:val="007B6367"/>
    <w:rsid w:val="007E648C"/>
    <w:rsid w:val="00833E98"/>
    <w:rsid w:val="00896E8C"/>
    <w:rsid w:val="008D58E9"/>
    <w:rsid w:val="00924571"/>
    <w:rsid w:val="00937001"/>
    <w:rsid w:val="009F59D2"/>
    <w:rsid w:val="00A017B6"/>
    <w:rsid w:val="00A10742"/>
    <w:rsid w:val="00A230EE"/>
    <w:rsid w:val="00A36674"/>
    <w:rsid w:val="00A44ACC"/>
    <w:rsid w:val="00A4547D"/>
    <w:rsid w:val="00AA7528"/>
    <w:rsid w:val="00AB144E"/>
    <w:rsid w:val="00AB4099"/>
    <w:rsid w:val="00AB4107"/>
    <w:rsid w:val="00B80F76"/>
    <w:rsid w:val="00BA3F50"/>
    <w:rsid w:val="00BB07EB"/>
    <w:rsid w:val="00BB46DD"/>
    <w:rsid w:val="00BB7B52"/>
    <w:rsid w:val="00BC445A"/>
    <w:rsid w:val="00BD6624"/>
    <w:rsid w:val="00BD7DE9"/>
    <w:rsid w:val="00C326AF"/>
    <w:rsid w:val="00C45C52"/>
    <w:rsid w:val="00C93304"/>
    <w:rsid w:val="00CA2E1F"/>
    <w:rsid w:val="00CD56A1"/>
    <w:rsid w:val="00D274BC"/>
    <w:rsid w:val="00D7695F"/>
    <w:rsid w:val="00D97DD6"/>
    <w:rsid w:val="00DC4A7C"/>
    <w:rsid w:val="00DF7D59"/>
    <w:rsid w:val="00E0795A"/>
    <w:rsid w:val="00E133D5"/>
    <w:rsid w:val="00E5420C"/>
    <w:rsid w:val="00E54AEC"/>
    <w:rsid w:val="00E73AEA"/>
    <w:rsid w:val="00E97063"/>
    <w:rsid w:val="00EE1C00"/>
    <w:rsid w:val="00EF7718"/>
    <w:rsid w:val="00F54291"/>
    <w:rsid w:val="00F76458"/>
    <w:rsid w:val="00F82CDF"/>
    <w:rsid w:val="00FA3843"/>
    <w:rsid w:val="00FB2985"/>
    <w:rsid w:val="00FC0FD6"/>
    <w:rsid w:val="00FE14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3701F34"/>
  <w14:defaultImageDpi w14:val="330"/>
  <w15:chartTrackingRefBased/>
  <w15:docId w15:val="{80F1BD77-E0C2-4C9E-AA2A-08AD39BC2B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230EE"/>
    <w:pPr>
      <w:spacing w:before="120" w:after="120" w:line="276" w:lineRule="auto"/>
    </w:pPr>
    <w:rPr>
      <w:rFonts w:ascii="Verdana" w:hAnsi="Verdana"/>
      <w:sz w:val="26"/>
    </w:rPr>
  </w:style>
  <w:style w:type="paragraph" w:styleId="Heading1">
    <w:name w:val="heading 1"/>
    <w:basedOn w:val="Normal"/>
    <w:next w:val="Normal"/>
    <w:link w:val="Heading1Char"/>
    <w:uiPriority w:val="9"/>
    <w:qFormat/>
    <w:rsid w:val="00A230EE"/>
    <w:pPr>
      <w:spacing w:after="0"/>
      <w:outlineLvl w:val="0"/>
    </w:pPr>
    <w:rPr>
      <w:b/>
      <w:bCs/>
      <w:color w:val="652266"/>
      <w:sz w:val="56"/>
      <w:szCs w:val="56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230EE"/>
    <w:pPr>
      <w:outlineLvl w:val="1"/>
    </w:pPr>
    <w:rPr>
      <w:b/>
      <w:bCs/>
      <w:color w:val="652266"/>
      <w:sz w:val="36"/>
      <w:szCs w:val="36"/>
      <w:lang w:val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230EE"/>
    <w:pPr>
      <w:spacing w:before="240" w:after="240"/>
      <w:outlineLvl w:val="2"/>
    </w:pPr>
    <w:rPr>
      <w:b/>
      <w:bCs/>
      <w:color w:val="652266"/>
      <w:sz w:val="28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A230EE"/>
    <w:pPr>
      <w:outlineLvl w:val="3"/>
    </w:pPr>
    <w:rPr>
      <w:b/>
      <w:bCs/>
      <w:i/>
      <w:iCs/>
      <w:color w:val="6522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Footer"/>
    <w:link w:val="HeaderChar"/>
    <w:uiPriority w:val="99"/>
    <w:unhideWhenUsed/>
    <w:rsid w:val="00A230EE"/>
    <w:pPr>
      <w:jc w:val="right"/>
    </w:pPr>
  </w:style>
  <w:style w:type="character" w:customStyle="1" w:styleId="HeaderChar">
    <w:name w:val="Header Char"/>
    <w:basedOn w:val="DefaultParagraphFont"/>
    <w:link w:val="Header"/>
    <w:uiPriority w:val="99"/>
    <w:rsid w:val="00A230EE"/>
    <w:rPr>
      <w:rFonts w:ascii="Verdana" w:hAnsi="Verdana" w:cs="Verdana"/>
      <w:color w:val="000000"/>
      <w:sz w:val="20"/>
      <w:szCs w:val="20"/>
      <w:lang w:val="en-GB"/>
    </w:rPr>
  </w:style>
  <w:style w:type="paragraph" w:styleId="Footer">
    <w:name w:val="footer"/>
    <w:link w:val="FooterChar"/>
    <w:uiPriority w:val="99"/>
    <w:unhideWhenUsed/>
    <w:rsid w:val="00A230EE"/>
    <w:pPr>
      <w:suppressAutoHyphens/>
      <w:autoSpaceDE w:val="0"/>
      <w:autoSpaceDN w:val="0"/>
      <w:adjustRightInd w:val="0"/>
      <w:spacing w:after="113" w:line="288" w:lineRule="auto"/>
      <w:textAlignment w:val="center"/>
    </w:pPr>
    <w:rPr>
      <w:rFonts w:ascii="Verdana" w:hAnsi="Verdana" w:cs="Verdana"/>
      <w:color w:val="000000"/>
      <w:sz w:val="20"/>
      <w:szCs w:val="20"/>
      <w:lang w:val="en-GB"/>
    </w:rPr>
  </w:style>
  <w:style w:type="character" w:customStyle="1" w:styleId="FooterChar">
    <w:name w:val="Footer Char"/>
    <w:basedOn w:val="DefaultParagraphFont"/>
    <w:link w:val="Footer"/>
    <w:uiPriority w:val="99"/>
    <w:rsid w:val="00A230EE"/>
    <w:rPr>
      <w:rFonts w:ascii="Verdana" w:hAnsi="Verdana" w:cs="Verdana"/>
      <w:color w:val="000000"/>
      <w:sz w:val="20"/>
      <w:szCs w:val="20"/>
      <w:lang w:val="en-GB"/>
    </w:rPr>
  </w:style>
  <w:style w:type="character" w:customStyle="1" w:styleId="Heading1Char">
    <w:name w:val="Heading 1 Char"/>
    <w:basedOn w:val="DefaultParagraphFont"/>
    <w:link w:val="Heading1"/>
    <w:uiPriority w:val="9"/>
    <w:rsid w:val="00A230EE"/>
    <w:rPr>
      <w:rFonts w:ascii="Verdana" w:hAnsi="Verdana"/>
      <w:b/>
      <w:bCs/>
      <w:color w:val="652266"/>
      <w:sz w:val="56"/>
      <w:szCs w:val="56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A230EE"/>
    <w:rPr>
      <w:rFonts w:ascii="Verdana" w:hAnsi="Verdana"/>
      <w:b/>
      <w:bCs/>
      <w:color w:val="652266"/>
      <w:sz w:val="36"/>
      <w:szCs w:val="36"/>
      <w:lang w:val="en-US"/>
    </w:rPr>
  </w:style>
  <w:style w:type="paragraph" w:styleId="Title">
    <w:name w:val="Title"/>
    <w:basedOn w:val="Heading1"/>
    <w:next w:val="Heading1"/>
    <w:link w:val="TitleChar"/>
    <w:uiPriority w:val="10"/>
    <w:qFormat/>
    <w:rsid w:val="00A230EE"/>
  </w:style>
  <w:style w:type="character" w:customStyle="1" w:styleId="TitleChar">
    <w:name w:val="Title Char"/>
    <w:basedOn w:val="DefaultParagraphFont"/>
    <w:link w:val="Title"/>
    <w:uiPriority w:val="10"/>
    <w:rsid w:val="00A230EE"/>
    <w:rPr>
      <w:rFonts w:ascii="Verdana" w:hAnsi="Verdana"/>
      <w:b/>
      <w:bCs/>
      <w:color w:val="652266"/>
      <w:sz w:val="56"/>
      <w:szCs w:val="56"/>
      <w:lang w:val="en-US"/>
    </w:rPr>
  </w:style>
  <w:style w:type="paragraph" w:styleId="Subtitle">
    <w:name w:val="Subtitle"/>
    <w:basedOn w:val="Heading2"/>
    <w:next w:val="Heading2"/>
    <w:link w:val="SubtitleChar"/>
    <w:uiPriority w:val="11"/>
    <w:qFormat/>
    <w:rsid w:val="00A230EE"/>
    <w:pPr>
      <w:spacing w:before="360" w:after="600"/>
    </w:pPr>
  </w:style>
  <w:style w:type="character" w:customStyle="1" w:styleId="SubtitleChar">
    <w:name w:val="Subtitle Char"/>
    <w:basedOn w:val="DefaultParagraphFont"/>
    <w:link w:val="Subtitle"/>
    <w:uiPriority w:val="11"/>
    <w:rsid w:val="00A230EE"/>
    <w:rPr>
      <w:rFonts w:ascii="Verdana" w:hAnsi="Verdana"/>
      <w:b/>
      <w:bCs/>
      <w:color w:val="652266"/>
      <w:sz w:val="36"/>
      <w:szCs w:val="36"/>
      <w:lang w:val="en-US"/>
    </w:rPr>
  </w:style>
  <w:style w:type="paragraph" w:customStyle="1" w:styleId="BasicParagraph">
    <w:name w:val="[Basic Paragraph]"/>
    <w:basedOn w:val="Normal"/>
    <w:uiPriority w:val="99"/>
    <w:rsid w:val="00A230EE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  <w:lang w:val="en-GB"/>
    </w:rPr>
  </w:style>
  <w:style w:type="paragraph" w:styleId="ListParagraph">
    <w:name w:val="List Paragraph"/>
    <w:basedOn w:val="Normal"/>
    <w:uiPriority w:val="34"/>
    <w:qFormat/>
    <w:rsid w:val="00A230EE"/>
    <w:pPr>
      <w:numPr>
        <w:numId w:val="1"/>
      </w:numPr>
      <w:spacing w:before="170" w:after="170"/>
      <w:ind w:left="357" w:hanging="357"/>
    </w:pPr>
  </w:style>
  <w:style w:type="paragraph" w:styleId="ListBullet">
    <w:name w:val="List Bullet"/>
    <w:basedOn w:val="ListParagraph"/>
    <w:uiPriority w:val="99"/>
    <w:unhideWhenUsed/>
    <w:rsid w:val="00A230EE"/>
  </w:style>
  <w:style w:type="paragraph" w:styleId="ListBullet2">
    <w:name w:val="List Bullet 2"/>
    <w:basedOn w:val="ListParagraph"/>
    <w:uiPriority w:val="99"/>
    <w:unhideWhenUsed/>
    <w:rsid w:val="00A230EE"/>
    <w:pPr>
      <w:numPr>
        <w:ilvl w:val="1"/>
      </w:numPr>
      <w:ind w:left="714" w:hanging="357"/>
    </w:pPr>
  </w:style>
  <w:style w:type="paragraph" w:styleId="ListBullet3">
    <w:name w:val="List Bullet 3"/>
    <w:basedOn w:val="ListParagraph"/>
    <w:uiPriority w:val="99"/>
    <w:unhideWhenUsed/>
    <w:rsid w:val="00A230EE"/>
    <w:pPr>
      <w:numPr>
        <w:ilvl w:val="2"/>
      </w:numPr>
      <w:ind w:left="1077" w:hanging="357"/>
    </w:pPr>
  </w:style>
  <w:style w:type="character" w:styleId="Hyperlink">
    <w:name w:val="Hyperlink"/>
    <w:basedOn w:val="DefaultParagraphFont"/>
    <w:uiPriority w:val="99"/>
    <w:unhideWhenUsed/>
    <w:rsid w:val="00A230EE"/>
    <w:rPr>
      <w:color w:val="652266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A230EE"/>
    <w:rPr>
      <w:color w:val="605E5C"/>
      <w:shd w:val="clear" w:color="auto" w:fill="E1DFDD"/>
    </w:rPr>
  </w:style>
  <w:style w:type="character" w:styleId="Strong">
    <w:name w:val="Strong"/>
    <w:aliases w:val="Bold"/>
    <w:basedOn w:val="DefaultParagraphFont"/>
    <w:uiPriority w:val="22"/>
    <w:qFormat/>
    <w:rsid w:val="00A230EE"/>
    <w:rPr>
      <w:b/>
      <w:bCs/>
    </w:rPr>
  </w:style>
  <w:style w:type="character" w:styleId="SubtleEmphasis">
    <w:name w:val="Subtle Emphasis"/>
    <w:aliases w:val="Purple text"/>
    <w:uiPriority w:val="19"/>
    <w:qFormat/>
    <w:rsid w:val="00A230EE"/>
    <w:rPr>
      <w:color w:val="652266"/>
    </w:rPr>
  </w:style>
  <w:style w:type="table" w:styleId="TableGrid">
    <w:name w:val="Table Grid"/>
    <w:basedOn w:val="TableNormal"/>
    <w:uiPriority w:val="39"/>
    <w:rsid w:val="00A230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basedOn w:val="DefaultParagraphFont"/>
    <w:link w:val="Heading3"/>
    <w:uiPriority w:val="9"/>
    <w:rsid w:val="00A230EE"/>
    <w:rPr>
      <w:rFonts w:ascii="Verdana" w:hAnsi="Verdana"/>
      <w:b/>
      <w:bCs/>
      <w:color w:val="652266"/>
      <w:sz w:val="28"/>
      <w:szCs w:val="24"/>
    </w:rPr>
  </w:style>
  <w:style w:type="character" w:styleId="Emphasis">
    <w:name w:val="Emphasis"/>
    <w:aliases w:val="Italics"/>
    <w:basedOn w:val="DefaultParagraphFont"/>
    <w:uiPriority w:val="20"/>
    <w:qFormat/>
    <w:rsid w:val="00A230EE"/>
    <w:rPr>
      <w:i/>
      <w:iCs/>
    </w:rPr>
  </w:style>
  <w:style w:type="character" w:styleId="IntenseEmphasis">
    <w:name w:val="Intense Emphasis"/>
    <w:aliases w:val="Bold Italics"/>
    <w:uiPriority w:val="21"/>
    <w:qFormat/>
    <w:rsid w:val="00A230EE"/>
    <w:rPr>
      <w:b/>
      <w:bCs/>
      <w:i w:val="0"/>
      <w:iCs/>
      <w:color w:val="652266"/>
    </w:rPr>
  </w:style>
  <w:style w:type="character" w:customStyle="1" w:styleId="Heading4Char">
    <w:name w:val="Heading 4 Char"/>
    <w:basedOn w:val="DefaultParagraphFont"/>
    <w:link w:val="Heading4"/>
    <w:uiPriority w:val="9"/>
    <w:rsid w:val="00A230EE"/>
    <w:rPr>
      <w:rFonts w:ascii="Verdana" w:hAnsi="Verdana"/>
      <w:b/>
      <w:bCs/>
      <w:i/>
      <w:iCs/>
      <w:color w:val="652266"/>
      <w:sz w:val="26"/>
    </w:rPr>
  </w:style>
  <w:style w:type="paragraph" w:styleId="NoSpacing">
    <w:name w:val="No Spacing"/>
    <w:uiPriority w:val="1"/>
    <w:qFormat/>
    <w:rsid w:val="00A230EE"/>
    <w:pPr>
      <w:spacing w:after="0" w:line="240" w:lineRule="auto"/>
    </w:pPr>
    <w:rPr>
      <w:rFonts w:ascii="Verdana" w:hAnsi="Verdana"/>
      <w:sz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230EE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30EE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A230E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230E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230EE"/>
    <w:rPr>
      <w:rFonts w:ascii="Verdana" w:hAnsi="Verdana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230E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230EE"/>
    <w:rPr>
      <w:rFonts w:ascii="Verdana" w:hAnsi="Verdana"/>
      <w:b/>
      <w:bCs/>
      <w:sz w:val="20"/>
      <w:szCs w:val="20"/>
    </w:rPr>
  </w:style>
  <w:style w:type="table" w:styleId="ListTable1Light">
    <w:name w:val="List Table 1 Light"/>
    <w:basedOn w:val="TableNormal"/>
    <w:uiPriority w:val="46"/>
    <w:rsid w:val="0047091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BodyText">
    <w:name w:val="Body Text"/>
    <w:basedOn w:val="Normal"/>
    <w:link w:val="BodyTextChar"/>
    <w:uiPriority w:val="1"/>
    <w:qFormat/>
    <w:rsid w:val="0047091D"/>
    <w:pPr>
      <w:widowControl w:val="0"/>
      <w:autoSpaceDE w:val="0"/>
      <w:autoSpaceDN w:val="0"/>
      <w:spacing w:before="0" w:after="0" w:line="240" w:lineRule="auto"/>
    </w:pPr>
    <w:rPr>
      <w:rFonts w:ascii="Arial" w:eastAsia="Arial" w:hAnsi="Arial" w:cs="Arial"/>
      <w:sz w:val="24"/>
      <w:szCs w:val="24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47091D"/>
    <w:rPr>
      <w:rFonts w:ascii="Arial" w:eastAsia="Arial" w:hAnsi="Arial" w:cs="Arial"/>
      <w:sz w:val="24"/>
      <w:szCs w:val="24"/>
      <w:lang w:val="en-US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FA384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arighttorespecttraining.eventbrite.com.au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6.png"/><Relationship Id="rId3" Type="http://schemas.openxmlformats.org/officeDocument/2006/relationships/hyperlink" Target="http://www.wdv.org.au" TargetMode="External"/><Relationship Id="rId7" Type="http://schemas.openxmlformats.org/officeDocument/2006/relationships/image" Target="media/image5.png"/><Relationship Id="rId2" Type="http://schemas.openxmlformats.org/officeDocument/2006/relationships/hyperlink" Target="mailto:wdv@wdv.org.au" TargetMode="External"/><Relationship Id="rId1" Type="http://schemas.openxmlformats.org/officeDocument/2006/relationships/image" Target="media/image1.jpeg"/><Relationship Id="rId6" Type="http://schemas.openxmlformats.org/officeDocument/2006/relationships/image" Target="media/image4.png"/><Relationship Id="rId5" Type="http://schemas.openxmlformats.org/officeDocument/2006/relationships/image" Target="media/image3.png"/><Relationship Id="rId4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6.png"/><Relationship Id="rId3" Type="http://schemas.openxmlformats.org/officeDocument/2006/relationships/hyperlink" Target="http://www.wdv.org.au" TargetMode="External"/><Relationship Id="rId7" Type="http://schemas.openxmlformats.org/officeDocument/2006/relationships/image" Target="media/image5.png"/><Relationship Id="rId2" Type="http://schemas.openxmlformats.org/officeDocument/2006/relationships/hyperlink" Target="mailto:wdv@wdv.org.au" TargetMode="External"/><Relationship Id="rId1" Type="http://schemas.openxmlformats.org/officeDocument/2006/relationships/image" Target="media/image1.jpeg"/><Relationship Id="rId6" Type="http://schemas.openxmlformats.org/officeDocument/2006/relationships/image" Target="media/image4.png"/><Relationship Id="rId5" Type="http://schemas.openxmlformats.org/officeDocument/2006/relationships/image" Target="media/image3.png"/><Relationship Id="rId4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ia\Desktop\TEMPLATES\Final%20(Draft%203)\3477%20-%20WDV%20-%20Accessible%20template%20-%20Flyer_wide_text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811CA8-86E1-43A8-BF55-1CEA321C62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3477 - WDV - Accessible template - Flyer_wide_text.dotx</Template>
  <TotalTime>2</TotalTime>
  <Pages>2</Pages>
  <Words>387</Words>
  <Characters>2209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Nicole Smith</dc:creator>
  <cp:keywords/>
  <dc:description/>
  <cp:lastModifiedBy>Nicole Smith</cp:lastModifiedBy>
  <cp:revision>3</cp:revision>
  <dcterms:created xsi:type="dcterms:W3CDTF">2020-08-19T05:00:00Z</dcterms:created>
  <dcterms:modified xsi:type="dcterms:W3CDTF">2020-08-19T05:01:00Z</dcterms:modified>
</cp:coreProperties>
</file>